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2.5pt" o:ole="" fillcolor="window">
            <v:imagedata r:id="rId7" o:title=""/>
          </v:shape>
          <o:OLEObject Type="Embed" ProgID="Word.Picture.8" ShapeID="_x0000_i1025" DrawAspect="Content" ObjectID="_1548657739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127383" w:rsidRDefault="00127383" w:rsidP="00411021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15.02.2017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 w:rsidP="006F7B3F">
            <w:pPr>
              <w:jc w:val="right"/>
              <w:rPr>
                <w:szCs w:val="28"/>
              </w:rPr>
            </w:pPr>
            <w:r w:rsidRPr="004A2E4A">
              <w:rPr>
                <w:szCs w:val="28"/>
              </w:rPr>
              <w:t>№</w:t>
            </w:r>
            <w:r w:rsidR="0094610F">
              <w:rPr>
                <w:szCs w:val="28"/>
              </w:rPr>
              <w:t xml:space="preserve"> </w:t>
            </w:r>
          </w:p>
        </w:tc>
        <w:tc>
          <w:tcPr>
            <w:tcW w:w="850" w:type="dxa"/>
          </w:tcPr>
          <w:p w:rsidR="00357541" w:rsidRPr="004A2E4A" w:rsidRDefault="00127383" w:rsidP="0094610F">
            <w:pPr>
              <w:rPr>
                <w:szCs w:val="28"/>
              </w:rPr>
            </w:pPr>
            <w:r>
              <w:rPr>
                <w:szCs w:val="28"/>
              </w:rPr>
              <w:t>43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9D3AD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9D3ADE" w:rsidRDefault="009D3ADE" w:rsidP="00DC4687">
            <w:pPr>
              <w:jc w:val="both"/>
            </w:pPr>
            <w:r w:rsidRPr="0045315B">
              <w:t>О проекте закона Приморского края "О внесении изменени</w:t>
            </w:r>
            <w:r w:rsidR="00411021">
              <w:t>й</w:t>
            </w:r>
            <w:r>
              <w:t xml:space="preserve"> в </w:t>
            </w:r>
            <w:r w:rsidRPr="0045315B">
              <w:t>Закон Приморского края</w:t>
            </w:r>
            <w:r>
              <w:t xml:space="preserve"> </w:t>
            </w:r>
            <w:r w:rsidR="006F7B3F" w:rsidRPr="006F7B3F">
              <w:t xml:space="preserve">"Об обороте земель сельскохозяйственного назначения на территории Приморского края" </w:t>
            </w:r>
            <w:r>
              <w:t>(</w:t>
            </w:r>
            <w:r w:rsidR="00DC4687">
              <w:t>второе</w:t>
            </w:r>
            <w:r>
              <w:t xml:space="preserve"> чтение)</w:t>
            </w:r>
          </w:p>
        </w:tc>
      </w:tr>
    </w:tbl>
    <w:p w:rsidR="009D3ADE" w:rsidRDefault="009D3ADE" w:rsidP="009D3ADE">
      <w:pPr>
        <w:ind w:firstLine="709"/>
        <w:jc w:val="both"/>
      </w:pPr>
    </w:p>
    <w:p w:rsidR="009D3ADE" w:rsidRDefault="009D3ADE" w:rsidP="009D3ADE">
      <w:pPr>
        <w:ind w:firstLine="709"/>
        <w:jc w:val="both"/>
      </w:pPr>
      <w:r>
        <w:t xml:space="preserve">Рассмотрев и обсудив подготовленный комитетом проект закона </w:t>
      </w:r>
      <w:r w:rsidRPr="0045315B">
        <w:t>Приморского края "О внесении изменени</w:t>
      </w:r>
      <w:r w:rsidR="00411021">
        <w:t>й в</w:t>
      </w:r>
      <w:r>
        <w:t xml:space="preserve"> </w:t>
      </w:r>
      <w:r w:rsidRPr="0045315B">
        <w:t>Закон Приморского края</w:t>
      </w:r>
      <w:r w:rsidR="006F7B3F">
        <w:t xml:space="preserve">                 </w:t>
      </w:r>
      <w:r w:rsidR="006F7B3F" w:rsidRPr="006F7B3F">
        <w:t>"Об обороте земель сельскохозяйственного назначения на территории Приморского края"</w:t>
      </w:r>
      <w:r>
        <w:t xml:space="preserve">, </w:t>
      </w:r>
      <w:r w:rsidR="00DC4687" w:rsidRPr="00DC4687">
        <w:t xml:space="preserve">принятый Законодательным Собранием Приморского края в первом чтении </w:t>
      </w:r>
      <w:r w:rsidR="00DC4687">
        <w:t>23</w:t>
      </w:r>
      <w:r w:rsidR="00DC4687" w:rsidRPr="00DC4687">
        <w:t xml:space="preserve"> </w:t>
      </w:r>
      <w:r w:rsidR="00DC4687">
        <w:t>ноября</w:t>
      </w:r>
      <w:r w:rsidR="00DC4687" w:rsidRPr="00DC4687">
        <w:t xml:space="preserve"> 201</w:t>
      </w:r>
      <w:r w:rsidR="00DC4687">
        <w:t>6</w:t>
      </w:r>
      <w:r w:rsidR="00DC4687" w:rsidRPr="00DC4687">
        <w:t xml:space="preserve"> года и подготовленный к рассмотрению во втором чтении, комитет</w:t>
      </w:r>
    </w:p>
    <w:p w:rsidR="009D3ADE" w:rsidRDefault="009D3ADE" w:rsidP="009D3ADE">
      <w:pPr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</w:pPr>
      <w:r>
        <w:t>РЕШИЛ: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DC4687" w:rsidRPr="00DC4687" w:rsidRDefault="009D3ADE" w:rsidP="00DC4687">
      <w:pPr>
        <w:pStyle w:val="a3"/>
        <w:tabs>
          <w:tab w:val="clear" w:pos="4153"/>
          <w:tab w:val="clear" w:pos="8306"/>
        </w:tabs>
        <w:jc w:val="both"/>
      </w:pPr>
      <w:r>
        <w:tab/>
        <w:t>1.</w:t>
      </w:r>
      <w:r w:rsidR="00DC4687" w:rsidRPr="00DC4687">
        <w:t>Рассмотреть проект закона Приморского края "О внесении изменений в Закон Приморского края "О внесении изменений в Закон Приморского края                 "Об обороте земель сельскохозяйственного назначения на территории Приморского края"</w:t>
      </w:r>
      <w:r w:rsidR="00DC4687">
        <w:t xml:space="preserve"> </w:t>
      </w:r>
      <w:r w:rsidR="00DC4687" w:rsidRPr="00DC4687">
        <w:t>во втором чтении на очередном засе</w:t>
      </w:r>
      <w:r w:rsidR="00DC4687">
        <w:t>дании Законодательного Собрания</w:t>
      </w:r>
      <w:r w:rsidR="00DC4687" w:rsidRPr="00DC4687">
        <w:t xml:space="preserve"> в </w:t>
      </w:r>
      <w:r w:rsidR="00DC4687">
        <w:t xml:space="preserve">феврале </w:t>
      </w:r>
      <w:r w:rsidR="00DC4687" w:rsidRPr="00DC4687">
        <w:t>2016 года.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DC4687" w:rsidRPr="00DC4687" w:rsidRDefault="009D3ADE" w:rsidP="00DC4687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DC4687">
        <w:t>2</w:t>
      </w:r>
      <w:r>
        <w:t>.</w:t>
      </w:r>
      <w:r w:rsidR="00DC4687" w:rsidRPr="00DC4687">
        <w:t>Рекомендовать Законодательному Собранию принять указанный законопроект во втором чтении с учетом поправок, рекомендуемых комитетом к принятию (прилагаются).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2D3797">
      <w:pPr>
        <w:jc w:val="both"/>
      </w:pPr>
      <w:r>
        <w:tab/>
      </w:r>
      <w:r w:rsidR="00270722">
        <w:t>3</w:t>
      </w:r>
      <w:r>
        <w:t>.</w:t>
      </w:r>
      <w:r w:rsidRPr="0045315B">
        <w:t xml:space="preserve">Поручить </w:t>
      </w:r>
      <w:r w:rsidR="00DC4687">
        <w:rPr>
          <w:rFonts w:eastAsiaTheme="minorEastAsia"/>
          <w:szCs w:val="28"/>
        </w:rPr>
        <w:t>Андрейченко А.В.,</w:t>
      </w:r>
      <w:r w:rsidR="002D3797" w:rsidRPr="002D3797">
        <w:rPr>
          <w:rFonts w:eastAsiaTheme="minorEastAsia"/>
          <w:szCs w:val="28"/>
        </w:rPr>
        <w:t xml:space="preserve"> </w:t>
      </w:r>
      <w:r w:rsidRPr="002D3797">
        <w:t>заместителю председателя комитета по продовольственной политике и природопользованию, выступить на заседании Законодательного Собрания с докладом по указанному</w:t>
      </w:r>
      <w:r w:rsidRPr="0045315B">
        <w:t xml:space="preserve"> вопросу.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270722">
        <w:t>4</w:t>
      </w:r>
      <w:r>
        <w:t>.</w:t>
      </w:r>
      <w:r w:rsidRPr="0045315B">
        <w:t>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A27295" w:rsidRDefault="00A27295" w:rsidP="009D3ADE">
      <w:pPr>
        <w:pStyle w:val="a3"/>
        <w:tabs>
          <w:tab w:val="clear" w:pos="4153"/>
          <w:tab w:val="clear" w:pos="8306"/>
        </w:tabs>
      </w:pPr>
      <w:bookmarkStart w:id="0" w:name="_GoBack"/>
      <w:bookmarkEnd w:id="0"/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4A2E4A" w:rsidRDefault="009D3ADE" w:rsidP="009D3ADE">
      <w:pPr>
        <w:pStyle w:val="a3"/>
        <w:tabs>
          <w:tab w:val="clear" w:pos="4153"/>
          <w:tab w:val="clear" w:pos="8306"/>
        </w:tabs>
        <w:rPr>
          <w:szCs w:val="28"/>
        </w:rPr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Pr="00D5061B">
        <w:t>Е.А. Зотов</w:t>
      </w:r>
    </w:p>
    <w:sectPr w:rsidR="004A2E4A" w:rsidSect="004A2E4A"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7C3B" w:rsidRDefault="00EE7C3B">
      <w:r>
        <w:separator/>
      </w:r>
    </w:p>
  </w:endnote>
  <w:endnote w:type="continuationSeparator" w:id="0">
    <w:p w:rsidR="00EE7C3B" w:rsidRDefault="00EE7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7C3B" w:rsidRDefault="00EE7C3B">
      <w:r>
        <w:separator/>
      </w:r>
    </w:p>
  </w:footnote>
  <w:footnote w:type="continuationSeparator" w:id="0">
    <w:p w:rsidR="00EE7C3B" w:rsidRDefault="00EE7C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30FB2"/>
    <w:rsid w:val="000527A7"/>
    <w:rsid w:val="00053C61"/>
    <w:rsid w:val="000A7A22"/>
    <w:rsid w:val="00127383"/>
    <w:rsid w:val="00160F97"/>
    <w:rsid w:val="00164C2C"/>
    <w:rsid w:val="00194B37"/>
    <w:rsid w:val="0020003C"/>
    <w:rsid w:val="002105EF"/>
    <w:rsid w:val="0021741A"/>
    <w:rsid w:val="00222096"/>
    <w:rsid w:val="00242578"/>
    <w:rsid w:val="00270722"/>
    <w:rsid w:val="00294DAB"/>
    <w:rsid w:val="002D3797"/>
    <w:rsid w:val="002E3C51"/>
    <w:rsid w:val="0030579F"/>
    <w:rsid w:val="00357541"/>
    <w:rsid w:val="00394F1F"/>
    <w:rsid w:val="00396C6F"/>
    <w:rsid w:val="003A7EE9"/>
    <w:rsid w:val="003E5647"/>
    <w:rsid w:val="003F2358"/>
    <w:rsid w:val="00401364"/>
    <w:rsid w:val="00411021"/>
    <w:rsid w:val="004261BE"/>
    <w:rsid w:val="00437DA9"/>
    <w:rsid w:val="00461E2B"/>
    <w:rsid w:val="004647AF"/>
    <w:rsid w:val="004A2E4A"/>
    <w:rsid w:val="00572897"/>
    <w:rsid w:val="00580625"/>
    <w:rsid w:val="006367DA"/>
    <w:rsid w:val="006A7CFE"/>
    <w:rsid w:val="006F7B3F"/>
    <w:rsid w:val="007128C1"/>
    <w:rsid w:val="007E493D"/>
    <w:rsid w:val="008816B1"/>
    <w:rsid w:val="008E6BFA"/>
    <w:rsid w:val="008F6E7D"/>
    <w:rsid w:val="009208EE"/>
    <w:rsid w:val="00936CB9"/>
    <w:rsid w:val="0094041E"/>
    <w:rsid w:val="00941A9C"/>
    <w:rsid w:val="0094610F"/>
    <w:rsid w:val="009642C4"/>
    <w:rsid w:val="009712B2"/>
    <w:rsid w:val="00981C15"/>
    <w:rsid w:val="009D3ADE"/>
    <w:rsid w:val="009E5CD9"/>
    <w:rsid w:val="00A20B08"/>
    <w:rsid w:val="00A27295"/>
    <w:rsid w:val="00A37953"/>
    <w:rsid w:val="00AF02C5"/>
    <w:rsid w:val="00B04213"/>
    <w:rsid w:val="00B078D5"/>
    <w:rsid w:val="00B6288F"/>
    <w:rsid w:val="00B803DE"/>
    <w:rsid w:val="00B8742C"/>
    <w:rsid w:val="00BD1F92"/>
    <w:rsid w:val="00BE16C2"/>
    <w:rsid w:val="00C36046"/>
    <w:rsid w:val="00C9335B"/>
    <w:rsid w:val="00C958B6"/>
    <w:rsid w:val="00CD6A05"/>
    <w:rsid w:val="00D40D3E"/>
    <w:rsid w:val="00D5061B"/>
    <w:rsid w:val="00DC4687"/>
    <w:rsid w:val="00DC5AA6"/>
    <w:rsid w:val="00E210BA"/>
    <w:rsid w:val="00E26031"/>
    <w:rsid w:val="00E92654"/>
    <w:rsid w:val="00EA7649"/>
    <w:rsid w:val="00EE7454"/>
    <w:rsid w:val="00EE7C3B"/>
    <w:rsid w:val="00F41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  <w:style w:type="paragraph" w:styleId="a6">
    <w:name w:val="Balloon Text"/>
    <w:basedOn w:val="a"/>
    <w:link w:val="a7"/>
    <w:rsid w:val="00A2729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272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  <w:style w:type="paragraph" w:styleId="a6">
    <w:name w:val="Balloon Text"/>
    <w:basedOn w:val="a"/>
    <w:link w:val="a7"/>
    <w:rsid w:val="00A2729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272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</TotalTime>
  <Pages>1</Pages>
  <Words>188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3</cp:revision>
  <cp:lastPrinted>2017-02-06T23:56:00Z</cp:lastPrinted>
  <dcterms:created xsi:type="dcterms:W3CDTF">2017-02-14T22:39:00Z</dcterms:created>
  <dcterms:modified xsi:type="dcterms:W3CDTF">2017-02-14T23:54:00Z</dcterms:modified>
</cp:coreProperties>
</file>