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2017B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8543E" w:rsidRPr="0048543E" w:rsidRDefault="00016EE1" w:rsidP="00016EE1">
      <w:pPr>
        <w:jc w:val="center"/>
        <w:rPr>
          <w:b/>
        </w:rPr>
      </w:pPr>
      <w:r w:rsidRPr="0048543E">
        <w:rPr>
          <w:b/>
        </w:rPr>
        <w:t xml:space="preserve">О ВНЕСЕНИИ ИЗМЕНЕНИЙ В </w:t>
      </w:r>
      <w:r w:rsidR="00900652">
        <w:rPr>
          <w:b/>
        </w:rPr>
        <w:t xml:space="preserve">СТАТЬЮ 5 </w:t>
      </w:r>
      <w:r w:rsidR="00BF3047" w:rsidRPr="0048543E">
        <w:rPr>
          <w:b/>
        </w:rPr>
        <w:t>ЗАКОН</w:t>
      </w:r>
      <w:r w:rsidR="00900652">
        <w:rPr>
          <w:b/>
        </w:rPr>
        <w:t>А</w:t>
      </w:r>
    </w:p>
    <w:p w:rsidR="00016EE1" w:rsidRPr="0048543E" w:rsidRDefault="00016EE1" w:rsidP="00016EE1">
      <w:pPr>
        <w:jc w:val="center"/>
        <w:rPr>
          <w:b/>
        </w:rPr>
      </w:pPr>
      <w:r w:rsidRPr="0048543E">
        <w:rPr>
          <w:b/>
        </w:rPr>
        <w:t>ПРИМОРСКОГО КРАЯ</w:t>
      </w:r>
      <w:r w:rsidR="00032DD6">
        <w:rPr>
          <w:b/>
        </w:rPr>
        <w:t xml:space="preserve"> </w:t>
      </w:r>
      <w:r w:rsidRPr="0048543E">
        <w:rPr>
          <w:b/>
        </w:rPr>
        <w:t>"</w:t>
      </w:r>
      <w:r w:rsidRPr="0048543E">
        <w:rPr>
          <w:b/>
          <w:szCs w:val="28"/>
        </w:rPr>
        <w:t>О БЕСПЛАТНОМ ПРЕДОСТАВЛЕНИИ ЗЕМЕЛЬНЫХ УЧАСТКОВ ГРАЖДАНАМ, ИМЕЮЩИМ ТРЕХ И БОЛЕЕ ДЕТЕЙ, В ПРИМОРСКОМ КРАЕ"</w:t>
      </w:r>
    </w:p>
    <w:p w:rsidR="00016EE1" w:rsidRPr="0048543E" w:rsidRDefault="00016EE1" w:rsidP="00016EE1">
      <w:pPr>
        <w:ind w:firstLine="720"/>
        <w:jc w:val="both"/>
        <w:rPr>
          <w:b/>
        </w:rPr>
      </w:pPr>
    </w:p>
    <w:p w:rsidR="00016EE1" w:rsidRPr="00477CAF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</w:t>
      </w:r>
    </w:p>
    <w:p w:rsidR="0048543E" w:rsidRDefault="0048543E" w:rsidP="00016EE1">
      <w:pPr>
        <w:pStyle w:val="a6"/>
        <w:spacing w:after="0"/>
        <w:ind w:firstLine="709"/>
        <w:rPr>
          <w:szCs w:val="28"/>
        </w:rPr>
      </w:pPr>
    </w:p>
    <w:p w:rsidR="00016EE1" w:rsidRPr="00477CAF" w:rsidRDefault="00016EE1" w:rsidP="00016EE1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016EE1" w:rsidRDefault="00016EE1" w:rsidP="0010443A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</w:t>
      </w:r>
      <w:r w:rsidR="00C52F6E">
        <w:rPr>
          <w:szCs w:val="28"/>
        </w:rPr>
        <w:t xml:space="preserve">статью 5 </w:t>
      </w:r>
      <w:r w:rsidRPr="00477CAF">
        <w:rPr>
          <w:szCs w:val="28"/>
        </w:rPr>
        <w:t>Закон</w:t>
      </w:r>
      <w:r w:rsidR="00C52F6E">
        <w:rPr>
          <w:szCs w:val="28"/>
        </w:rPr>
        <w:t>а</w:t>
      </w:r>
      <w:r w:rsidRPr="00477CAF">
        <w:rPr>
          <w:szCs w:val="28"/>
        </w:rPr>
        <w:t xml:space="preserve"> Приморского края от 8 ноября 2011 года </w:t>
      </w:r>
      <w:r w:rsidR="00C52F6E">
        <w:rPr>
          <w:szCs w:val="28"/>
        </w:rPr>
        <w:t xml:space="preserve">                 </w:t>
      </w:r>
      <w:r w:rsidRPr="00477CAF">
        <w:rPr>
          <w:szCs w:val="28"/>
        </w:rPr>
        <w:t>№ 837-КЗ</w:t>
      </w:r>
      <w:r w:rsidR="002C7CB7">
        <w:rPr>
          <w:szCs w:val="28"/>
        </w:rPr>
        <w:t xml:space="preserve"> </w:t>
      </w:r>
      <w:r w:rsidRPr="00477CAF">
        <w:rPr>
          <w:szCs w:val="28"/>
        </w:rPr>
        <w:t>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</w:t>
      </w:r>
      <w:r w:rsidR="00BB7E1A">
        <w:rPr>
          <w:szCs w:val="28"/>
        </w:rPr>
        <w:t xml:space="preserve"> </w:t>
      </w:r>
      <w:r w:rsidRPr="00477CAF">
        <w:rPr>
          <w:szCs w:val="28"/>
        </w:rPr>
        <w:t xml:space="preserve"> № 8, стр. 73, № 23, </w:t>
      </w:r>
      <w:r w:rsidRPr="005F43E6">
        <w:rPr>
          <w:szCs w:val="28"/>
        </w:rPr>
        <w:t>стр. 59; 2013, № 44, стр. 45, № 55, стр. 3, № 60,</w:t>
      </w:r>
      <w:r w:rsidR="00BB7E1A">
        <w:rPr>
          <w:szCs w:val="28"/>
        </w:rPr>
        <w:t xml:space="preserve"> </w:t>
      </w:r>
      <w:r w:rsidRPr="005F43E6">
        <w:rPr>
          <w:szCs w:val="28"/>
        </w:rPr>
        <w:t>стр. 4</w:t>
      </w:r>
      <w:r w:rsidR="00B049D5">
        <w:rPr>
          <w:szCs w:val="28"/>
        </w:rPr>
        <w:t>;</w:t>
      </w:r>
      <w:proofErr w:type="gramEnd"/>
      <w:r w:rsidR="00B049D5">
        <w:rPr>
          <w:szCs w:val="28"/>
        </w:rPr>
        <w:t xml:space="preserve"> </w:t>
      </w:r>
      <w:proofErr w:type="gramStart"/>
      <w:r w:rsidR="00B049D5">
        <w:rPr>
          <w:szCs w:val="28"/>
        </w:rPr>
        <w:t>2015,</w:t>
      </w:r>
      <w:r w:rsidR="00BB7E1A">
        <w:rPr>
          <w:szCs w:val="28"/>
        </w:rPr>
        <w:t xml:space="preserve"> № 132, стр. 29</w:t>
      </w:r>
      <w:r w:rsidR="005F200B">
        <w:rPr>
          <w:szCs w:val="28"/>
        </w:rPr>
        <w:t>, № 141, стр. 56</w:t>
      </w:r>
      <w:r w:rsidR="00811654">
        <w:rPr>
          <w:szCs w:val="28"/>
        </w:rPr>
        <w:t>; 2016, № 151, стр. 54, № 166, стр.</w:t>
      </w:r>
      <w:r w:rsidR="0009434D">
        <w:rPr>
          <w:szCs w:val="28"/>
        </w:rPr>
        <w:t xml:space="preserve"> </w:t>
      </w:r>
      <w:r w:rsidR="00811654">
        <w:rPr>
          <w:szCs w:val="28"/>
        </w:rPr>
        <w:t>25,        № 12, стр. 217</w:t>
      </w:r>
      <w:r w:rsidR="00520A3D">
        <w:rPr>
          <w:szCs w:val="28"/>
        </w:rPr>
        <w:t>) следующие изменения</w:t>
      </w:r>
      <w:r w:rsidRPr="005F43E6">
        <w:rPr>
          <w:szCs w:val="28"/>
        </w:rPr>
        <w:t>:</w:t>
      </w:r>
      <w:r w:rsidR="0048543E" w:rsidRPr="0048543E">
        <w:rPr>
          <w:szCs w:val="28"/>
        </w:rPr>
        <w:t xml:space="preserve"> </w:t>
      </w:r>
      <w:proofErr w:type="gramEnd"/>
    </w:p>
    <w:p w:rsidR="00D71B04" w:rsidRDefault="003B26B9" w:rsidP="0010443A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часть</w:t>
      </w:r>
      <w:r w:rsidR="00D71B04">
        <w:rPr>
          <w:szCs w:val="28"/>
        </w:rPr>
        <w:t xml:space="preserve"> </w:t>
      </w:r>
      <w:r w:rsidR="00BF3047">
        <w:rPr>
          <w:szCs w:val="28"/>
        </w:rPr>
        <w:t>2</w:t>
      </w:r>
      <w:r w:rsidR="000C6AE3">
        <w:rPr>
          <w:szCs w:val="28"/>
        </w:rPr>
        <w:t xml:space="preserve"> изложить в следующей редакции</w:t>
      </w:r>
      <w:r w:rsidR="00D71B04">
        <w:rPr>
          <w:szCs w:val="28"/>
        </w:rPr>
        <w:t>:</w:t>
      </w:r>
    </w:p>
    <w:p w:rsidR="000C6AE3" w:rsidRDefault="004B607C" w:rsidP="0010443A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>"2.Земельны</w:t>
      </w:r>
      <w:r w:rsidR="000C6AE3">
        <w:rPr>
          <w:szCs w:val="28"/>
        </w:rPr>
        <w:t>й участок предоставляется в границах:</w:t>
      </w:r>
    </w:p>
    <w:p w:rsidR="000C6AE3" w:rsidRPr="000C6AE3" w:rsidRDefault="000C6AE3" w:rsidP="001044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0"/>
      <w:bookmarkEnd w:id="0"/>
      <w:r w:rsidRPr="000C6AE3">
        <w:rPr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0C6AE3" w:rsidRDefault="000C6AE3" w:rsidP="001044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городского </w:t>
      </w:r>
      <w:r w:rsidRPr="000C6AE3">
        <w:rPr>
          <w:szCs w:val="28"/>
        </w:rPr>
        <w:t xml:space="preserve">поселения - гражданам, постоянным местом жительства которых является </w:t>
      </w:r>
      <w:r>
        <w:rPr>
          <w:szCs w:val="28"/>
        </w:rPr>
        <w:t xml:space="preserve">городское </w:t>
      </w:r>
      <w:r w:rsidRPr="000C6AE3">
        <w:rPr>
          <w:szCs w:val="28"/>
        </w:rPr>
        <w:t>поселение;</w:t>
      </w:r>
    </w:p>
    <w:p w:rsidR="0007467C" w:rsidRPr="004B607C" w:rsidRDefault="000C6AE3" w:rsidP="0010443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B607C">
        <w:rPr>
          <w:szCs w:val="28"/>
        </w:rPr>
        <w:t xml:space="preserve">сельского поселения - </w:t>
      </w:r>
      <w:r w:rsidR="0007467C" w:rsidRPr="004B607C">
        <w:rPr>
          <w:szCs w:val="28"/>
        </w:rPr>
        <w:t>гражданам, постоянным местом жительства которых является сельское поселение;</w:t>
      </w:r>
    </w:p>
    <w:p w:rsidR="000C6AE3" w:rsidRPr="000C6AE3" w:rsidRDefault="000C6AE3" w:rsidP="001044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3"/>
      <w:bookmarkEnd w:id="1"/>
      <w:r w:rsidRPr="004B607C">
        <w:rPr>
          <w:szCs w:val="28"/>
        </w:rPr>
        <w:t>населенного пункта, расположенного на межселенной территории</w:t>
      </w:r>
      <w:r w:rsidR="003020C5">
        <w:rPr>
          <w:szCs w:val="28"/>
        </w:rPr>
        <w:t>,</w:t>
      </w:r>
      <w:r w:rsidRPr="004B607C">
        <w:rPr>
          <w:szCs w:val="28"/>
        </w:rPr>
        <w:t xml:space="preserve"> - гражданам, постоянным местом жительства которых является указанный населенный пункт.</w:t>
      </w:r>
    </w:p>
    <w:p w:rsidR="0087799B" w:rsidRDefault="007F0440" w:rsidP="0010443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 случае</w:t>
      </w:r>
      <w:r w:rsidR="0087799B">
        <w:rPr>
          <w:szCs w:val="28"/>
        </w:rPr>
        <w:t xml:space="preserve"> согласия граждан, постоянным местом жительства которых </w:t>
      </w:r>
      <w:r w:rsidR="0087799B" w:rsidRPr="004B607C">
        <w:rPr>
          <w:szCs w:val="28"/>
        </w:rPr>
        <w:t>является сельское поселение</w:t>
      </w:r>
      <w:r w:rsidR="0087799B">
        <w:rPr>
          <w:szCs w:val="28"/>
        </w:rPr>
        <w:t xml:space="preserve"> или населенный</w:t>
      </w:r>
      <w:r w:rsidR="0087799B" w:rsidRPr="004B607C">
        <w:rPr>
          <w:szCs w:val="28"/>
        </w:rPr>
        <w:t xml:space="preserve"> пункт</w:t>
      </w:r>
      <w:r w:rsidR="0087799B">
        <w:rPr>
          <w:szCs w:val="28"/>
        </w:rPr>
        <w:t>, расположенный</w:t>
      </w:r>
      <w:r w:rsidR="0087799B" w:rsidRPr="004B607C">
        <w:rPr>
          <w:szCs w:val="28"/>
        </w:rPr>
        <w:t xml:space="preserve"> на межселенной территории</w:t>
      </w:r>
      <w:r w:rsidR="0087799B">
        <w:rPr>
          <w:szCs w:val="28"/>
        </w:rPr>
        <w:t>,</w:t>
      </w:r>
      <w:r w:rsidR="0087799B" w:rsidRPr="0087799B">
        <w:rPr>
          <w:szCs w:val="28"/>
        </w:rPr>
        <w:t xml:space="preserve"> </w:t>
      </w:r>
      <w:r w:rsidR="0087799B">
        <w:rPr>
          <w:szCs w:val="28"/>
        </w:rPr>
        <w:t>земельны</w:t>
      </w:r>
      <w:r>
        <w:rPr>
          <w:szCs w:val="28"/>
        </w:rPr>
        <w:t>е</w:t>
      </w:r>
      <w:r w:rsidR="0087799B">
        <w:rPr>
          <w:szCs w:val="28"/>
        </w:rPr>
        <w:t xml:space="preserve"> участ</w:t>
      </w:r>
      <w:r>
        <w:rPr>
          <w:szCs w:val="28"/>
        </w:rPr>
        <w:t>ки</w:t>
      </w:r>
      <w:r w:rsidR="0087799B">
        <w:rPr>
          <w:szCs w:val="28"/>
        </w:rPr>
        <w:t xml:space="preserve"> мо</w:t>
      </w:r>
      <w:r>
        <w:rPr>
          <w:szCs w:val="28"/>
        </w:rPr>
        <w:t>гут</w:t>
      </w:r>
      <w:r w:rsidR="0087799B">
        <w:rPr>
          <w:szCs w:val="28"/>
        </w:rPr>
        <w:t xml:space="preserve"> </w:t>
      </w:r>
      <w:r w:rsidR="00760F97">
        <w:rPr>
          <w:szCs w:val="28"/>
        </w:rPr>
        <w:t xml:space="preserve">быть </w:t>
      </w:r>
      <w:r w:rsidR="0087799B">
        <w:rPr>
          <w:szCs w:val="28"/>
        </w:rPr>
        <w:t>предоставл</w:t>
      </w:r>
      <w:r w:rsidR="00760F97">
        <w:rPr>
          <w:szCs w:val="28"/>
        </w:rPr>
        <w:t xml:space="preserve">ены </w:t>
      </w:r>
      <w:r>
        <w:rPr>
          <w:szCs w:val="28"/>
        </w:rPr>
        <w:t>на территории другого</w:t>
      </w:r>
      <w:r w:rsidR="0087799B">
        <w:rPr>
          <w:szCs w:val="28"/>
        </w:rPr>
        <w:t xml:space="preserve"> сельск</w:t>
      </w:r>
      <w:r>
        <w:rPr>
          <w:szCs w:val="28"/>
        </w:rPr>
        <w:t>ого</w:t>
      </w:r>
      <w:r w:rsidR="0087799B">
        <w:rPr>
          <w:szCs w:val="28"/>
        </w:rPr>
        <w:t xml:space="preserve"> поселени</w:t>
      </w:r>
      <w:r>
        <w:rPr>
          <w:szCs w:val="28"/>
        </w:rPr>
        <w:t>я</w:t>
      </w:r>
      <w:r w:rsidR="0087799B">
        <w:rPr>
          <w:szCs w:val="28"/>
        </w:rPr>
        <w:t xml:space="preserve"> или населенн</w:t>
      </w:r>
      <w:r>
        <w:rPr>
          <w:szCs w:val="28"/>
        </w:rPr>
        <w:t>ого</w:t>
      </w:r>
      <w:r w:rsidR="0087799B" w:rsidRPr="004B607C">
        <w:rPr>
          <w:szCs w:val="28"/>
        </w:rPr>
        <w:t xml:space="preserve"> пункт</w:t>
      </w:r>
      <w:r>
        <w:rPr>
          <w:szCs w:val="28"/>
        </w:rPr>
        <w:t>а</w:t>
      </w:r>
      <w:r w:rsidR="0087799B">
        <w:rPr>
          <w:szCs w:val="28"/>
        </w:rPr>
        <w:t>, расположенн</w:t>
      </w:r>
      <w:r>
        <w:rPr>
          <w:szCs w:val="28"/>
        </w:rPr>
        <w:t>ого</w:t>
      </w:r>
      <w:r w:rsidR="0087799B" w:rsidRPr="004B607C">
        <w:rPr>
          <w:szCs w:val="28"/>
        </w:rPr>
        <w:t xml:space="preserve"> на межселенной территории</w:t>
      </w:r>
      <w:r w:rsidR="0009434D">
        <w:rPr>
          <w:szCs w:val="28"/>
        </w:rPr>
        <w:t>,</w:t>
      </w:r>
      <w:bookmarkStart w:id="2" w:name="_GoBack"/>
      <w:bookmarkEnd w:id="2"/>
      <w:r w:rsidR="0009434D" w:rsidRPr="0009434D">
        <w:rPr>
          <w:szCs w:val="28"/>
        </w:rPr>
        <w:t xml:space="preserve"> </w:t>
      </w:r>
      <w:r w:rsidR="0009434D">
        <w:rPr>
          <w:szCs w:val="28"/>
        </w:rPr>
        <w:t>в границах муниципального района</w:t>
      </w:r>
      <w:r w:rsidR="00FE0C5C">
        <w:rPr>
          <w:szCs w:val="28"/>
        </w:rPr>
        <w:t>.</w:t>
      </w:r>
      <w:r w:rsidR="0087799B">
        <w:rPr>
          <w:szCs w:val="28"/>
        </w:rPr>
        <w:t xml:space="preserve"> </w:t>
      </w:r>
      <w:proofErr w:type="gramEnd"/>
    </w:p>
    <w:p w:rsidR="000C6AE3" w:rsidRPr="000C6AE3" w:rsidRDefault="000C6AE3" w:rsidP="001044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6AE3">
        <w:rPr>
          <w:szCs w:val="28"/>
        </w:rPr>
        <w:t xml:space="preserve">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порядке, </w:t>
      </w:r>
      <w:r w:rsidRPr="0010443A">
        <w:rPr>
          <w:szCs w:val="28"/>
        </w:rPr>
        <w:t xml:space="preserve">установленном </w:t>
      </w:r>
      <w:r w:rsidR="00565FBE" w:rsidRPr="0010443A">
        <w:rPr>
          <w:szCs w:val="28"/>
        </w:rPr>
        <w:t>статьей 5</w:t>
      </w:r>
      <w:r w:rsidR="00565FBE" w:rsidRPr="0010443A">
        <w:rPr>
          <w:szCs w:val="28"/>
          <w:vertAlign w:val="superscript"/>
        </w:rPr>
        <w:t xml:space="preserve">3 </w:t>
      </w:r>
      <w:r w:rsidRPr="0010443A">
        <w:rPr>
          <w:szCs w:val="28"/>
        </w:rPr>
        <w:t>настоящ</w:t>
      </w:r>
      <w:r w:rsidR="00565FBE" w:rsidRPr="0010443A">
        <w:rPr>
          <w:szCs w:val="28"/>
        </w:rPr>
        <w:t>его</w:t>
      </w:r>
      <w:r w:rsidRPr="0010443A">
        <w:rPr>
          <w:szCs w:val="28"/>
        </w:rPr>
        <w:t xml:space="preserve"> Закон</w:t>
      </w:r>
      <w:r w:rsidR="00565FBE" w:rsidRPr="0010443A">
        <w:rPr>
          <w:szCs w:val="28"/>
        </w:rPr>
        <w:t>а</w:t>
      </w:r>
      <w:r w:rsidRPr="000C6AE3">
        <w:rPr>
          <w:szCs w:val="28"/>
        </w:rPr>
        <w:t>, при условии заключения между этими муниципальными образованиями соглашения</w:t>
      </w:r>
      <w:proofErr w:type="gramStart"/>
      <w:r w:rsidRPr="000C6AE3">
        <w:rPr>
          <w:szCs w:val="28"/>
        </w:rPr>
        <w:t>.</w:t>
      </w:r>
      <w:r w:rsidR="00C27C7F">
        <w:rPr>
          <w:szCs w:val="28"/>
        </w:rPr>
        <w:t>".</w:t>
      </w:r>
      <w:proofErr w:type="gramEnd"/>
    </w:p>
    <w:p w:rsidR="00D0132A" w:rsidRDefault="00D0132A" w:rsidP="0010443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510E" w:rsidRDefault="00C5510E" w:rsidP="0010443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510E" w:rsidRDefault="00C5510E" w:rsidP="0010443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6EE1" w:rsidRPr="00477CAF" w:rsidRDefault="00016EE1" w:rsidP="00016EE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СТАТЬЯ </w:t>
      </w:r>
      <w:r w:rsidR="00D0132A">
        <w:rPr>
          <w:rFonts w:ascii="Times New Roman" w:hAnsi="Times New Roman"/>
          <w:sz w:val="28"/>
          <w:szCs w:val="28"/>
        </w:rPr>
        <w:t>2</w:t>
      </w:r>
      <w:r w:rsidRPr="00477CAF">
        <w:rPr>
          <w:rFonts w:ascii="Times New Roman" w:hAnsi="Times New Roman"/>
          <w:sz w:val="28"/>
          <w:szCs w:val="28"/>
        </w:rPr>
        <w:t>.</w:t>
      </w:r>
    </w:p>
    <w:p w:rsidR="00016EE1" w:rsidRPr="008D6F53" w:rsidRDefault="0059785E" w:rsidP="00016EE1">
      <w:pPr>
        <w:shd w:val="clear" w:color="auto" w:fill="FFFFFF"/>
        <w:ind w:firstLine="720"/>
        <w:jc w:val="both"/>
        <w:rPr>
          <w:szCs w:val="28"/>
        </w:rPr>
      </w:pPr>
      <w:r w:rsidRPr="0059785E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D6F53" w:rsidRDefault="008D6F53" w:rsidP="00016EE1">
      <w:pPr>
        <w:shd w:val="clear" w:color="auto" w:fill="FFFFFF"/>
        <w:ind w:firstLine="720"/>
        <w:jc w:val="both"/>
        <w:rPr>
          <w:szCs w:val="28"/>
        </w:rPr>
      </w:pPr>
    </w:p>
    <w:p w:rsidR="00C5510E" w:rsidRDefault="00C5510E" w:rsidP="00016EE1">
      <w:pPr>
        <w:shd w:val="clear" w:color="auto" w:fill="FFFFFF"/>
        <w:ind w:firstLine="720"/>
        <w:jc w:val="both"/>
        <w:rPr>
          <w:szCs w:val="28"/>
        </w:rPr>
      </w:pPr>
    </w:p>
    <w:p w:rsidR="001855B5" w:rsidRPr="00477CAF" w:rsidRDefault="001855B5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Миклушевский</w:t>
      </w:r>
    </w:p>
    <w:sectPr w:rsidR="00765231" w:rsidSect="00DF76F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4EA" w:rsidRDefault="002234EA">
      <w:r>
        <w:separator/>
      </w:r>
    </w:p>
  </w:endnote>
  <w:endnote w:type="continuationSeparator" w:id="0">
    <w:p w:rsidR="002234EA" w:rsidRDefault="0022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4EA" w:rsidRDefault="002234EA">
      <w:r>
        <w:separator/>
      </w:r>
    </w:p>
  </w:footnote>
  <w:footnote w:type="continuationSeparator" w:id="0">
    <w:p w:rsidR="002234EA" w:rsidRDefault="002234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34D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0031C"/>
    <w:multiLevelType w:val="hybridMultilevel"/>
    <w:tmpl w:val="5EC4EE3A"/>
    <w:lvl w:ilvl="0" w:tplc="2FD46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0A"/>
    <w:rsid w:val="00016EE1"/>
    <w:rsid w:val="00017370"/>
    <w:rsid w:val="0002017B"/>
    <w:rsid w:val="00024F65"/>
    <w:rsid w:val="0003291F"/>
    <w:rsid w:val="00032DD6"/>
    <w:rsid w:val="00034C19"/>
    <w:rsid w:val="000517A3"/>
    <w:rsid w:val="00072468"/>
    <w:rsid w:val="0007347E"/>
    <w:rsid w:val="00073CDB"/>
    <w:rsid w:val="0007467C"/>
    <w:rsid w:val="00074A68"/>
    <w:rsid w:val="000931F6"/>
    <w:rsid w:val="0009434D"/>
    <w:rsid w:val="000B1C1E"/>
    <w:rsid w:val="000B730F"/>
    <w:rsid w:val="000C04DA"/>
    <w:rsid w:val="000C2661"/>
    <w:rsid w:val="000C6AE3"/>
    <w:rsid w:val="000D15A9"/>
    <w:rsid w:val="000D43F4"/>
    <w:rsid w:val="000E2672"/>
    <w:rsid w:val="0010443A"/>
    <w:rsid w:val="00123EA3"/>
    <w:rsid w:val="001351D6"/>
    <w:rsid w:val="00136F94"/>
    <w:rsid w:val="001843FB"/>
    <w:rsid w:val="001855B5"/>
    <w:rsid w:val="001A45F3"/>
    <w:rsid w:val="002157FE"/>
    <w:rsid w:val="002171B2"/>
    <w:rsid w:val="002234EA"/>
    <w:rsid w:val="00226A12"/>
    <w:rsid w:val="002362C7"/>
    <w:rsid w:val="00251D70"/>
    <w:rsid w:val="00267D47"/>
    <w:rsid w:val="002770A9"/>
    <w:rsid w:val="00280910"/>
    <w:rsid w:val="002900D0"/>
    <w:rsid w:val="002A0A24"/>
    <w:rsid w:val="002B0152"/>
    <w:rsid w:val="002C7CB7"/>
    <w:rsid w:val="002F7658"/>
    <w:rsid w:val="003020C5"/>
    <w:rsid w:val="00343081"/>
    <w:rsid w:val="003663CD"/>
    <w:rsid w:val="00380EE1"/>
    <w:rsid w:val="003873D0"/>
    <w:rsid w:val="003920A6"/>
    <w:rsid w:val="00395B9D"/>
    <w:rsid w:val="00395F05"/>
    <w:rsid w:val="003B26B9"/>
    <w:rsid w:val="003B26E7"/>
    <w:rsid w:val="003C3CCC"/>
    <w:rsid w:val="00411287"/>
    <w:rsid w:val="00411817"/>
    <w:rsid w:val="00413861"/>
    <w:rsid w:val="00440B5F"/>
    <w:rsid w:val="00465640"/>
    <w:rsid w:val="0046664C"/>
    <w:rsid w:val="0047435B"/>
    <w:rsid w:val="004802C9"/>
    <w:rsid w:val="0048543E"/>
    <w:rsid w:val="004936BE"/>
    <w:rsid w:val="004B0D21"/>
    <w:rsid w:val="004B607C"/>
    <w:rsid w:val="004C56AC"/>
    <w:rsid w:val="004D2D0D"/>
    <w:rsid w:val="004E4464"/>
    <w:rsid w:val="00520A3D"/>
    <w:rsid w:val="00523CDB"/>
    <w:rsid w:val="00537F4A"/>
    <w:rsid w:val="00540FD6"/>
    <w:rsid w:val="005553A9"/>
    <w:rsid w:val="00564C7C"/>
    <w:rsid w:val="00565FBE"/>
    <w:rsid w:val="00566F43"/>
    <w:rsid w:val="00585273"/>
    <w:rsid w:val="0059785E"/>
    <w:rsid w:val="005A2827"/>
    <w:rsid w:val="005B3153"/>
    <w:rsid w:val="005E0A8E"/>
    <w:rsid w:val="005E1FAF"/>
    <w:rsid w:val="005F200B"/>
    <w:rsid w:val="00606BA7"/>
    <w:rsid w:val="006240FD"/>
    <w:rsid w:val="00657CB0"/>
    <w:rsid w:val="006758F1"/>
    <w:rsid w:val="00676061"/>
    <w:rsid w:val="00681250"/>
    <w:rsid w:val="00712F15"/>
    <w:rsid w:val="007309FE"/>
    <w:rsid w:val="0073153A"/>
    <w:rsid w:val="0073396B"/>
    <w:rsid w:val="007349AA"/>
    <w:rsid w:val="00734BA2"/>
    <w:rsid w:val="00752DA9"/>
    <w:rsid w:val="00760F97"/>
    <w:rsid w:val="00765231"/>
    <w:rsid w:val="007A3C49"/>
    <w:rsid w:val="007D1B4A"/>
    <w:rsid w:val="007F0440"/>
    <w:rsid w:val="007F11C4"/>
    <w:rsid w:val="008018A7"/>
    <w:rsid w:val="00811654"/>
    <w:rsid w:val="008145DB"/>
    <w:rsid w:val="00846BCA"/>
    <w:rsid w:val="00862F6E"/>
    <w:rsid w:val="0087799B"/>
    <w:rsid w:val="00886AB0"/>
    <w:rsid w:val="008A5269"/>
    <w:rsid w:val="008C54AE"/>
    <w:rsid w:val="008C62AB"/>
    <w:rsid w:val="008C68D2"/>
    <w:rsid w:val="008D49C1"/>
    <w:rsid w:val="008D6F53"/>
    <w:rsid w:val="008E2B20"/>
    <w:rsid w:val="00900652"/>
    <w:rsid w:val="0090402A"/>
    <w:rsid w:val="009048FA"/>
    <w:rsid w:val="009251A6"/>
    <w:rsid w:val="009513F4"/>
    <w:rsid w:val="00970C2B"/>
    <w:rsid w:val="009A0611"/>
    <w:rsid w:val="009A5130"/>
    <w:rsid w:val="009C3E8A"/>
    <w:rsid w:val="009D13DE"/>
    <w:rsid w:val="009D2456"/>
    <w:rsid w:val="009D7E51"/>
    <w:rsid w:val="00A007FD"/>
    <w:rsid w:val="00A24328"/>
    <w:rsid w:val="00A40C1D"/>
    <w:rsid w:val="00A55B08"/>
    <w:rsid w:val="00AA3881"/>
    <w:rsid w:val="00AB70F9"/>
    <w:rsid w:val="00AC31EC"/>
    <w:rsid w:val="00B049D5"/>
    <w:rsid w:val="00B14397"/>
    <w:rsid w:val="00B52260"/>
    <w:rsid w:val="00BA0703"/>
    <w:rsid w:val="00BB7E1A"/>
    <w:rsid w:val="00BE0544"/>
    <w:rsid w:val="00BF3047"/>
    <w:rsid w:val="00BF542B"/>
    <w:rsid w:val="00C14BC2"/>
    <w:rsid w:val="00C27C7F"/>
    <w:rsid w:val="00C52F6E"/>
    <w:rsid w:val="00C5510E"/>
    <w:rsid w:val="00C654E7"/>
    <w:rsid w:val="00C65FCC"/>
    <w:rsid w:val="00C7293D"/>
    <w:rsid w:val="00C8683F"/>
    <w:rsid w:val="00C87CAB"/>
    <w:rsid w:val="00CA43CB"/>
    <w:rsid w:val="00CB24E8"/>
    <w:rsid w:val="00CD3BCC"/>
    <w:rsid w:val="00CE04C3"/>
    <w:rsid w:val="00CE4F50"/>
    <w:rsid w:val="00CE6DB1"/>
    <w:rsid w:val="00CF24D4"/>
    <w:rsid w:val="00CF748B"/>
    <w:rsid w:val="00D0132A"/>
    <w:rsid w:val="00D1648C"/>
    <w:rsid w:val="00D357C1"/>
    <w:rsid w:val="00D36E1D"/>
    <w:rsid w:val="00D37679"/>
    <w:rsid w:val="00D4537A"/>
    <w:rsid w:val="00D71B04"/>
    <w:rsid w:val="00DA1425"/>
    <w:rsid w:val="00DE29E8"/>
    <w:rsid w:val="00DE7084"/>
    <w:rsid w:val="00DF76FA"/>
    <w:rsid w:val="00E056D0"/>
    <w:rsid w:val="00E07388"/>
    <w:rsid w:val="00E222BB"/>
    <w:rsid w:val="00E34273"/>
    <w:rsid w:val="00E468D3"/>
    <w:rsid w:val="00E47787"/>
    <w:rsid w:val="00E60B2A"/>
    <w:rsid w:val="00E8387F"/>
    <w:rsid w:val="00EA0316"/>
    <w:rsid w:val="00EA577C"/>
    <w:rsid w:val="00EB4EB6"/>
    <w:rsid w:val="00F15B09"/>
    <w:rsid w:val="00F22ADE"/>
    <w:rsid w:val="00F22D1D"/>
    <w:rsid w:val="00F23036"/>
    <w:rsid w:val="00F4167A"/>
    <w:rsid w:val="00F5249C"/>
    <w:rsid w:val="00F72A1C"/>
    <w:rsid w:val="00F73F93"/>
    <w:rsid w:val="00F769D8"/>
    <w:rsid w:val="00F86800"/>
    <w:rsid w:val="00FB07E6"/>
    <w:rsid w:val="00FC7D95"/>
    <w:rsid w:val="00FD1087"/>
    <w:rsid w:val="00FE0C5C"/>
    <w:rsid w:val="00FF4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  <w:style w:type="character" w:styleId="ac">
    <w:name w:val="Hyperlink"/>
    <w:basedOn w:val="a0"/>
    <w:rsid w:val="000C6A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32CDD-8E46-4BEF-8667-A2AAA1583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19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7</cp:revision>
  <cp:lastPrinted>2017-02-13T06:59:00Z</cp:lastPrinted>
  <dcterms:created xsi:type="dcterms:W3CDTF">2017-02-13T06:33:00Z</dcterms:created>
  <dcterms:modified xsi:type="dcterms:W3CDTF">2017-02-14T05:01:00Z</dcterms:modified>
</cp:coreProperties>
</file>