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E64058">
            <w:pPr>
              <w:pStyle w:val="1"/>
              <w:tabs>
                <w:tab w:val="left" w:pos="672"/>
              </w:tabs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054270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3A3ADF" w:rsidRPr="0045315B">
              <w:t xml:space="preserve">"О внесении изменений в </w:t>
            </w:r>
            <w:r w:rsidR="00AB1722">
              <w:t xml:space="preserve">статью 5 </w:t>
            </w:r>
            <w:r w:rsidR="003A3ADF" w:rsidRPr="0045315B">
              <w:t>Закон</w:t>
            </w:r>
            <w:r w:rsidR="00AB1722">
              <w:t>а</w:t>
            </w:r>
            <w:r w:rsidR="003A3ADF" w:rsidRPr="0045315B">
              <w:t xml:space="preserve"> Приморского края</w:t>
            </w:r>
            <w:r w:rsidR="003A3ADF">
              <w:t xml:space="preserve"> </w:t>
            </w:r>
            <w:r w:rsidR="00EE68C6">
              <w:t xml:space="preserve">                         </w:t>
            </w:r>
            <w:r w:rsidR="003A3ADF">
              <w:t>"О бесплатном предоставлении земельных участков гражданам, имеющим трех и более детей, 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697E32">
      <w:pPr>
        <w:ind w:firstLine="709"/>
        <w:jc w:val="both"/>
      </w:pPr>
      <w:bookmarkStart w:id="0" w:name="_GoBack"/>
      <w:bookmarkEnd w:id="0"/>
      <w:r>
        <w:t xml:space="preserve">1.Принять проект закона Приморского края </w:t>
      </w:r>
      <w:r w:rsidR="003A3ADF" w:rsidRPr="0045315B">
        <w:t xml:space="preserve">"О внесении изменений в </w:t>
      </w:r>
      <w:r w:rsidR="00AB1722">
        <w:t xml:space="preserve">статью 5 </w:t>
      </w:r>
      <w:r w:rsidR="003A3ADF" w:rsidRPr="0045315B">
        <w:t>Закон</w:t>
      </w:r>
      <w:r w:rsidR="00AB1722">
        <w:t>а</w:t>
      </w:r>
      <w:r w:rsidR="003A3ADF" w:rsidRPr="0045315B">
        <w:t xml:space="preserve"> Приморского края</w:t>
      </w:r>
      <w:r w:rsidR="003A3ADF">
        <w:t xml:space="preserve"> "О бесплатном предоставлении земельных участков гражданам, имеющим трех и более детей, в Приморском крае"</w:t>
      </w:r>
      <w:r w:rsidR="00C82AFC">
        <w:t xml:space="preserve"> </w:t>
      </w:r>
      <w:r>
        <w:t xml:space="preserve">в </w:t>
      </w:r>
      <w:r w:rsidR="00EE68C6">
        <w:t>первом</w:t>
      </w:r>
      <w:r>
        <w:t xml:space="preserve"> чтении.</w:t>
      </w:r>
    </w:p>
    <w:p w:rsidR="00697E32" w:rsidRDefault="00697E32" w:rsidP="00697E32">
      <w:pPr>
        <w:ind w:firstLine="709"/>
        <w:jc w:val="both"/>
      </w:pPr>
    </w:p>
    <w:p w:rsidR="00697E32" w:rsidRPr="00697E32" w:rsidRDefault="00697E32" w:rsidP="00697E32">
      <w:pPr>
        <w:ind w:firstLine="709"/>
        <w:jc w:val="both"/>
      </w:pPr>
      <w:r w:rsidRPr="00697E32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</w:t>
      </w:r>
      <w:r w:rsidRPr="00F6323E">
        <w:t xml:space="preserve">до </w:t>
      </w:r>
      <w:r w:rsidR="00F6323E" w:rsidRPr="00F6323E">
        <w:t>15</w:t>
      </w:r>
      <w:r w:rsidRPr="00F6323E">
        <w:t xml:space="preserve"> </w:t>
      </w:r>
      <w:r w:rsidR="00016F99" w:rsidRPr="00F6323E">
        <w:t>марта</w:t>
      </w:r>
      <w:r w:rsidRPr="00F6323E">
        <w:t xml:space="preserve"> 2017 года.</w:t>
      </w:r>
    </w:p>
    <w:p w:rsidR="00092FE2" w:rsidRDefault="00092FE2" w:rsidP="00092FE2">
      <w:pPr>
        <w:jc w:val="both"/>
      </w:pPr>
    </w:p>
    <w:p w:rsidR="00092FE2" w:rsidRDefault="00092FE2" w:rsidP="00394456">
      <w:pPr>
        <w:tabs>
          <w:tab w:val="left" w:pos="709"/>
        </w:tabs>
        <w:jc w:val="both"/>
      </w:pPr>
      <w:r>
        <w:tab/>
      </w:r>
      <w:r w:rsidR="00697E32">
        <w:t>3</w:t>
      </w:r>
      <w:r>
        <w:t xml:space="preserve">.Комитету Законодательного Собрания по продовольственной политике и природопользованию (Зотов) доработать указанный законопроект с учетом </w:t>
      </w:r>
      <w:r w:rsidR="00394456">
        <w:t>поступивших</w:t>
      </w:r>
      <w:r>
        <w:t xml:space="preserve"> поправок и внести </w:t>
      </w:r>
      <w:r w:rsidR="005450AC">
        <w:t xml:space="preserve">его </w:t>
      </w:r>
      <w:r>
        <w:t>на рассмотрение Законодательного Собрания в</w:t>
      </w:r>
      <w:r w:rsidR="00394456">
        <w:t>о</w:t>
      </w:r>
      <w:r>
        <w:t xml:space="preserve"> </w:t>
      </w:r>
      <w:r w:rsidR="00394456">
        <w:t>втором</w:t>
      </w:r>
      <w:r>
        <w:t xml:space="preserve">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</w:r>
      <w:r w:rsidR="00697E32">
        <w:t>4</w:t>
      </w:r>
      <w:r>
        <w:t>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 xml:space="preserve">Законодательного Собрания                                                            </w:t>
      </w:r>
      <w:r w:rsidR="00697E32">
        <w:t xml:space="preserve">      </w:t>
      </w:r>
      <w:r w:rsidR="00697E32" w:rsidRPr="00697E32">
        <w:t>А.И. Ролик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86F" w:rsidRDefault="00A6386F">
      <w:r>
        <w:separator/>
      </w:r>
    </w:p>
  </w:endnote>
  <w:endnote w:type="continuationSeparator" w:id="0">
    <w:p w:rsidR="00A6386F" w:rsidRDefault="00A63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86F" w:rsidRDefault="00A6386F">
      <w:r>
        <w:separator/>
      </w:r>
    </w:p>
  </w:footnote>
  <w:footnote w:type="continuationSeparator" w:id="0">
    <w:p w:rsidR="00A6386F" w:rsidRDefault="00A638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16F99"/>
    <w:rsid w:val="00020D22"/>
    <w:rsid w:val="00054270"/>
    <w:rsid w:val="00057575"/>
    <w:rsid w:val="0007488C"/>
    <w:rsid w:val="00092FE2"/>
    <w:rsid w:val="000B3FB2"/>
    <w:rsid w:val="000D628E"/>
    <w:rsid w:val="000E5228"/>
    <w:rsid w:val="00123119"/>
    <w:rsid w:val="00155F7F"/>
    <w:rsid w:val="001901E8"/>
    <w:rsid w:val="001E6E1F"/>
    <w:rsid w:val="00202806"/>
    <w:rsid w:val="0030577D"/>
    <w:rsid w:val="003325F4"/>
    <w:rsid w:val="0033307C"/>
    <w:rsid w:val="00392E21"/>
    <w:rsid w:val="00394456"/>
    <w:rsid w:val="003A3ADF"/>
    <w:rsid w:val="00421094"/>
    <w:rsid w:val="004B69FA"/>
    <w:rsid w:val="004D1A01"/>
    <w:rsid w:val="005450AC"/>
    <w:rsid w:val="005A6019"/>
    <w:rsid w:val="005E6130"/>
    <w:rsid w:val="0063113D"/>
    <w:rsid w:val="00695A4A"/>
    <w:rsid w:val="00697E32"/>
    <w:rsid w:val="006D45ED"/>
    <w:rsid w:val="006E4DDD"/>
    <w:rsid w:val="006E650F"/>
    <w:rsid w:val="00726997"/>
    <w:rsid w:val="007919AC"/>
    <w:rsid w:val="007B48E7"/>
    <w:rsid w:val="007B5289"/>
    <w:rsid w:val="00835A0E"/>
    <w:rsid w:val="00874E37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386F"/>
    <w:rsid w:val="00A93332"/>
    <w:rsid w:val="00AB1722"/>
    <w:rsid w:val="00AB6D99"/>
    <w:rsid w:val="00AE5EE6"/>
    <w:rsid w:val="00B55A17"/>
    <w:rsid w:val="00BA58C7"/>
    <w:rsid w:val="00C20E8F"/>
    <w:rsid w:val="00C74F5D"/>
    <w:rsid w:val="00C82AFC"/>
    <w:rsid w:val="00CA7E54"/>
    <w:rsid w:val="00CE19DF"/>
    <w:rsid w:val="00D02716"/>
    <w:rsid w:val="00DF01B2"/>
    <w:rsid w:val="00E64058"/>
    <w:rsid w:val="00E93A7F"/>
    <w:rsid w:val="00ED2DC1"/>
    <w:rsid w:val="00EE68C6"/>
    <w:rsid w:val="00EF502B"/>
    <w:rsid w:val="00F14CBB"/>
    <w:rsid w:val="00F6323E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14</cp:revision>
  <cp:lastPrinted>2015-04-06T00:19:00Z</cp:lastPrinted>
  <dcterms:created xsi:type="dcterms:W3CDTF">2015-06-26T01:56:00Z</dcterms:created>
  <dcterms:modified xsi:type="dcterms:W3CDTF">2017-02-14T04:15:00Z</dcterms:modified>
</cp:coreProperties>
</file>