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973841">
            <w:pPr>
              <w:jc w:val="both"/>
            </w:pPr>
            <w:r w:rsidRPr="00A50001">
              <w:t>О проекте закона Приморского края</w:t>
            </w:r>
            <w:r w:rsidR="000762DB">
              <w:t xml:space="preserve"> "О внесении изменени</w:t>
            </w:r>
            <w:r w:rsidR="005072FD">
              <w:t>й</w:t>
            </w:r>
            <w:r w:rsidR="00303287">
              <w:t xml:space="preserve"> </w:t>
            </w:r>
            <w:r w:rsidR="000762DB">
              <w:t>в</w:t>
            </w:r>
            <w:r w:rsidR="00303287">
              <w:t xml:space="preserve"> </w:t>
            </w:r>
            <w:r w:rsidR="000762DB">
              <w:t>Закон Приморского края</w:t>
            </w:r>
            <w:r w:rsidRPr="00A50001">
              <w:t xml:space="preserve"> </w:t>
            </w:r>
            <w:r w:rsidR="00201DBE">
              <w:t xml:space="preserve">                </w:t>
            </w:r>
            <w:r w:rsidR="00973841" w:rsidRPr="00973841">
              <w:t xml:space="preserve">"Об обороте земель </w:t>
            </w:r>
            <w:proofErr w:type="gramStart"/>
            <w:r w:rsidR="00973841" w:rsidRPr="00973841">
              <w:t>сельско</w:t>
            </w:r>
            <w:r w:rsidR="00973841">
              <w:t>-</w:t>
            </w:r>
            <w:r w:rsidR="00973841" w:rsidRPr="00973841">
              <w:t>хозяйственного</w:t>
            </w:r>
            <w:proofErr w:type="gramEnd"/>
            <w:r w:rsidR="00973841" w:rsidRPr="00973841">
              <w:t xml:space="preserve"> назначения на территории Приморского края"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6E17D8">
      <w:pPr>
        <w:shd w:val="clear" w:color="auto" w:fill="FFFFFF"/>
        <w:ind w:firstLine="709"/>
        <w:jc w:val="both"/>
      </w:pPr>
      <w:r>
        <w:t>1.</w:t>
      </w:r>
      <w:r w:rsidR="005072FD">
        <w:t xml:space="preserve">Принять проект закона </w:t>
      </w:r>
      <w:r w:rsidR="005072FD" w:rsidRPr="0045315B">
        <w:t>Приморского края "О внесении изменений в Закон Приморского края</w:t>
      </w:r>
      <w:r w:rsidR="005072FD">
        <w:t xml:space="preserve"> </w:t>
      </w:r>
      <w:r w:rsidR="00973841" w:rsidRPr="00973841">
        <w:t>"Об обороте земель сельскохозяйственного назначения на территории Приморского края"</w:t>
      </w:r>
      <w:r w:rsidR="00973841">
        <w:t xml:space="preserve"> </w:t>
      </w:r>
      <w:r w:rsidR="005072FD">
        <w:t>в</w:t>
      </w:r>
      <w:r w:rsidR="00FA4D23">
        <w:t>о</w:t>
      </w:r>
      <w:r w:rsidR="005072FD">
        <w:t xml:space="preserve"> </w:t>
      </w:r>
      <w:r w:rsidR="00FA4D23">
        <w:t>втором</w:t>
      </w:r>
      <w:r w:rsidR="005072FD">
        <w:t xml:space="preserve"> чтении.</w:t>
      </w:r>
    </w:p>
    <w:p w:rsidR="00A027FE" w:rsidRDefault="00A027FE" w:rsidP="00A027FE">
      <w:pPr>
        <w:pStyle w:val="a5"/>
        <w:ind w:firstLine="720"/>
      </w:pPr>
    </w:p>
    <w:p w:rsidR="00FA4D23" w:rsidRPr="00FA4D23" w:rsidRDefault="00FA4D23" w:rsidP="00FA4D23">
      <w:pPr>
        <w:ind w:firstLine="709"/>
        <w:jc w:val="both"/>
      </w:pPr>
      <w:r>
        <w:t>2</w:t>
      </w:r>
      <w:r w:rsidR="00992EFC">
        <w:t>.</w:t>
      </w:r>
      <w:r w:rsidRPr="00FA4D23">
        <w:t xml:space="preserve">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</w:t>
      </w:r>
      <w:proofErr w:type="gramStart"/>
      <w:r w:rsidRPr="00FA4D23">
        <w:t>третьем</w:t>
      </w:r>
      <w:proofErr w:type="gramEnd"/>
      <w:r w:rsidRPr="00FA4D23">
        <w:t xml:space="preserve"> чтении.</w:t>
      </w:r>
    </w:p>
    <w:p w:rsidR="00C14CF3" w:rsidRDefault="00C14CF3" w:rsidP="00C14CF3">
      <w:pPr>
        <w:pStyle w:val="a5"/>
        <w:ind w:firstLine="720"/>
      </w:pPr>
      <w:bookmarkStart w:id="0" w:name="_GoBack"/>
      <w:bookmarkEnd w:id="0"/>
    </w:p>
    <w:p w:rsidR="00C14CF3" w:rsidRDefault="00FA4D23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8FB" w:rsidRDefault="00F338FB" w:rsidP="00441D5E">
      <w:pPr>
        <w:pStyle w:val="1"/>
      </w:pPr>
      <w:r>
        <w:separator/>
      </w:r>
    </w:p>
  </w:endnote>
  <w:endnote w:type="continuationSeparator" w:id="0">
    <w:p w:rsidR="00F338FB" w:rsidRDefault="00F338FB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8FB" w:rsidRDefault="00F338FB" w:rsidP="00441D5E">
      <w:pPr>
        <w:pStyle w:val="1"/>
      </w:pPr>
      <w:r>
        <w:separator/>
      </w:r>
    </w:p>
  </w:footnote>
  <w:footnote w:type="continuationSeparator" w:id="0">
    <w:p w:rsidR="00F338FB" w:rsidRDefault="00F338FB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66152"/>
    <w:rsid w:val="00066BA0"/>
    <w:rsid w:val="00075B9F"/>
    <w:rsid w:val="000762DB"/>
    <w:rsid w:val="0007734C"/>
    <w:rsid w:val="000B3284"/>
    <w:rsid w:val="000D00D2"/>
    <w:rsid w:val="000D1439"/>
    <w:rsid w:val="000E330B"/>
    <w:rsid w:val="000E4AAC"/>
    <w:rsid w:val="000E526A"/>
    <w:rsid w:val="001454BA"/>
    <w:rsid w:val="001778DC"/>
    <w:rsid w:val="00190A48"/>
    <w:rsid w:val="00193589"/>
    <w:rsid w:val="0019761C"/>
    <w:rsid w:val="001D4730"/>
    <w:rsid w:val="001E5337"/>
    <w:rsid w:val="001F2789"/>
    <w:rsid w:val="00201DBE"/>
    <w:rsid w:val="00241F77"/>
    <w:rsid w:val="00293A82"/>
    <w:rsid w:val="00296104"/>
    <w:rsid w:val="002B312F"/>
    <w:rsid w:val="002D7F39"/>
    <w:rsid w:val="00303287"/>
    <w:rsid w:val="003160A3"/>
    <w:rsid w:val="00356840"/>
    <w:rsid w:val="00371C9B"/>
    <w:rsid w:val="0038491E"/>
    <w:rsid w:val="003E55FF"/>
    <w:rsid w:val="003F1EEB"/>
    <w:rsid w:val="00417B13"/>
    <w:rsid w:val="00420E21"/>
    <w:rsid w:val="00426512"/>
    <w:rsid w:val="00441D5E"/>
    <w:rsid w:val="00466FA2"/>
    <w:rsid w:val="00477183"/>
    <w:rsid w:val="00486663"/>
    <w:rsid w:val="004B2927"/>
    <w:rsid w:val="004B5CF6"/>
    <w:rsid w:val="004C0F61"/>
    <w:rsid w:val="004E0F8B"/>
    <w:rsid w:val="004E1809"/>
    <w:rsid w:val="004E1F1E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672A8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C0F5F"/>
    <w:rsid w:val="007C2DB0"/>
    <w:rsid w:val="007D32EC"/>
    <w:rsid w:val="007F1037"/>
    <w:rsid w:val="00816774"/>
    <w:rsid w:val="00834C11"/>
    <w:rsid w:val="00852754"/>
    <w:rsid w:val="00870422"/>
    <w:rsid w:val="00883B0F"/>
    <w:rsid w:val="008A10C4"/>
    <w:rsid w:val="008A463B"/>
    <w:rsid w:val="008A5CE3"/>
    <w:rsid w:val="00934EE0"/>
    <w:rsid w:val="009567F2"/>
    <w:rsid w:val="00965DA6"/>
    <w:rsid w:val="00973841"/>
    <w:rsid w:val="009746D7"/>
    <w:rsid w:val="00974821"/>
    <w:rsid w:val="00992EFC"/>
    <w:rsid w:val="009A4489"/>
    <w:rsid w:val="009C52C8"/>
    <w:rsid w:val="009E102D"/>
    <w:rsid w:val="00A027FE"/>
    <w:rsid w:val="00A147B1"/>
    <w:rsid w:val="00A740D8"/>
    <w:rsid w:val="00A95412"/>
    <w:rsid w:val="00AC348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800E6"/>
    <w:rsid w:val="00CB2CE8"/>
    <w:rsid w:val="00D0544B"/>
    <w:rsid w:val="00D27AE0"/>
    <w:rsid w:val="00D61CA7"/>
    <w:rsid w:val="00D6615C"/>
    <w:rsid w:val="00DA3639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338FB"/>
    <w:rsid w:val="00F41BB7"/>
    <w:rsid w:val="00F506F2"/>
    <w:rsid w:val="00F64171"/>
    <w:rsid w:val="00F64340"/>
    <w:rsid w:val="00FA3A91"/>
    <w:rsid w:val="00FA4D23"/>
    <w:rsid w:val="00FB4CEB"/>
    <w:rsid w:val="00FB7695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Исакова Марина Викторовна</cp:lastModifiedBy>
  <cp:revision>10</cp:revision>
  <cp:lastPrinted>2016-09-22T23:46:00Z</cp:lastPrinted>
  <dcterms:created xsi:type="dcterms:W3CDTF">2016-09-21T00:42:00Z</dcterms:created>
  <dcterms:modified xsi:type="dcterms:W3CDTF">2017-02-02T05:13:00Z</dcterms:modified>
</cp:coreProperties>
</file>