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D87071" w:rsidTr="000E51D6">
        <w:tc>
          <w:tcPr>
            <w:tcW w:w="9570" w:type="dxa"/>
          </w:tcPr>
          <w:p w:rsidR="00D87071" w:rsidRDefault="00D87071" w:rsidP="000E51D6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8" o:title=""/>
                </v:shape>
                <o:OLEObject Type="Embed" ProgID="Word.Picture.8" ShapeID="_x0000_i1025" DrawAspect="Content" ObjectID="_1547449314" r:id="rId9"/>
              </w:object>
            </w:r>
          </w:p>
        </w:tc>
      </w:tr>
      <w:tr w:rsidR="00D87071" w:rsidTr="000E51D6">
        <w:tc>
          <w:tcPr>
            <w:tcW w:w="9570" w:type="dxa"/>
          </w:tcPr>
          <w:p w:rsidR="00D87071" w:rsidRDefault="00D87071" w:rsidP="000E51D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6709E" w:rsidRDefault="006F481B" w:rsidP="00D87071">
      <w:pPr>
        <w:jc w:val="center"/>
        <w:rPr>
          <w:szCs w:val="28"/>
          <w:vertAlign w:val="superscript"/>
        </w:rPr>
      </w:pPr>
      <w:r>
        <w:rPr>
          <w:b/>
          <w:szCs w:val="28"/>
        </w:rPr>
        <w:t>О ВНЕСЕНИИ ИЗМЕНЕНИЯ</w:t>
      </w:r>
      <w:r w:rsidR="000A5DDF">
        <w:rPr>
          <w:b/>
          <w:szCs w:val="28"/>
        </w:rPr>
        <w:t xml:space="preserve"> В </w:t>
      </w:r>
      <w:r w:rsidR="00AB38C3">
        <w:rPr>
          <w:b/>
          <w:szCs w:val="28"/>
        </w:rPr>
        <w:t xml:space="preserve">СТАТЬЮ 6 </w:t>
      </w:r>
      <w:r w:rsidR="009C2EBB">
        <w:rPr>
          <w:b/>
          <w:szCs w:val="28"/>
        </w:rPr>
        <w:t>ЗАКОН</w:t>
      </w:r>
      <w:r w:rsidR="00AB38C3">
        <w:rPr>
          <w:b/>
          <w:szCs w:val="28"/>
        </w:rPr>
        <w:t>А</w:t>
      </w:r>
    </w:p>
    <w:p w:rsidR="009C2EBB" w:rsidRDefault="002E13E4" w:rsidP="00D87071">
      <w:pPr>
        <w:jc w:val="center"/>
        <w:rPr>
          <w:b/>
          <w:szCs w:val="28"/>
        </w:rPr>
      </w:pPr>
      <w:r>
        <w:rPr>
          <w:b/>
          <w:szCs w:val="28"/>
        </w:rPr>
        <w:t>ПРИМОРСКОГО КРАЯ "О</w:t>
      </w:r>
      <w:r w:rsidR="003152BC">
        <w:rPr>
          <w:b/>
          <w:szCs w:val="28"/>
        </w:rPr>
        <w:t xml:space="preserve"> ПРОФИЛАКТИКЕ</w:t>
      </w:r>
    </w:p>
    <w:p w:rsidR="009C2EBB" w:rsidRDefault="003152BC" w:rsidP="00D87071">
      <w:pPr>
        <w:jc w:val="center"/>
        <w:rPr>
          <w:b/>
          <w:szCs w:val="28"/>
        </w:rPr>
      </w:pPr>
      <w:r>
        <w:rPr>
          <w:b/>
          <w:szCs w:val="28"/>
        </w:rPr>
        <w:t xml:space="preserve">НЕЗАКОННОГО ПОТРЕБЛЕНИЯ </w:t>
      </w:r>
      <w:proofErr w:type="gramStart"/>
      <w:r>
        <w:rPr>
          <w:b/>
          <w:szCs w:val="28"/>
        </w:rPr>
        <w:t>НАРКОТИЧЕСКИХ</w:t>
      </w:r>
      <w:proofErr w:type="gramEnd"/>
    </w:p>
    <w:p w:rsidR="009C2EBB" w:rsidRDefault="003152BC" w:rsidP="00D87071">
      <w:pPr>
        <w:jc w:val="center"/>
        <w:rPr>
          <w:b/>
          <w:szCs w:val="28"/>
        </w:rPr>
      </w:pPr>
      <w:r>
        <w:rPr>
          <w:b/>
          <w:szCs w:val="28"/>
        </w:rPr>
        <w:t>СРЕДСТВ И ПСИХОТРОПНЫХ ВЕЩЕСТВ, НАРКОМАНИИ</w:t>
      </w:r>
    </w:p>
    <w:p w:rsidR="00FF455D" w:rsidRPr="003B03EE" w:rsidRDefault="003152BC" w:rsidP="00D87071">
      <w:pPr>
        <w:jc w:val="center"/>
        <w:rPr>
          <w:b/>
          <w:szCs w:val="28"/>
        </w:rPr>
      </w:pPr>
      <w:r>
        <w:rPr>
          <w:b/>
          <w:szCs w:val="28"/>
        </w:rPr>
        <w:t>НА ТЕРРИТОРИИ ПРИМОРСКОГО КРАЯ</w:t>
      </w:r>
      <w:r w:rsidR="00433B63">
        <w:rPr>
          <w:b/>
          <w:szCs w:val="28"/>
        </w:rPr>
        <w:t>"</w:t>
      </w:r>
    </w:p>
    <w:p w:rsidR="00FF455D" w:rsidRDefault="00FF455D" w:rsidP="001E0AF1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067BB7" w:rsidRDefault="00960606" w:rsidP="001E0AF1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 w:rsidR="00067BB7">
        <w:rPr>
          <w:szCs w:val="28"/>
        </w:rPr>
        <w:t>Принят</w:t>
      </w:r>
      <w:proofErr w:type="gramEnd"/>
      <w:r w:rsidR="00067BB7">
        <w:rPr>
          <w:szCs w:val="28"/>
        </w:rPr>
        <w:t xml:space="preserve"> Законодательным Собранием Приморского края</w:t>
      </w:r>
      <w:r w:rsidR="006A7849">
        <w:rPr>
          <w:szCs w:val="28"/>
        </w:rPr>
        <w:t xml:space="preserve"> 25 января </w:t>
      </w:r>
      <w:r w:rsidR="006A7849">
        <w:rPr>
          <w:szCs w:val="28"/>
        </w:rPr>
        <w:br/>
        <w:t>2017 года</w:t>
      </w:r>
    </w:p>
    <w:p w:rsidR="00AB38C3" w:rsidRDefault="00AB38C3" w:rsidP="001E0AF1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4A0963" w:rsidRDefault="004A0963" w:rsidP="004A0963">
      <w:pPr>
        <w:pStyle w:val="a8"/>
        <w:spacing w:before="0" w:line="240" w:lineRule="auto"/>
        <w:ind w:firstLine="709"/>
        <w:rPr>
          <w:caps/>
          <w:szCs w:val="28"/>
        </w:rPr>
      </w:pPr>
      <w:r>
        <w:rPr>
          <w:caps/>
          <w:szCs w:val="28"/>
        </w:rPr>
        <w:t>Статья 1.</w:t>
      </w:r>
    </w:p>
    <w:p w:rsidR="004A0963" w:rsidRDefault="004A0963" w:rsidP="004A09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Внести в статью 6 Закона Приморского края от 9 апреля 2007 года               № 53-КЗ "О профилактике незаконного потребления наркотических средств и психотропных веществ, наркомании на территории Приморского края" (Ведомости Законодательного Собрания Приморского края, 2007, № 12,                  стр. 9; 2012, № 19, стр. 79; 2013, № 60, стр. 22; 2014, № 70, стр. 65;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2016,                 № 151, стр. 46) следующее изменение: </w:t>
      </w:r>
      <w:proofErr w:type="gramEnd"/>
    </w:p>
    <w:p w:rsidR="004A0963" w:rsidRDefault="004A0963" w:rsidP="004A0963">
      <w:pPr>
        <w:ind w:firstLine="696"/>
        <w:jc w:val="both"/>
        <w:rPr>
          <w:szCs w:val="28"/>
        </w:rPr>
      </w:pPr>
      <w:proofErr w:type="gramStart"/>
      <w:r>
        <w:rPr>
          <w:szCs w:val="28"/>
        </w:rPr>
        <w:t xml:space="preserve">в пункте 6 слова "по контролю за оборотом наркотических средств и психотропных веществ" заменить словами ", осуществляющего функции по выработке и реализации государственной политики и нормативно-правовому регулированию в сфере внутренних дел, в сфере контроля за оборотом наркотических средств, психотропных веществ и их </w:t>
      </w:r>
      <w:proofErr w:type="spellStart"/>
      <w:r>
        <w:rPr>
          <w:szCs w:val="28"/>
        </w:rPr>
        <w:t>прекурсоров</w:t>
      </w:r>
      <w:proofErr w:type="spellEnd"/>
      <w:r>
        <w:rPr>
          <w:szCs w:val="28"/>
        </w:rPr>
        <w:t>, в сфере миграции, а также правоприменительные функции по федеральному государственному контролю (надзору) в указанных сферах".</w:t>
      </w:r>
      <w:proofErr w:type="gramEnd"/>
    </w:p>
    <w:p w:rsidR="004A0963" w:rsidRDefault="004A0963" w:rsidP="004A0963">
      <w:pPr>
        <w:ind w:firstLine="696"/>
        <w:jc w:val="both"/>
        <w:rPr>
          <w:szCs w:val="28"/>
        </w:rPr>
      </w:pPr>
    </w:p>
    <w:p w:rsidR="004A0963" w:rsidRDefault="004A0963" w:rsidP="004A0963">
      <w:pPr>
        <w:ind w:firstLine="696"/>
        <w:jc w:val="both"/>
        <w:rPr>
          <w:szCs w:val="28"/>
        </w:rPr>
      </w:pPr>
      <w:r>
        <w:rPr>
          <w:szCs w:val="28"/>
        </w:rPr>
        <w:t>СТАТЬЯ 2.</w:t>
      </w:r>
    </w:p>
    <w:p w:rsidR="004A0963" w:rsidRDefault="004A0963" w:rsidP="004A0963">
      <w:pPr>
        <w:ind w:firstLine="696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B541C6" w:rsidRDefault="00B541C6" w:rsidP="00B541C6">
      <w:pPr>
        <w:ind w:firstLine="696"/>
        <w:jc w:val="both"/>
        <w:rPr>
          <w:szCs w:val="28"/>
        </w:rPr>
      </w:pPr>
    </w:p>
    <w:p w:rsidR="00B541C6" w:rsidRDefault="00B541C6" w:rsidP="00B541C6">
      <w:pPr>
        <w:ind w:firstLine="696"/>
        <w:jc w:val="both"/>
        <w:rPr>
          <w:szCs w:val="28"/>
        </w:rPr>
      </w:pPr>
    </w:p>
    <w:p w:rsidR="00B541C6" w:rsidRPr="00F95CF7" w:rsidRDefault="00B541C6" w:rsidP="00B541C6">
      <w:pPr>
        <w:ind w:firstLine="696"/>
        <w:jc w:val="both"/>
        <w:rPr>
          <w:szCs w:val="28"/>
        </w:rPr>
      </w:pPr>
    </w:p>
    <w:p w:rsidR="00B541C6" w:rsidRDefault="00B541C6" w:rsidP="00B541C6">
      <w:pPr>
        <w:jc w:val="both"/>
        <w:rPr>
          <w:szCs w:val="28"/>
        </w:rPr>
      </w:pPr>
      <w:r w:rsidRPr="00F95CF7">
        <w:rPr>
          <w:szCs w:val="28"/>
        </w:rPr>
        <w:t xml:space="preserve">Губернатор края </w:t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  <w:t xml:space="preserve">                 В.В. Миклушевский</w:t>
      </w:r>
    </w:p>
    <w:p w:rsidR="00985809" w:rsidRDefault="00985809" w:rsidP="00B541C6">
      <w:pPr>
        <w:jc w:val="both"/>
        <w:rPr>
          <w:szCs w:val="28"/>
        </w:rPr>
      </w:pPr>
    </w:p>
    <w:p w:rsidR="00985809" w:rsidRDefault="00985809" w:rsidP="00B541C6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985809" w:rsidRDefault="00985809" w:rsidP="00B541C6">
      <w:pPr>
        <w:jc w:val="both"/>
        <w:rPr>
          <w:szCs w:val="28"/>
        </w:rPr>
      </w:pPr>
      <w:r>
        <w:rPr>
          <w:szCs w:val="28"/>
        </w:rPr>
        <w:t>1 февраля 2017 года</w:t>
      </w:r>
    </w:p>
    <w:p w:rsidR="00985809" w:rsidRPr="00F95CF7" w:rsidRDefault="00985809" w:rsidP="00B541C6">
      <w:pPr>
        <w:jc w:val="both"/>
        <w:rPr>
          <w:szCs w:val="28"/>
        </w:rPr>
      </w:pPr>
      <w:r>
        <w:rPr>
          <w:szCs w:val="28"/>
        </w:rPr>
        <w:t>№ 80-КЗ</w:t>
      </w:r>
      <w:bookmarkEnd w:id="0"/>
    </w:p>
    <w:p w:rsidR="00FF455D" w:rsidRPr="00283C6A" w:rsidRDefault="00FF455D" w:rsidP="00FF455D">
      <w:pPr>
        <w:jc w:val="both"/>
        <w:rPr>
          <w:szCs w:val="28"/>
        </w:rPr>
      </w:pPr>
    </w:p>
    <w:p w:rsidR="00BE0544" w:rsidRDefault="00BE0544"/>
    <w:p w:rsidR="00D87071" w:rsidRDefault="00D87071"/>
    <w:p w:rsidR="00D87071" w:rsidRDefault="00D87071"/>
    <w:sectPr w:rsidR="00D87071" w:rsidSect="00435BB4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1156" w:rsidRDefault="009E1156">
      <w:r>
        <w:separator/>
      </w:r>
    </w:p>
  </w:endnote>
  <w:endnote w:type="continuationSeparator" w:id="0">
    <w:p w:rsidR="009E1156" w:rsidRDefault="009E1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1156" w:rsidRDefault="009E1156">
      <w:r>
        <w:separator/>
      </w:r>
    </w:p>
  </w:footnote>
  <w:footnote w:type="continuationSeparator" w:id="0">
    <w:p w:rsidR="009E1156" w:rsidRDefault="009E11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5BB4" w:rsidRDefault="00435BB4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B7C23">
      <w:rPr>
        <w:noProof/>
      </w:rPr>
      <w:t>2</w:t>
    </w:r>
    <w:r>
      <w:fldChar w:fldCharType="end"/>
    </w:r>
  </w:p>
  <w:p w:rsidR="00435BB4" w:rsidRDefault="00435BB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55D"/>
    <w:rsid w:val="00004BD9"/>
    <w:rsid w:val="00013218"/>
    <w:rsid w:val="000216F6"/>
    <w:rsid w:val="00031A4E"/>
    <w:rsid w:val="0003291F"/>
    <w:rsid w:val="00041000"/>
    <w:rsid w:val="00052D2E"/>
    <w:rsid w:val="00060A89"/>
    <w:rsid w:val="000654A8"/>
    <w:rsid w:val="00067BB7"/>
    <w:rsid w:val="00083C95"/>
    <w:rsid w:val="000A51A0"/>
    <w:rsid w:val="000A5DDF"/>
    <w:rsid w:val="000B5AC9"/>
    <w:rsid w:val="000D7212"/>
    <w:rsid w:val="000E18D8"/>
    <w:rsid w:val="000E4ECC"/>
    <w:rsid w:val="000F6DEB"/>
    <w:rsid w:val="00131679"/>
    <w:rsid w:val="001402FB"/>
    <w:rsid w:val="0014253D"/>
    <w:rsid w:val="00177273"/>
    <w:rsid w:val="00187249"/>
    <w:rsid w:val="00187AA1"/>
    <w:rsid w:val="00192B9A"/>
    <w:rsid w:val="001A28D6"/>
    <w:rsid w:val="001C6266"/>
    <w:rsid w:val="001D5416"/>
    <w:rsid w:val="001E0AF1"/>
    <w:rsid w:val="001E4FBE"/>
    <w:rsid w:val="001F1B2F"/>
    <w:rsid w:val="00206AE0"/>
    <w:rsid w:val="00216970"/>
    <w:rsid w:val="002238BC"/>
    <w:rsid w:val="00260FE0"/>
    <w:rsid w:val="00262736"/>
    <w:rsid w:val="00266510"/>
    <w:rsid w:val="002927BD"/>
    <w:rsid w:val="002A1518"/>
    <w:rsid w:val="002A5A43"/>
    <w:rsid w:val="002B3574"/>
    <w:rsid w:val="002C2859"/>
    <w:rsid w:val="002E13E4"/>
    <w:rsid w:val="002F1557"/>
    <w:rsid w:val="00303576"/>
    <w:rsid w:val="003152BC"/>
    <w:rsid w:val="0031544D"/>
    <w:rsid w:val="0031629A"/>
    <w:rsid w:val="003372D7"/>
    <w:rsid w:val="003453FE"/>
    <w:rsid w:val="0034747C"/>
    <w:rsid w:val="0034770A"/>
    <w:rsid w:val="00372335"/>
    <w:rsid w:val="00376E4A"/>
    <w:rsid w:val="003A5CAE"/>
    <w:rsid w:val="003B1F46"/>
    <w:rsid w:val="003B26E7"/>
    <w:rsid w:val="003D418E"/>
    <w:rsid w:val="003F5B17"/>
    <w:rsid w:val="003F6228"/>
    <w:rsid w:val="00413728"/>
    <w:rsid w:val="00415070"/>
    <w:rsid w:val="0043381B"/>
    <w:rsid w:val="00433B63"/>
    <w:rsid w:val="00435BB4"/>
    <w:rsid w:val="00436711"/>
    <w:rsid w:val="00461B6B"/>
    <w:rsid w:val="00463C8B"/>
    <w:rsid w:val="0047435B"/>
    <w:rsid w:val="0049709E"/>
    <w:rsid w:val="00497DD0"/>
    <w:rsid w:val="004A0963"/>
    <w:rsid w:val="004C0194"/>
    <w:rsid w:val="004C6B90"/>
    <w:rsid w:val="004D788B"/>
    <w:rsid w:val="004F3FC1"/>
    <w:rsid w:val="00505642"/>
    <w:rsid w:val="005124ED"/>
    <w:rsid w:val="0051465C"/>
    <w:rsid w:val="005248AE"/>
    <w:rsid w:val="00525973"/>
    <w:rsid w:val="0052635C"/>
    <w:rsid w:val="005400DE"/>
    <w:rsid w:val="00543A38"/>
    <w:rsid w:val="00550270"/>
    <w:rsid w:val="005572F5"/>
    <w:rsid w:val="005653ED"/>
    <w:rsid w:val="005676F8"/>
    <w:rsid w:val="005A2827"/>
    <w:rsid w:val="005D16BB"/>
    <w:rsid w:val="005F275C"/>
    <w:rsid w:val="00611861"/>
    <w:rsid w:val="0061271F"/>
    <w:rsid w:val="00632225"/>
    <w:rsid w:val="00642A3F"/>
    <w:rsid w:val="00642C9E"/>
    <w:rsid w:val="00674B11"/>
    <w:rsid w:val="00681C02"/>
    <w:rsid w:val="0069385E"/>
    <w:rsid w:val="006A1D7D"/>
    <w:rsid w:val="006A7849"/>
    <w:rsid w:val="006D06B5"/>
    <w:rsid w:val="006F4568"/>
    <w:rsid w:val="006F481B"/>
    <w:rsid w:val="00770B7E"/>
    <w:rsid w:val="007728F2"/>
    <w:rsid w:val="00784F16"/>
    <w:rsid w:val="00787D45"/>
    <w:rsid w:val="007A6EC9"/>
    <w:rsid w:val="007B5F2D"/>
    <w:rsid w:val="007E5BC0"/>
    <w:rsid w:val="00817776"/>
    <w:rsid w:val="00836026"/>
    <w:rsid w:val="00856A17"/>
    <w:rsid w:val="00870712"/>
    <w:rsid w:val="008A4FFE"/>
    <w:rsid w:val="008A7713"/>
    <w:rsid w:val="008C7B48"/>
    <w:rsid w:val="008D2638"/>
    <w:rsid w:val="008F72A3"/>
    <w:rsid w:val="00960606"/>
    <w:rsid w:val="0097473A"/>
    <w:rsid w:val="00985809"/>
    <w:rsid w:val="009B1398"/>
    <w:rsid w:val="009B417F"/>
    <w:rsid w:val="009C2EBB"/>
    <w:rsid w:val="009D111F"/>
    <w:rsid w:val="009D1A29"/>
    <w:rsid w:val="009E1156"/>
    <w:rsid w:val="009F0684"/>
    <w:rsid w:val="00A03794"/>
    <w:rsid w:val="00A23930"/>
    <w:rsid w:val="00A34424"/>
    <w:rsid w:val="00A372A2"/>
    <w:rsid w:val="00A4010E"/>
    <w:rsid w:val="00A5680B"/>
    <w:rsid w:val="00A6709E"/>
    <w:rsid w:val="00A70AED"/>
    <w:rsid w:val="00A955C5"/>
    <w:rsid w:val="00AB38C3"/>
    <w:rsid w:val="00AB70F9"/>
    <w:rsid w:val="00AC31EC"/>
    <w:rsid w:val="00B040ED"/>
    <w:rsid w:val="00B0788C"/>
    <w:rsid w:val="00B13ABE"/>
    <w:rsid w:val="00B26933"/>
    <w:rsid w:val="00B4101A"/>
    <w:rsid w:val="00B541C6"/>
    <w:rsid w:val="00B56CEC"/>
    <w:rsid w:val="00B70F7B"/>
    <w:rsid w:val="00B7179D"/>
    <w:rsid w:val="00B723EF"/>
    <w:rsid w:val="00B90BF1"/>
    <w:rsid w:val="00B9633B"/>
    <w:rsid w:val="00BA3871"/>
    <w:rsid w:val="00BA6E96"/>
    <w:rsid w:val="00BB7C23"/>
    <w:rsid w:val="00BC38B7"/>
    <w:rsid w:val="00BD48F0"/>
    <w:rsid w:val="00BE0544"/>
    <w:rsid w:val="00BE6EEC"/>
    <w:rsid w:val="00C24115"/>
    <w:rsid w:val="00C43546"/>
    <w:rsid w:val="00C441D0"/>
    <w:rsid w:val="00C51789"/>
    <w:rsid w:val="00C573A0"/>
    <w:rsid w:val="00C70D9A"/>
    <w:rsid w:val="00C759D9"/>
    <w:rsid w:val="00C91CB0"/>
    <w:rsid w:val="00C920FD"/>
    <w:rsid w:val="00C93189"/>
    <w:rsid w:val="00CB2E95"/>
    <w:rsid w:val="00CD05C8"/>
    <w:rsid w:val="00CD1CFE"/>
    <w:rsid w:val="00CD7AAB"/>
    <w:rsid w:val="00D0452D"/>
    <w:rsid w:val="00D110FB"/>
    <w:rsid w:val="00D215C3"/>
    <w:rsid w:val="00D219FC"/>
    <w:rsid w:val="00D31856"/>
    <w:rsid w:val="00D338E2"/>
    <w:rsid w:val="00D34A05"/>
    <w:rsid w:val="00D37932"/>
    <w:rsid w:val="00D45A40"/>
    <w:rsid w:val="00D46C6A"/>
    <w:rsid w:val="00D67E46"/>
    <w:rsid w:val="00D82745"/>
    <w:rsid w:val="00D82BD6"/>
    <w:rsid w:val="00D82F0B"/>
    <w:rsid w:val="00D860CB"/>
    <w:rsid w:val="00D87071"/>
    <w:rsid w:val="00D976EE"/>
    <w:rsid w:val="00DC00A8"/>
    <w:rsid w:val="00DE16BA"/>
    <w:rsid w:val="00DE5235"/>
    <w:rsid w:val="00DF3F86"/>
    <w:rsid w:val="00E11053"/>
    <w:rsid w:val="00E1218A"/>
    <w:rsid w:val="00E13F95"/>
    <w:rsid w:val="00E34273"/>
    <w:rsid w:val="00E52202"/>
    <w:rsid w:val="00E57A81"/>
    <w:rsid w:val="00E615A2"/>
    <w:rsid w:val="00E87DB5"/>
    <w:rsid w:val="00EB177B"/>
    <w:rsid w:val="00F000B1"/>
    <w:rsid w:val="00F0142D"/>
    <w:rsid w:val="00F33BDB"/>
    <w:rsid w:val="00F646D3"/>
    <w:rsid w:val="00FA379A"/>
    <w:rsid w:val="00FA4394"/>
    <w:rsid w:val="00FB32DD"/>
    <w:rsid w:val="00FC6E8F"/>
    <w:rsid w:val="00FD1087"/>
    <w:rsid w:val="00FD1BD6"/>
    <w:rsid w:val="00FF2053"/>
    <w:rsid w:val="00FF390B"/>
    <w:rsid w:val="00FF4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2E13E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8">
    <w:name w:val="Стиль в законе"/>
    <w:basedOn w:val="a"/>
    <w:rsid w:val="002E13E4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link w:val="a3"/>
    <w:uiPriority w:val="99"/>
    <w:rsid w:val="00435BB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2E13E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8">
    <w:name w:val="Стиль в законе"/>
    <w:basedOn w:val="a"/>
    <w:rsid w:val="002E13E4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link w:val="a3"/>
    <w:uiPriority w:val="99"/>
    <w:rsid w:val="00435BB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50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dyakova_l_p\&#1056;&#1072;&#1073;&#1086;&#1095;&#1080;&#1081;%20&#1089;&#1090;&#1086;&#1083;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9A605E-70A6-4623-B757-2B55CCDC6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0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kodyakova_l_p</dc:creator>
  <cp:lastModifiedBy>Егупова</cp:lastModifiedBy>
  <cp:revision>2</cp:revision>
  <cp:lastPrinted>2017-01-12T04:41:00Z</cp:lastPrinted>
  <dcterms:created xsi:type="dcterms:W3CDTF">2017-02-01T00:15:00Z</dcterms:created>
  <dcterms:modified xsi:type="dcterms:W3CDTF">2017-02-01T00:15:00Z</dcterms:modified>
</cp:coreProperties>
</file>