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C531D" w:rsidTr="000E51D6">
        <w:tc>
          <w:tcPr>
            <w:tcW w:w="9570" w:type="dxa"/>
          </w:tcPr>
          <w:p w:rsidR="005C531D" w:rsidRDefault="005C531D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8" o:title=""/>
                </v:shape>
                <o:OLEObject Type="Embed" ProgID="Word.Picture.8" ShapeID="_x0000_i1025" DrawAspect="Content" ObjectID="_1547302775" r:id="rId9"/>
              </w:object>
            </w:r>
          </w:p>
        </w:tc>
      </w:tr>
      <w:tr w:rsidR="005C531D" w:rsidTr="000E51D6">
        <w:tc>
          <w:tcPr>
            <w:tcW w:w="9570" w:type="dxa"/>
          </w:tcPr>
          <w:p w:rsidR="005C531D" w:rsidRDefault="005C531D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5253" w:rsidRDefault="00A75253" w:rsidP="00A75253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9A4BD4">
        <w:rPr>
          <w:b/>
        </w:rPr>
        <w:t xml:space="preserve">ПРИЛОЖЕНИЕ К </w:t>
      </w:r>
      <w:r>
        <w:rPr>
          <w:b/>
        </w:rPr>
        <w:t>ЗАКОН</w:t>
      </w:r>
      <w:r w:rsidR="009A4BD4">
        <w:rPr>
          <w:b/>
        </w:rPr>
        <w:t xml:space="preserve">У ПРИМОРСКОГО КРАЯ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</w:p>
    <w:p w:rsidR="00A75253" w:rsidRDefault="00A75253" w:rsidP="00A75253">
      <w:pPr>
        <w:jc w:val="center"/>
        <w:rPr>
          <w:b/>
        </w:rPr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</w:t>
      </w:r>
      <w:r w:rsidR="00EC00CD">
        <w:t>ьным Собранием Приморского края 25 января   2017 года</w:t>
      </w:r>
      <w:r w:rsidR="00434B20">
        <w:t xml:space="preserve"> </w:t>
      </w:r>
    </w:p>
    <w:p w:rsidR="006B5E69" w:rsidRDefault="006B5E69" w:rsidP="00A75253">
      <w:pPr>
        <w:ind w:firstLine="709"/>
        <w:jc w:val="both"/>
      </w:pPr>
    </w:p>
    <w:p w:rsidR="00A75253" w:rsidRDefault="00A75253" w:rsidP="00A75253">
      <w:pPr>
        <w:ind w:firstLine="709"/>
        <w:jc w:val="both"/>
      </w:pPr>
      <w:r>
        <w:t>СТАТЬЯ 1.</w:t>
      </w:r>
    </w:p>
    <w:p w:rsidR="00A75253" w:rsidRPr="00E90C03" w:rsidRDefault="00A75253" w:rsidP="00E90C03">
      <w:pPr>
        <w:ind w:firstLine="709"/>
        <w:jc w:val="both"/>
      </w:pPr>
      <w:proofErr w:type="gramStart"/>
      <w:r>
        <w:t xml:space="preserve">Внести в </w:t>
      </w:r>
      <w:r w:rsidR="009A4BD4">
        <w:t xml:space="preserve">приложение к </w:t>
      </w:r>
      <w:r>
        <w:t>Закон</w:t>
      </w:r>
      <w:r w:rsidR="009A4BD4">
        <w:t>у</w:t>
      </w:r>
      <w:r>
        <w:t xml:space="preserve"> Приморского края от 29 сентября </w:t>
      </w:r>
      <w:r w:rsidR="009A4BD4">
        <w:t xml:space="preserve">     </w:t>
      </w:r>
      <w:r>
        <w:t xml:space="preserve">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</w:t>
      </w:r>
      <w:proofErr w:type="gramEnd"/>
      <w:r>
        <w:rPr>
          <w:szCs w:val="28"/>
        </w:rPr>
        <w:t xml:space="preserve">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</w:t>
      </w:r>
      <w:r w:rsidR="009A4BD4">
        <w:t xml:space="preserve">    стр. 23; 2015, </w:t>
      </w:r>
      <w:r>
        <w:t>№ 112, стр. 13, № 120, стр. 77</w:t>
      </w:r>
      <w:r w:rsidR="009A4BD4">
        <w:t>;</w:t>
      </w:r>
      <w:r w:rsidR="00E90C03">
        <w:t xml:space="preserve"> 2016, № 166, стр. 22</w:t>
      </w:r>
      <w:r w:rsidR="009A4BD4">
        <w:t>)</w:t>
      </w:r>
      <w:r>
        <w:t xml:space="preserve"> изменения</w:t>
      </w:r>
      <w:r w:rsidR="009A4BD4">
        <w:t xml:space="preserve">, изложив его </w:t>
      </w:r>
      <w:r w:rsidR="00E90C03">
        <w:t>в следующей редакции:</w:t>
      </w:r>
      <w:r>
        <w:rPr>
          <w:szCs w:val="28"/>
        </w:rPr>
        <w:t xml:space="preserve">                                                                  </w:t>
      </w:r>
    </w:p>
    <w:tbl>
      <w:tblPr>
        <w:tblStyle w:val="a6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A75253" w:rsidTr="00AE7D22">
        <w:tc>
          <w:tcPr>
            <w:tcW w:w="3651" w:type="dxa"/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к Закону 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A75253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</w:tc>
      </w:tr>
    </w:tbl>
    <w:p w:rsidR="00A75253" w:rsidRDefault="00A75253" w:rsidP="00A75253">
      <w:pPr>
        <w:jc w:val="both"/>
        <w:rPr>
          <w:szCs w:val="28"/>
        </w:rPr>
      </w:pPr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6E7FC6" w:rsidRDefault="006E7FC6" w:rsidP="00A75253">
      <w:pPr>
        <w:jc w:val="center"/>
        <w:rPr>
          <w:szCs w:val="28"/>
        </w:rPr>
      </w:pPr>
    </w:p>
    <w:tbl>
      <w:tblPr>
        <w:tblStyle w:val="a6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A75253" w:rsidRPr="00357B54" w:rsidTr="005C531D">
        <w:tc>
          <w:tcPr>
            <w:tcW w:w="675" w:type="dxa"/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№</w:t>
            </w:r>
          </w:p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>/п</w:t>
            </w:r>
          </w:p>
        </w:tc>
        <w:tc>
          <w:tcPr>
            <w:tcW w:w="6095" w:type="dxa"/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</w:tbl>
    <w:p w:rsidR="00A75253" w:rsidRPr="00357B54" w:rsidRDefault="00A75253" w:rsidP="00A75253">
      <w:pPr>
        <w:rPr>
          <w:sz w:val="2"/>
          <w:szCs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A75253" w:rsidRPr="00357B54" w:rsidTr="00AE7D2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Арсеньевский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lastRenderedPageBreak/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1266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Дальнегорский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Находкинский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91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Спасск-Дальний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390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округ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 xml:space="preserve">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Анучинский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Кавалеровский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34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Лазовский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Надеждинский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Ольгинский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Тернейский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Ханкайский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Хасанский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64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Хорольский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Чугуевский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Шкотовский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Яковлевский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29</w:t>
            </w:r>
          </w:p>
        </w:tc>
      </w:tr>
    </w:tbl>
    <w:p w:rsidR="00FB71E2" w:rsidRDefault="00FB71E2" w:rsidP="00A75253">
      <w:pPr>
        <w:ind w:firstLine="709"/>
        <w:jc w:val="both"/>
      </w:pPr>
    </w:p>
    <w:p w:rsidR="00A75253" w:rsidRPr="00357B54" w:rsidRDefault="00A75253" w:rsidP="005C531D">
      <w:pPr>
        <w:ind w:firstLine="709"/>
        <w:jc w:val="both"/>
      </w:pPr>
      <w:r w:rsidRPr="00357B54">
        <w:t xml:space="preserve">СТАТЬЯ 2. </w:t>
      </w:r>
    </w:p>
    <w:p w:rsidR="00A75253" w:rsidRDefault="00A75253" w:rsidP="005C531D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A75253" w:rsidRDefault="00A75253" w:rsidP="005C531D">
      <w:pPr>
        <w:jc w:val="both"/>
      </w:pPr>
    </w:p>
    <w:p w:rsidR="00A75253" w:rsidRDefault="00A75253" w:rsidP="005C531D">
      <w:pPr>
        <w:jc w:val="both"/>
      </w:pPr>
    </w:p>
    <w:p w:rsidR="00A75253" w:rsidRDefault="00A75253" w:rsidP="005C531D">
      <w:pPr>
        <w:jc w:val="both"/>
      </w:pPr>
      <w:r>
        <w:t>Губернатор края                                                                    В.В. Миклушевский</w:t>
      </w:r>
    </w:p>
    <w:p w:rsidR="00687E3F" w:rsidRDefault="00687E3F" w:rsidP="005C531D">
      <w:pPr>
        <w:pStyle w:val="a3"/>
        <w:tabs>
          <w:tab w:val="clear" w:pos="4153"/>
          <w:tab w:val="clear" w:pos="8306"/>
        </w:tabs>
        <w:rPr>
          <w:b/>
        </w:rPr>
      </w:pPr>
    </w:p>
    <w:p w:rsidR="0052414A" w:rsidRPr="0052414A" w:rsidRDefault="0052414A" w:rsidP="0052414A">
      <w:bookmarkStart w:id="0" w:name="_GoBack"/>
      <w:r w:rsidRPr="0052414A">
        <w:t>г. Владивосток</w:t>
      </w:r>
    </w:p>
    <w:p w:rsidR="0052414A" w:rsidRPr="0052414A" w:rsidRDefault="0052414A" w:rsidP="0052414A">
      <w:r w:rsidRPr="0052414A">
        <w:t>30 января 2017 года</w:t>
      </w:r>
    </w:p>
    <w:p w:rsidR="005C531D" w:rsidRDefault="0052414A" w:rsidP="0052414A">
      <w:pPr>
        <w:jc w:val="both"/>
      </w:pPr>
      <w:r w:rsidRPr="0052414A">
        <w:rPr>
          <w:szCs w:val="24"/>
        </w:rPr>
        <w:t>№ 7</w:t>
      </w:r>
      <w:r w:rsidR="00E0145A">
        <w:rPr>
          <w:szCs w:val="24"/>
        </w:rPr>
        <w:t>8</w:t>
      </w:r>
      <w:r w:rsidRPr="0052414A">
        <w:rPr>
          <w:szCs w:val="24"/>
        </w:rPr>
        <w:t>-КЗ</w:t>
      </w:r>
      <w:bookmarkEnd w:id="0"/>
    </w:p>
    <w:sectPr w:rsidR="005C531D" w:rsidSect="00A752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67A" w:rsidRDefault="000C267A">
      <w:r>
        <w:separator/>
      </w:r>
    </w:p>
  </w:endnote>
  <w:endnote w:type="continuationSeparator" w:id="0">
    <w:p w:rsidR="000C267A" w:rsidRDefault="000C2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67A" w:rsidRDefault="000C267A">
      <w:r>
        <w:separator/>
      </w:r>
    </w:p>
  </w:footnote>
  <w:footnote w:type="continuationSeparator" w:id="0">
    <w:p w:rsidR="000C267A" w:rsidRDefault="000C2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1160"/>
      <w:docPartObj>
        <w:docPartGallery w:val="Page Numbers (Top of Page)"/>
        <w:docPartUnique/>
      </w:docPartObj>
    </w:sdtPr>
    <w:sdtEndPr/>
    <w:sdtContent>
      <w:p w:rsidR="00A75253" w:rsidRDefault="009B268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4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7E3F" w:rsidRDefault="00687E3F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A"/>
    <w:rsid w:val="0004316E"/>
    <w:rsid w:val="000C267A"/>
    <w:rsid w:val="000E11B2"/>
    <w:rsid w:val="002E0B68"/>
    <w:rsid w:val="003269FA"/>
    <w:rsid w:val="00334582"/>
    <w:rsid w:val="003C275C"/>
    <w:rsid w:val="00402AFC"/>
    <w:rsid w:val="00434B20"/>
    <w:rsid w:val="00490607"/>
    <w:rsid w:val="005037A2"/>
    <w:rsid w:val="0052414A"/>
    <w:rsid w:val="005C531D"/>
    <w:rsid w:val="00687E3F"/>
    <w:rsid w:val="006904E9"/>
    <w:rsid w:val="006A11A5"/>
    <w:rsid w:val="006A19E2"/>
    <w:rsid w:val="006B5E69"/>
    <w:rsid w:val="006E7FC6"/>
    <w:rsid w:val="00800C9A"/>
    <w:rsid w:val="009A4BD4"/>
    <w:rsid w:val="009A6281"/>
    <w:rsid w:val="009B268F"/>
    <w:rsid w:val="00A25A08"/>
    <w:rsid w:val="00A75253"/>
    <w:rsid w:val="00A77087"/>
    <w:rsid w:val="00B535E5"/>
    <w:rsid w:val="00C22823"/>
    <w:rsid w:val="00CE380E"/>
    <w:rsid w:val="00D02933"/>
    <w:rsid w:val="00E0145A"/>
    <w:rsid w:val="00E30108"/>
    <w:rsid w:val="00E90C03"/>
    <w:rsid w:val="00EC00CD"/>
    <w:rsid w:val="00FA2947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1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9F0A3-5D14-4AE7-A5FB-3C5A3DB39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2</cp:revision>
  <cp:lastPrinted>2016-06-20T23:12:00Z</cp:lastPrinted>
  <dcterms:created xsi:type="dcterms:W3CDTF">2017-01-30T07:33:00Z</dcterms:created>
  <dcterms:modified xsi:type="dcterms:W3CDTF">2017-01-30T07:33:00Z</dcterms:modified>
</cp:coreProperties>
</file>