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C784E" w:rsidTr="000E51D6">
        <w:tc>
          <w:tcPr>
            <w:tcW w:w="9570" w:type="dxa"/>
          </w:tcPr>
          <w:p w:rsidR="00BC784E" w:rsidRDefault="00BC784E" w:rsidP="000E51D6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3pt;height:53.3pt" o:ole="" fillcolor="window">
                  <v:imagedata r:id="rId8" o:title=""/>
                </v:shape>
                <o:OLEObject Type="Embed" ProgID="Word.Picture.8" ShapeID="_x0000_i1025" DrawAspect="Content" ObjectID="_1547301734" r:id="rId9"/>
              </w:object>
            </w:r>
          </w:p>
        </w:tc>
      </w:tr>
      <w:tr w:rsidR="00BC784E" w:rsidTr="000E51D6">
        <w:tc>
          <w:tcPr>
            <w:tcW w:w="9570" w:type="dxa"/>
          </w:tcPr>
          <w:p w:rsidR="00BC784E" w:rsidRDefault="00BC784E" w:rsidP="000E51D6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45EFA" w:rsidRDefault="00DD5C9A" w:rsidP="00BC784E">
      <w:pPr>
        <w:jc w:val="center"/>
        <w:rPr>
          <w:b/>
          <w:szCs w:val="28"/>
        </w:rPr>
      </w:pPr>
      <w:r>
        <w:rPr>
          <w:b/>
          <w:szCs w:val="28"/>
        </w:rPr>
        <w:t>О ВНЕСЕНИИ ИЗМ</w:t>
      </w:r>
      <w:r w:rsidR="004D42FA">
        <w:rPr>
          <w:b/>
          <w:szCs w:val="28"/>
        </w:rPr>
        <w:t xml:space="preserve">ЕНЕНИЯ В СТАТЬЮ </w:t>
      </w:r>
      <w:r w:rsidR="00945EFA">
        <w:rPr>
          <w:b/>
          <w:szCs w:val="28"/>
        </w:rPr>
        <w:t>4</w:t>
      </w:r>
      <w:r w:rsidR="004D42FA">
        <w:rPr>
          <w:b/>
          <w:szCs w:val="28"/>
        </w:rPr>
        <w:t xml:space="preserve"> ЗАКОНА</w:t>
      </w:r>
    </w:p>
    <w:p w:rsidR="004D42FA" w:rsidRDefault="004D42FA" w:rsidP="00BC784E">
      <w:pPr>
        <w:jc w:val="center"/>
        <w:rPr>
          <w:b/>
          <w:szCs w:val="28"/>
        </w:rPr>
      </w:pPr>
      <w:r>
        <w:rPr>
          <w:b/>
          <w:szCs w:val="28"/>
        </w:rPr>
        <w:t xml:space="preserve">ПРИМОРСКОГО КРАЯ "О </w:t>
      </w:r>
      <w:r w:rsidR="00945EFA">
        <w:rPr>
          <w:b/>
          <w:szCs w:val="28"/>
        </w:rPr>
        <w:t>ФИЗИЧЕСКОЙ КУЛЬТУРЕ И СПОРТЕ</w:t>
      </w:r>
    </w:p>
    <w:p w:rsidR="00FF455D" w:rsidRPr="003B03EE" w:rsidRDefault="004D42FA" w:rsidP="00BC784E">
      <w:pPr>
        <w:jc w:val="center"/>
        <w:rPr>
          <w:b/>
          <w:szCs w:val="28"/>
        </w:rPr>
      </w:pPr>
      <w:r>
        <w:rPr>
          <w:b/>
          <w:szCs w:val="28"/>
        </w:rPr>
        <w:t>В ПРИМОРСКОМ КРАЕ"</w:t>
      </w:r>
    </w:p>
    <w:p w:rsidR="00FF455D" w:rsidRDefault="00FF455D" w:rsidP="001E0AF1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</w:p>
    <w:p w:rsidR="00C91A31" w:rsidRDefault="009474DA" w:rsidP="00F54ADE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  <w:r>
        <w:rPr>
          <w:szCs w:val="28"/>
        </w:rPr>
        <w:tab/>
      </w:r>
      <w:proofErr w:type="gramStart"/>
      <w:r w:rsidR="00C91A31">
        <w:rPr>
          <w:szCs w:val="28"/>
        </w:rPr>
        <w:t>Принят</w:t>
      </w:r>
      <w:proofErr w:type="gramEnd"/>
      <w:r w:rsidR="00C91A31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25 января  2017 года</w:t>
      </w:r>
    </w:p>
    <w:p w:rsidR="00DD5C9A" w:rsidRPr="00312D97" w:rsidRDefault="00DD5C9A" w:rsidP="00F54ADE">
      <w:pPr>
        <w:tabs>
          <w:tab w:val="left" w:pos="700"/>
          <w:tab w:val="left" w:pos="1980"/>
          <w:tab w:val="center" w:pos="4818"/>
        </w:tabs>
        <w:jc w:val="both"/>
        <w:rPr>
          <w:sz w:val="26"/>
          <w:szCs w:val="26"/>
        </w:rPr>
      </w:pPr>
    </w:p>
    <w:p w:rsidR="00FF455D" w:rsidRDefault="00FF455D" w:rsidP="00FF455D">
      <w:pPr>
        <w:ind w:firstLine="709"/>
        <w:jc w:val="both"/>
        <w:rPr>
          <w:szCs w:val="28"/>
        </w:rPr>
      </w:pPr>
      <w:r w:rsidRPr="00283C6A">
        <w:rPr>
          <w:szCs w:val="28"/>
        </w:rPr>
        <w:t xml:space="preserve">СТАТЬЯ 1. </w:t>
      </w:r>
    </w:p>
    <w:p w:rsidR="00945EFA" w:rsidRPr="00A245F3" w:rsidRDefault="00945EFA" w:rsidP="00945EFA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proofErr w:type="gramStart"/>
      <w:r w:rsidRPr="00A245F3">
        <w:rPr>
          <w:bCs/>
          <w:szCs w:val="28"/>
        </w:rPr>
        <w:t xml:space="preserve">Внести в </w:t>
      </w:r>
      <w:hyperlink r:id="rId10" w:history="1">
        <w:r w:rsidRPr="00A245F3">
          <w:rPr>
            <w:bCs/>
            <w:szCs w:val="28"/>
          </w:rPr>
          <w:t>статью 4</w:t>
        </w:r>
      </w:hyperlink>
      <w:r w:rsidRPr="00A245F3">
        <w:rPr>
          <w:bCs/>
          <w:szCs w:val="28"/>
        </w:rPr>
        <w:t xml:space="preserve"> Закона Приморского края от 10 апреля 2009 года </w:t>
      </w:r>
      <w:r>
        <w:rPr>
          <w:bCs/>
          <w:szCs w:val="28"/>
        </w:rPr>
        <w:t xml:space="preserve">            №</w:t>
      </w:r>
      <w:r w:rsidRPr="00A245F3">
        <w:rPr>
          <w:bCs/>
          <w:szCs w:val="28"/>
        </w:rPr>
        <w:t xml:space="preserve"> 399-КЗ "О физической культуре и спорте в Приморском крае" (Ведомости Законодательного Собрания Приморского края, 2009, </w:t>
      </w:r>
      <w:r>
        <w:rPr>
          <w:bCs/>
          <w:szCs w:val="28"/>
        </w:rPr>
        <w:t>№</w:t>
      </w:r>
      <w:r w:rsidRPr="00A245F3">
        <w:rPr>
          <w:bCs/>
          <w:szCs w:val="28"/>
        </w:rPr>
        <w:t xml:space="preserve"> 107, стр. 5, </w:t>
      </w:r>
      <w:r>
        <w:rPr>
          <w:bCs/>
          <w:szCs w:val="28"/>
        </w:rPr>
        <w:t>№</w:t>
      </w:r>
      <w:r w:rsidRPr="00A245F3">
        <w:rPr>
          <w:bCs/>
          <w:szCs w:val="28"/>
        </w:rPr>
        <w:t xml:space="preserve"> 128, стр. 76; 2011, </w:t>
      </w:r>
      <w:r>
        <w:rPr>
          <w:bCs/>
          <w:szCs w:val="28"/>
        </w:rPr>
        <w:t>№</w:t>
      </w:r>
      <w:r w:rsidRPr="00A245F3">
        <w:rPr>
          <w:bCs/>
          <w:szCs w:val="28"/>
        </w:rPr>
        <w:t xml:space="preserve"> 176, стр. 22; 2012, </w:t>
      </w:r>
      <w:r>
        <w:rPr>
          <w:bCs/>
          <w:szCs w:val="28"/>
        </w:rPr>
        <w:t>№</w:t>
      </w:r>
      <w:r w:rsidRPr="00A245F3">
        <w:rPr>
          <w:bCs/>
          <w:szCs w:val="28"/>
        </w:rPr>
        <w:t xml:space="preserve"> 25, стр. 8; 2013, </w:t>
      </w:r>
      <w:r>
        <w:rPr>
          <w:bCs/>
          <w:szCs w:val="28"/>
        </w:rPr>
        <w:t>№</w:t>
      </w:r>
      <w:r w:rsidRPr="00A245F3">
        <w:rPr>
          <w:bCs/>
          <w:szCs w:val="28"/>
        </w:rPr>
        <w:t xml:space="preserve"> 44, стр. 22, </w:t>
      </w:r>
      <w:r>
        <w:rPr>
          <w:bCs/>
          <w:szCs w:val="28"/>
        </w:rPr>
        <w:t>№</w:t>
      </w:r>
      <w:r w:rsidRPr="00A245F3">
        <w:rPr>
          <w:bCs/>
          <w:szCs w:val="28"/>
        </w:rPr>
        <w:t xml:space="preserve"> 52, стр. 17, </w:t>
      </w:r>
      <w:r>
        <w:rPr>
          <w:bCs/>
          <w:szCs w:val="28"/>
        </w:rPr>
        <w:t>№</w:t>
      </w:r>
      <w:r w:rsidRPr="00A245F3">
        <w:rPr>
          <w:bCs/>
          <w:szCs w:val="28"/>
        </w:rPr>
        <w:t xml:space="preserve"> 55, стр. 46, стр. 58, </w:t>
      </w:r>
      <w:r>
        <w:rPr>
          <w:bCs/>
          <w:szCs w:val="28"/>
        </w:rPr>
        <w:t>№</w:t>
      </w:r>
      <w:r w:rsidRPr="00A245F3">
        <w:rPr>
          <w:bCs/>
          <w:szCs w:val="28"/>
        </w:rPr>
        <w:t xml:space="preserve"> 57, стр. 7;</w:t>
      </w:r>
      <w:proofErr w:type="gramEnd"/>
      <w:r w:rsidRPr="00A245F3">
        <w:rPr>
          <w:bCs/>
          <w:szCs w:val="28"/>
        </w:rPr>
        <w:t xml:space="preserve"> </w:t>
      </w:r>
      <w:proofErr w:type="gramStart"/>
      <w:r w:rsidRPr="00A245F3">
        <w:rPr>
          <w:bCs/>
          <w:szCs w:val="28"/>
        </w:rPr>
        <w:t xml:space="preserve">2014, </w:t>
      </w:r>
      <w:r>
        <w:rPr>
          <w:bCs/>
          <w:szCs w:val="28"/>
        </w:rPr>
        <w:t>№</w:t>
      </w:r>
      <w:r w:rsidRPr="00A245F3">
        <w:rPr>
          <w:bCs/>
          <w:szCs w:val="28"/>
        </w:rPr>
        <w:t xml:space="preserve"> 70, стр. 62, </w:t>
      </w:r>
      <w:r>
        <w:rPr>
          <w:bCs/>
          <w:szCs w:val="28"/>
        </w:rPr>
        <w:t>№</w:t>
      </w:r>
      <w:r w:rsidRPr="00A245F3">
        <w:rPr>
          <w:bCs/>
          <w:szCs w:val="28"/>
        </w:rPr>
        <w:t xml:space="preserve"> 73, стр. 36, </w:t>
      </w:r>
      <w:r>
        <w:rPr>
          <w:bCs/>
          <w:szCs w:val="28"/>
        </w:rPr>
        <w:t>№</w:t>
      </w:r>
      <w:r w:rsidRPr="00A245F3">
        <w:rPr>
          <w:bCs/>
          <w:szCs w:val="28"/>
        </w:rPr>
        <w:t xml:space="preserve"> 89, стр. 35; 2015, </w:t>
      </w:r>
      <w:r>
        <w:rPr>
          <w:bCs/>
          <w:szCs w:val="28"/>
        </w:rPr>
        <w:t>№</w:t>
      </w:r>
      <w:r w:rsidRPr="00A245F3">
        <w:rPr>
          <w:bCs/>
          <w:szCs w:val="28"/>
        </w:rPr>
        <w:t xml:space="preserve"> 112, стр. 10, </w:t>
      </w:r>
      <w:r>
        <w:rPr>
          <w:bCs/>
          <w:szCs w:val="28"/>
        </w:rPr>
        <w:t>№</w:t>
      </w:r>
      <w:r w:rsidRPr="00A245F3">
        <w:rPr>
          <w:bCs/>
          <w:szCs w:val="28"/>
        </w:rPr>
        <w:t xml:space="preserve"> 135, стр. 53, </w:t>
      </w:r>
      <w:r>
        <w:rPr>
          <w:bCs/>
          <w:szCs w:val="28"/>
        </w:rPr>
        <w:t>№</w:t>
      </w:r>
      <w:r w:rsidRPr="00A245F3">
        <w:rPr>
          <w:bCs/>
          <w:szCs w:val="28"/>
        </w:rPr>
        <w:t xml:space="preserve"> 141, стр. 71; 2016, </w:t>
      </w:r>
      <w:r>
        <w:rPr>
          <w:bCs/>
          <w:szCs w:val="28"/>
        </w:rPr>
        <w:t xml:space="preserve">                 №</w:t>
      </w:r>
      <w:r w:rsidRPr="00A245F3">
        <w:rPr>
          <w:bCs/>
          <w:szCs w:val="28"/>
        </w:rPr>
        <w:t xml:space="preserve"> 166, стр. 60</w:t>
      </w:r>
      <w:r>
        <w:rPr>
          <w:bCs/>
          <w:szCs w:val="28"/>
        </w:rPr>
        <w:t>, № 4, стр. 42</w:t>
      </w:r>
      <w:r w:rsidRPr="00A245F3">
        <w:rPr>
          <w:bCs/>
          <w:szCs w:val="28"/>
        </w:rPr>
        <w:t>) следующее изменение:</w:t>
      </w:r>
      <w:proofErr w:type="gramEnd"/>
    </w:p>
    <w:p w:rsidR="00945EFA" w:rsidRDefault="00B46495" w:rsidP="00945EFA">
      <w:pPr>
        <w:autoSpaceDE w:val="0"/>
        <w:autoSpaceDN w:val="0"/>
        <w:adjustRightInd w:val="0"/>
        <w:ind w:firstLine="709"/>
        <w:jc w:val="both"/>
        <w:rPr>
          <w:szCs w:val="28"/>
        </w:rPr>
      </w:pPr>
      <w:hyperlink r:id="rId11" w:history="1">
        <w:r w:rsidR="00945EFA" w:rsidRPr="000F4BC9">
          <w:rPr>
            <w:szCs w:val="28"/>
          </w:rPr>
          <w:t>дополнить</w:t>
        </w:r>
      </w:hyperlink>
      <w:r w:rsidR="00945EFA" w:rsidRPr="000F4BC9">
        <w:rPr>
          <w:szCs w:val="28"/>
        </w:rPr>
        <w:t xml:space="preserve"> </w:t>
      </w:r>
      <w:r w:rsidR="00945EFA">
        <w:rPr>
          <w:szCs w:val="28"/>
        </w:rPr>
        <w:t>пунктом 16</w:t>
      </w:r>
      <w:r w:rsidR="00945EFA" w:rsidRPr="00945EFA">
        <w:rPr>
          <w:szCs w:val="28"/>
          <w:vertAlign w:val="superscript"/>
        </w:rPr>
        <w:t>2</w:t>
      </w:r>
      <w:r w:rsidR="00945EFA">
        <w:rPr>
          <w:szCs w:val="28"/>
        </w:rPr>
        <w:t xml:space="preserve"> следующего содержания:</w:t>
      </w:r>
    </w:p>
    <w:p w:rsidR="00945EFA" w:rsidRDefault="00945EFA" w:rsidP="00945EFA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"16</w:t>
      </w:r>
      <w:r w:rsidRPr="00945EFA">
        <w:rPr>
          <w:szCs w:val="28"/>
          <w:vertAlign w:val="superscript"/>
        </w:rPr>
        <w:t>2</w:t>
      </w:r>
      <w:r>
        <w:rPr>
          <w:szCs w:val="28"/>
        </w:rPr>
        <w:t>)определение должностного лица, ответственного за организацию работы по предотвращению допинга в спорте и борьбе с ним во взаимодействии с российской антидопинговой организацией, федеральным органом исполнительной власти в области физической культуры и спорта, федеральным органом исполнительной власти, уполномоченным на медико-биологическое и медицинское обеспечение спортсменов спортивных сборных команд Российской Федерации;".</w:t>
      </w:r>
      <w:proofErr w:type="gramEnd"/>
    </w:p>
    <w:p w:rsidR="00945EFA" w:rsidRPr="00FB4985" w:rsidRDefault="00945EFA" w:rsidP="00945EFA">
      <w:pPr>
        <w:autoSpaceDE w:val="0"/>
        <w:autoSpaceDN w:val="0"/>
        <w:adjustRightInd w:val="0"/>
        <w:jc w:val="both"/>
        <w:rPr>
          <w:szCs w:val="28"/>
        </w:rPr>
      </w:pPr>
    </w:p>
    <w:p w:rsidR="00945EFA" w:rsidRDefault="00945EFA" w:rsidP="00945EF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86EC7">
        <w:rPr>
          <w:szCs w:val="28"/>
        </w:rPr>
        <w:t>СТАТЬЯ 2.</w:t>
      </w:r>
    </w:p>
    <w:p w:rsidR="00945EFA" w:rsidRPr="00B471B3" w:rsidRDefault="00945EFA" w:rsidP="00945EF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945EFA" w:rsidRPr="00283C6A" w:rsidRDefault="00945EFA" w:rsidP="00FF455D">
      <w:pPr>
        <w:ind w:firstLine="709"/>
        <w:jc w:val="both"/>
        <w:rPr>
          <w:szCs w:val="28"/>
        </w:rPr>
      </w:pPr>
    </w:p>
    <w:p w:rsidR="004D42FA" w:rsidRDefault="004D42FA" w:rsidP="00FF455D">
      <w:pPr>
        <w:jc w:val="both"/>
        <w:rPr>
          <w:szCs w:val="28"/>
        </w:rPr>
      </w:pPr>
    </w:p>
    <w:p w:rsidR="00945EFA" w:rsidRDefault="00945EFA" w:rsidP="00FF455D">
      <w:pPr>
        <w:jc w:val="both"/>
        <w:rPr>
          <w:szCs w:val="28"/>
        </w:rPr>
      </w:pPr>
    </w:p>
    <w:p w:rsidR="00BE0544" w:rsidRDefault="00FF455D" w:rsidP="00DD5C9A">
      <w:pPr>
        <w:jc w:val="both"/>
        <w:rPr>
          <w:szCs w:val="28"/>
        </w:rPr>
      </w:pPr>
      <w:r w:rsidRPr="00283C6A">
        <w:rPr>
          <w:szCs w:val="28"/>
        </w:rPr>
        <w:t xml:space="preserve">Губернатор края             </w:t>
      </w:r>
      <w:r w:rsidR="0095765F">
        <w:rPr>
          <w:szCs w:val="28"/>
        </w:rPr>
        <w:t xml:space="preserve">  </w:t>
      </w:r>
      <w:r w:rsidRPr="00283C6A">
        <w:rPr>
          <w:szCs w:val="28"/>
        </w:rPr>
        <w:t xml:space="preserve">                                         </w:t>
      </w:r>
      <w:r>
        <w:rPr>
          <w:szCs w:val="28"/>
        </w:rPr>
        <w:t xml:space="preserve"> </w:t>
      </w:r>
      <w:r w:rsidR="00BA6E96">
        <w:rPr>
          <w:szCs w:val="28"/>
        </w:rPr>
        <w:t xml:space="preserve">      </w:t>
      </w:r>
      <w:r w:rsidR="00526340">
        <w:rPr>
          <w:szCs w:val="28"/>
        </w:rPr>
        <w:t xml:space="preserve"> </w:t>
      </w:r>
      <w:r w:rsidR="00BA6E96">
        <w:rPr>
          <w:szCs w:val="28"/>
        </w:rPr>
        <w:t xml:space="preserve">      В.В. Миклушевский</w:t>
      </w:r>
    </w:p>
    <w:p w:rsidR="00BC784E" w:rsidRDefault="00BC784E" w:rsidP="00DD5C9A">
      <w:pPr>
        <w:jc w:val="both"/>
        <w:rPr>
          <w:szCs w:val="28"/>
        </w:rPr>
      </w:pPr>
    </w:p>
    <w:p w:rsidR="008C5CB1" w:rsidRPr="00BF360D" w:rsidRDefault="008C5CB1" w:rsidP="008C5CB1">
      <w:bookmarkStart w:id="0" w:name="_GoBack"/>
      <w:r w:rsidRPr="00BF360D">
        <w:t>г. Владивосток</w:t>
      </w:r>
    </w:p>
    <w:p w:rsidR="008C5CB1" w:rsidRPr="00BF360D" w:rsidRDefault="008C5CB1" w:rsidP="008C5CB1">
      <w:r w:rsidRPr="00BF360D">
        <w:t>30 января 2017 года</w:t>
      </w:r>
    </w:p>
    <w:p w:rsidR="008C5CB1" w:rsidRDefault="008C5CB1" w:rsidP="008C5CB1">
      <w:pPr>
        <w:jc w:val="both"/>
        <w:rPr>
          <w:szCs w:val="28"/>
        </w:rPr>
      </w:pPr>
      <w:r w:rsidRPr="00BF360D">
        <w:rPr>
          <w:szCs w:val="24"/>
        </w:rPr>
        <w:t>№ 7</w:t>
      </w:r>
      <w:r>
        <w:rPr>
          <w:szCs w:val="24"/>
        </w:rPr>
        <w:t>5</w:t>
      </w:r>
      <w:r w:rsidRPr="00BF360D">
        <w:rPr>
          <w:szCs w:val="24"/>
        </w:rPr>
        <w:t>-КЗ</w:t>
      </w:r>
      <w:bookmarkEnd w:id="0"/>
    </w:p>
    <w:p w:rsidR="00BC784E" w:rsidRDefault="00BC784E" w:rsidP="00DD5C9A">
      <w:pPr>
        <w:jc w:val="both"/>
        <w:rPr>
          <w:szCs w:val="28"/>
        </w:rPr>
      </w:pPr>
    </w:p>
    <w:p w:rsidR="00BC784E" w:rsidRDefault="00BC784E" w:rsidP="00DD5C9A">
      <w:pPr>
        <w:jc w:val="both"/>
        <w:rPr>
          <w:szCs w:val="28"/>
        </w:rPr>
      </w:pPr>
    </w:p>
    <w:p w:rsidR="00BC784E" w:rsidRPr="00DD5C9A" w:rsidRDefault="00BC784E" w:rsidP="00DD5C9A">
      <w:pPr>
        <w:jc w:val="both"/>
        <w:rPr>
          <w:szCs w:val="28"/>
        </w:rPr>
      </w:pPr>
    </w:p>
    <w:sectPr w:rsidR="00BC784E" w:rsidRPr="00DD5C9A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6495" w:rsidRDefault="00B46495">
      <w:r>
        <w:separator/>
      </w:r>
    </w:p>
  </w:endnote>
  <w:endnote w:type="continuationSeparator" w:id="0">
    <w:p w:rsidR="00B46495" w:rsidRDefault="00B464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6495" w:rsidRDefault="00B46495">
      <w:r>
        <w:separator/>
      </w:r>
    </w:p>
  </w:footnote>
  <w:footnote w:type="continuationSeparator" w:id="0">
    <w:p w:rsidR="00B46495" w:rsidRDefault="00B464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55D"/>
    <w:rsid w:val="000216F6"/>
    <w:rsid w:val="0003291F"/>
    <w:rsid w:val="00041000"/>
    <w:rsid w:val="00051FDE"/>
    <w:rsid w:val="00081D59"/>
    <w:rsid w:val="00093DE6"/>
    <w:rsid w:val="000D7212"/>
    <w:rsid w:val="00120E61"/>
    <w:rsid w:val="001402FB"/>
    <w:rsid w:val="001638A7"/>
    <w:rsid w:val="00185526"/>
    <w:rsid w:val="001E0AF1"/>
    <w:rsid w:val="002C4668"/>
    <w:rsid w:val="0032191E"/>
    <w:rsid w:val="0034747C"/>
    <w:rsid w:val="0034770A"/>
    <w:rsid w:val="00352863"/>
    <w:rsid w:val="003B26E7"/>
    <w:rsid w:val="003E0A5B"/>
    <w:rsid w:val="00423831"/>
    <w:rsid w:val="0043381B"/>
    <w:rsid w:val="00455B5E"/>
    <w:rsid w:val="0047435B"/>
    <w:rsid w:val="00497DD0"/>
    <w:rsid w:val="004D42FA"/>
    <w:rsid w:val="00504D26"/>
    <w:rsid w:val="005248AE"/>
    <w:rsid w:val="00526340"/>
    <w:rsid w:val="005400DE"/>
    <w:rsid w:val="005572F5"/>
    <w:rsid w:val="005676F8"/>
    <w:rsid w:val="005A2827"/>
    <w:rsid w:val="005D16BB"/>
    <w:rsid w:val="00610C3A"/>
    <w:rsid w:val="00613D36"/>
    <w:rsid w:val="006536DB"/>
    <w:rsid w:val="00681C02"/>
    <w:rsid w:val="006A3EAB"/>
    <w:rsid w:val="006A64DA"/>
    <w:rsid w:val="006D0497"/>
    <w:rsid w:val="00784F16"/>
    <w:rsid w:val="007A6EC9"/>
    <w:rsid w:val="00836026"/>
    <w:rsid w:val="008A4FFE"/>
    <w:rsid w:val="008C5CB1"/>
    <w:rsid w:val="00945EFA"/>
    <w:rsid w:val="009474DA"/>
    <w:rsid w:val="0095765F"/>
    <w:rsid w:val="00960606"/>
    <w:rsid w:val="009D111F"/>
    <w:rsid w:val="00A23930"/>
    <w:rsid w:val="00A372A2"/>
    <w:rsid w:val="00A522F2"/>
    <w:rsid w:val="00AB70F9"/>
    <w:rsid w:val="00AC31EC"/>
    <w:rsid w:val="00B46495"/>
    <w:rsid w:val="00B53447"/>
    <w:rsid w:val="00B70F7B"/>
    <w:rsid w:val="00B7179D"/>
    <w:rsid w:val="00B723EF"/>
    <w:rsid w:val="00BA6E96"/>
    <w:rsid w:val="00BC784E"/>
    <w:rsid w:val="00BE0544"/>
    <w:rsid w:val="00C24115"/>
    <w:rsid w:val="00C34FC1"/>
    <w:rsid w:val="00C759D9"/>
    <w:rsid w:val="00C91A31"/>
    <w:rsid w:val="00CB51DB"/>
    <w:rsid w:val="00CD1CFE"/>
    <w:rsid w:val="00D215C3"/>
    <w:rsid w:val="00D34A05"/>
    <w:rsid w:val="00DD5C9A"/>
    <w:rsid w:val="00E22289"/>
    <w:rsid w:val="00E34273"/>
    <w:rsid w:val="00E410BF"/>
    <w:rsid w:val="00E52202"/>
    <w:rsid w:val="00E817CA"/>
    <w:rsid w:val="00E87DB5"/>
    <w:rsid w:val="00EB177B"/>
    <w:rsid w:val="00EB50F8"/>
    <w:rsid w:val="00F54ADE"/>
    <w:rsid w:val="00FD1087"/>
    <w:rsid w:val="00FD1BD6"/>
    <w:rsid w:val="00FF4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styleId="a6">
    <w:name w:val="Body Text"/>
    <w:basedOn w:val="a"/>
    <w:rsid w:val="00FF455D"/>
    <w:pPr>
      <w:spacing w:line="360" w:lineRule="auto"/>
      <w:jc w:val="both"/>
    </w:pPr>
    <w:rPr>
      <w:sz w:val="26"/>
      <w:szCs w:val="24"/>
    </w:rPr>
  </w:style>
  <w:style w:type="paragraph" w:styleId="a7">
    <w:name w:val="List Paragraph"/>
    <w:basedOn w:val="a"/>
    <w:uiPriority w:val="34"/>
    <w:qFormat/>
    <w:rsid w:val="00DD5C9A"/>
    <w:pPr>
      <w:ind w:left="720"/>
      <w:contextualSpacing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styleId="a6">
    <w:name w:val="Body Text"/>
    <w:basedOn w:val="a"/>
    <w:rsid w:val="00FF455D"/>
    <w:pPr>
      <w:spacing w:line="360" w:lineRule="auto"/>
      <w:jc w:val="both"/>
    </w:pPr>
    <w:rPr>
      <w:sz w:val="26"/>
      <w:szCs w:val="24"/>
    </w:rPr>
  </w:style>
  <w:style w:type="paragraph" w:styleId="a7">
    <w:name w:val="List Paragraph"/>
    <w:basedOn w:val="a"/>
    <w:uiPriority w:val="34"/>
    <w:qFormat/>
    <w:rsid w:val="00DD5C9A"/>
    <w:pPr>
      <w:ind w:left="720"/>
      <w:contextualSpacing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3C518AB073C39C5C91A5956591819352A75448E7ADC7365186BB9AD1CB39A9C5B966BAA977821C98F82A7e3G0X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FA9F058A0B4ABC3B7901D16C5ACBB59790A5FB877062EB3C3B29AE88D963B60F83812B1358069B13B1DD5325k8X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odyakova_l_p\&#1056;&#1072;&#1073;&#1086;&#1095;&#1080;&#1081;%20&#1089;&#1090;&#1086;&#1083;\&#1064;&#1072;&#1073;&#1083;&#1086;&#1085;&#1099;%202008\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0F9A71-C49C-4F3E-9B8B-E782B0EFAB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</Template>
  <TotalTime>0</TotalTime>
  <Pages>1</Pages>
  <Words>265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1775</CharactersWithSpaces>
  <SharedDoc>false</SharedDoc>
  <HLinks>
    <vt:vector size="12" baseType="variant">
      <vt:variant>
        <vt:i4>458843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consultantplus://offline/ref=D3C518AB073C39C5C91A5956591819352A75448E7ADC7365186BB9AD1CB39A9C5B966BAA977821C98F82A7e3G0X</vt:lpwstr>
      </vt:variant>
      <vt:variant>
        <vt:lpwstr/>
      </vt:variant>
      <vt:variant>
        <vt:i4>720899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consultantplus://offline/ref=FA9F058A0B4ABC3B7901D16C5ACBB59790A5FB877062EB3C3B29AE88D963B60F83812B1358069B13B1DD5325k8X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kodyakova_l_p</dc:creator>
  <cp:lastModifiedBy>Егупова</cp:lastModifiedBy>
  <cp:revision>2</cp:revision>
  <cp:lastPrinted>2017-01-13T00:13:00Z</cp:lastPrinted>
  <dcterms:created xsi:type="dcterms:W3CDTF">2017-01-30T07:11:00Z</dcterms:created>
  <dcterms:modified xsi:type="dcterms:W3CDTF">2017-01-30T07:11:00Z</dcterms:modified>
</cp:coreProperties>
</file>