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C4B02" w:rsidTr="000E51D6">
        <w:tc>
          <w:tcPr>
            <w:tcW w:w="9570" w:type="dxa"/>
          </w:tcPr>
          <w:p w:rsidR="004C4B02" w:rsidRDefault="004C4B02" w:rsidP="000E51D6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8" o:title=""/>
                </v:shape>
                <o:OLEObject Type="Embed" ProgID="Word.Picture.8" ShapeID="_x0000_i1025" DrawAspect="Content" ObjectID="_1547301622" r:id="rId9"/>
              </w:object>
            </w:r>
          </w:p>
        </w:tc>
      </w:tr>
      <w:tr w:rsidR="004C4B02" w:rsidTr="000E51D6">
        <w:tc>
          <w:tcPr>
            <w:tcW w:w="9570" w:type="dxa"/>
          </w:tcPr>
          <w:p w:rsidR="004C4B02" w:rsidRDefault="004C4B02" w:rsidP="000E51D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D42FA" w:rsidRDefault="00DD5C9A" w:rsidP="004C4B02">
      <w:pPr>
        <w:jc w:val="center"/>
        <w:rPr>
          <w:b/>
          <w:szCs w:val="28"/>
        </w:rPr>
      </w:pPr>
      <w:r>
        <w:rPr>
          <w:b/>
          <w:szCs w:val="28"/>
        </w:rPr>
        <w:t>О ВНЕСЕНИИ ИЗМ</w:t>
      </w:r>
      <w:r w:rsidR="004D42FA">
        <w:rPr>
          <w:b/>
          <w:szCs w:val="28"/>
        </w:rPr>
        <w:t>ЕНЕНИЯ В СТАТЬЮ 12 ЗАКОНА ПРИМОРСКОГО КРАЯ "О ЗДРАВООХРАНЕНИИ</w:t>
      </w:r>
    </w:p>
    <w:p w:rsidR="00FF455D" w:rsidRPr="003B03EE" w:rsidRDefault="004D42FA" w:rsidP="002C4668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FF455D" w:rsidRDefault="00FF455D" w:rsidP="001E0AF1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096358" w:rsidRDefault="00096358" w:rsidP="00F54ADE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097CF7">
        <w:rPr>
          <w:szCs w:val="28"/>
        </w:rPr>
        <w:t xml:space="preserve"> 25 января  2017 года</w:t>
      </w:r>
    </w:p>
    <w:p w:rsidR="00DD5C9A" w:rsidRPr="00312D97" w:rsidRDefault="00DD5C9A" w:rsidP="00F54ADE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FF455D" w:rsidRPr="00283C6A" w:rsidRDefault="00FF455D" w:rsidP="00FF455D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4D42FA" w:rsidRDefault="004D42FA" w:rsidP="004D42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471B3">
        <w:rPr>
          <w:szCs w:val="28"/>
        </w:rPr>
        <w:t>Внести в</w:t>
      </w:r>
      <w:r>
        <w:rPr>
          <w:szCs w:val="28"/>
        </w:rPr>
        <w:t xml:space="preserve"> статью 12</w:t>
      </w:r>
      <w:r w:rsidRPr="00B471B3">
        <w:rPr>
          <w:szCs w:val="28"/>
        </w:rPr>
        <w:t xml:space="preserve"> </w:t>
      </w:r>
      <w:hyperlink r:id="rId10" w:history="1">
        <w:proofErr w:type="gramStart"/>
        <w:r w:rsidRPr="00B471B3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B471B3">
        <w:rPr>
          <w:szCs w:val="28"/>
        </w:rPr>
        <w:t xml:space="preserve"> Приморского края от </w:t>
      </w:r>
      <w:r>
        <w:rPr>
          <w:szCs w:val="28"/>
        </w:rPr>
        <w:t>8 апреля 2011</w:t>
      </w:r>
      <w:r w:rsidRPr="00B471B3">
        <w:rPr>
          <w:szCs w:val="28"/>
        </w:rPr>
        <w:t xml:space="preserve"> года </w:t>
      </w:r>
      <w:r>
        <w:rPr>
          <w:szCs w:val="28"/>
        </w:rPr>
        <w:t xml:space="preserve">       №</w:t>
      </w:r>
      <w:r w:rsidRPr="00B471B3">
        <w:rPr>
          <w:szCs w:val="28"/>
        </w:rPr>
        <w:t xml:space="preserve"> </w:t>
      </w:r>
      <w:r>
        <w:rPr>
          <w:szCs w:val="28"/>
        </w:rPr>
        <w:t>750</w:t>
      </w:r>
      <w:r w:rsidRPr="00B471B3">
        <w:rPr>
          <w:szCs w:val="28"/>
        </w:rPr>
        <w:t>-КЗ "</w:t>
      </w:r>
      <w:r>
        <w:rPr>
          <w:szCs w:val="28"/>
        </w:rPr>
        <w:t xml:space="preserve">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стр. 3, № 35, стр. 26; </w:t>
      </w:r>
      <w:proofErr w:type="gramStart"/>
      <w:r>
        <w:rPr>
          <w:szCs w:val="28"/>
        </w:rPr>
        <w:t>2013, № 44, стр. 26, № 52, стр. 42, № 67, стр. 37; 2014,     № 73, стр. 12, № 92, стр. 33, № 98, стр. 50; 2015, № 135, стр. 58; 2016, № 151, стр. 45, № 164, стр. 48, № 166, стр. 17, стр. 18, стр. 60, № 4, стр. 41</w:t>
      </w:r>
      <w:r w:rsidRPr="00A815D1">
        <w:rPr>
          <w:szCs w:val="28"/>
        </w:rPr>
        <w:t>) следующ</w:t>
      </w:r>
      <w:r>
        <w:rPr>
          <w:szCs w:val="28"/>
        </w:rPr>
        <w:t>е</w:t>
      </w:r>
      <w:r w:rsidRPr="00A815D1">
        <w:rPr>
          <w:szCs w:val="28"/>
        </w:rPr>
        <w:t>е изменени</w:t>
      </w:r>
      <w:r>
        <w:rPr>
          <w:szCs w:val="28"/>
        </w:rPr>
        <w:t>е</w:t>
      </w:r>
      <w:r w:rsidRPr="00A815D1">
        <w:rPr>
          <w:szCs w:val="28"/>
        </w:rPr>
        <w:t>:</w:t>
      </w:r>
      <w:proofErr w:type="gramEnd"/>
    </w:p>
    <w:p w:rsidR="004D42FA" w:rsidRDefault="00367C4B" w:rsidP="004D42FA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1" w:history="1">
        <w:r w:rsidR="004D42FA" w:rsidRPr="000F4BC9">
          <w:rPr>
            <w:szCs w:val="28"/>
          </w:rPr>
          <w:t>дополнить</w:t>
        </w:r>
      </w:hyperlink>
      <w:r w:rsidR="004D42FA" w:rsidRPr="000F4BC9">
        <w:rPr>
          <w:szCs w:val="28"/>
        </w:rPr>
        <w:t xml:space="preserve"> </w:t>
      </w:r>
      <w:r w:rsidR="004D42FA">
        <w:rPr>
          <w:szCs w:val="28"/>
        </w:rPr>
        <w:t>пунктом 10</w:t>
      </w:r>
      <w:r w:rsidR="004D42FA" w:rsidRPr="004D42FA">
        <w:rPr>
          <w:szCs w:val="28"/>
          <w:vertAlign w:val="superscript"/>
        </w:rPr>
        <w:t>9</w:t>
      </w:r>
      <w:r w:rsidR="004D42FA">
        <w:rPr>
          <w:szCs w:val="28"/>
        </w:rPr>
        <w:t xml:space="preserve"> следующего содержания:</w:t>
      </w:r>
    </w:p>
    <w:p w:rsidR="004D42FA" w:rsidRDefault="004D42FA" w:rsidP="004D42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</w:t>
      </w:r>
      <w:r w:rsidRPr="004D42FA">
        <w:rPr>
          <w:szCs w:val="28"/>
          <w:vertAlign w:val="superscript"/>
        </w:rPr>
        <w:t>9</w:t>
      </w:r>
      <w:r>
        <w:rPr>
          <w:szCs w:val="28"/>
        </w:rPr>
        <w:t>)определение должностного лица, ответственного за организацию работы по предотвращению допинга в спорте и борьбе с ним во взаимодействии с российской антидопинговой организацией и федеральным органом исполнительной власти в области физической культуры и спорта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4D42FA" w:rsidRPr="00FB4985" w:rsidRDefault="004D42FA" w:rsidP="004D42FA">
      <w:pPr>
        <w:autoSpaceDE w:val="0"/>
        <w:autoSpaceDN w:val="0"/>
        <w:adjustRightInd w:val="0"/>
        <w:jc w:val="both"/>
        <w:rPr>
          <w:szCs w:val="28"/>
        </w:rPr>
      </w:pPr>
    </w:p>
    <w:p w:rsidR="004D42FA" w:rsidRDefault="004D42FA" w:rsidP="004D42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EC7">
        <w:rPr>
          <w:szCs w:val="28"/>
        </w:rPr>
        <w:t>СТАТЬЯ 2.</w:t>
      </w:r>
    </w:p>
    <w:p w:rsidR="004D42FA" w:rsidRPr="00B471B3" w:rsidRDefault="004D42FA" w:rsidP="004D42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4D42FA" w:rsidRPr="00B471B3" w:rsidRDefault="004D42FA" w:rsidP="004D42FA">
      <w:pPr>
        <w:autoSpaceDE w:val="0"/>
        <w:autoSpaceDN w:val="0"/>
        <w:adjustRightInd w:val="0"/>
        <w:ind w:firstLine="709"/>
        <w:rPr>
          <w:szCs w:val="28"/>
        </w:rPr>
      </w:pPr>
    </w:p>
    <w:p w:rsidR="00FF455D" w:rsidRDefault="00FF455D" w:rsidP="00FF455D">
      <w:pPr>
        <w:jc w:val="both"/>
        <w:rPr>
          <w:szCs w:val="28"/>
        </w:rPr>
      </w:pPr>
    </w:p>
    <w:p w:rsidR="004D42FA" w:rsidRDefault="004D42FA" w:rsidP="00FF455D">
      <w:pPr>
        <w:jc w:val="both"/>
        <w:rPr>
          <w:szCs w:val="28"/>
        </w:rPr>
      </w:pPr>
    </w:p>
    <w:p w:rsidR="00BE0544" w:rsidRDefault="00FF455D" w:rsidP="00DD5C9A">
      <w:pPr>
        <w:jc w:val="both"/>
        <w:rPr>
          <w:szCs w:val="28"/>
        </w:rPr>
      </w:pPr>
      <w:r w:rsidRPr="00283C6A">
        <w:rPr>
          <w:szCs w:val="28"/>
        </w:rPr>
        <w:t xml:space="preserve">Губернатор края             </w:t>
      </w:r>
      <w:r w:rsidR="0095765F">
        <w:rPr>
          <w:szCs w:val="28"/>
        </w:rPr>
        <w:t xml:space="preserve">  </w:t>
      </w:r>
      <w:r w:rsidRPr="00283C6A">
        <w:rPr>
          <w:szCs w:val="28"/>
        </w:rPr>
        <w:t xml:space="preserve">                                         </w:t>
      </w:r>
      <w:r>
        <w:rPr>
          <w:szCs w:val="28"/>
        </w:rPr>
        <w:t xml:space="preserve"> </w:t>
      </w:r>
      <w:r w:rsidR="00BA6E96">
        <w:rPr>
          <w:szCs w:val="28"/>
        </w:rPr>
        <w:t xml:space="preserve">      </w:t>
      </w:r>
      <w:r w:rsidR="00526340">
        <w:rPr>
          <w:szCs w:val="28"/>
        </w:rPr>
        <w:t xml:space="preserve"> </w:t>
      </w:r>
      <w:r w:rsidR="00BA6E96">
        <w:rPr>
          <w:szCs w:val="28"/>
        </w:rPr>
        <w:t xml:space="preserve">      В.В. Миклушевский</w:t>
      </w:r>
    </w:p>
    <w:p w:rsidR="00BF360D" w:rsidRDefault="00BF360D" w:rsidP="00DD5C9A">
      <w:pPr>
        <w:jc w:val="both"/>
        <w:rPr>
          <w:szCs w:val="28"/>
        </w:rPr>
      </w:pPr>
    </w:p>
    <w:p w:rsidR="00BF360D" w:rsidRPr="00BF360D" w:rsidRDefault="00BF360D" w:rsidP="00BF360D">
      <w:bookmarkStart w:id="0" w:name="_GoBack"/>
      <w:r w:rsidRPr="00BF360D">
        <w:t>г. Владивосток</w:t>
      </w:r>
    </w:p>
    <w:p w:rsidR="00BF360D" w:rsidRPr="00BF360D" w:rsidRDefault="00BF360D" w:rsidP="00BF360D">
      <w:r w:rsidRPr="00BF360D">
        <w:t>30 января 2017 года</w:t>
      </w:r>
    </w:p>
    <w:p w:rsidR="00BF360D" w:rsidRDefault="00BF360D" w:rsidP="00BF360D">
      <w:pPr>
        <w:jc w:val="both"/>
        <w:rPr>
          <w:szCs w:val="28"/>
        </w:rPr>
      </w:pPr>
      <w:r w:rsidRPr="00BF360D">
        <w:rPr>
          <w:szCs w:val="24"/>
        </w:rPr>
        <w:t>№ 7</w:t>
      </w:r>
      <w:r>
        <w:rPr>
          <w:szCs w:val="24"/>
        </w:rPr>
        <w:t>4</w:t>
      </w:r>
      <w:r w:rsidRPr="00BF360D">
        <w:rPr>
          <w:szCs w:val="24"/>
        </w:rPr>
        <w:t>-КЗ</w:t>
      </w:r>
    </w:p>
    <w:bookmarkEnd w:id="0"/>
    <w:p w:rsidR="004C4B02" w:rsidRDefault="004C4B02" w:rsidP="00DD5C9A">
      <w:pPr>
        <w:jc w:val="both"/>
        <w:rPr>
          <w:szCs w:val="28"/>
        </w:rPr>
      </w:pPr>
    </w:p>
    <w:p w:rsidR="004C4B02" w:rsidRDefault="004C4B02" w:rsidP="00DD5C9A">
      <w:pPr>
        <w:jc w:val="both"/>
        <w:rPr>
          <w:szCs w:val="28"/>
        </w:rPr>
      </w:pPr>
    </w:p>
    <w:p w:rsidR="004C4B02" w:rsidRDefault="004C4B02" w:rsidP="00DD5C9A">
      <w:pPr>
        <w:jc w:val="both"/>
        <w:rPr>
          <w:szCs w:val="28"/>
        </w:rPr>
      </w:pPr>
    </w:p>
    <w:p w:rsidR="004C4B02" w:rsidRPr="00DD5C9A" w:rsidRDefault="004C4B02" w:rsidP="00DD5C9A">
      <w:pPr>
        <w:jc w:val="both"/>
        <w:rPr>
          <w:szCs w:val="28"/>
        </w:rPr>
      </w:pPr>
    </w:p>
    <w:sectPr w:rsidR="004C4B02" w:rsidRPr="00DD5C9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C4B" w:rsidRDefault="00367C4B">
      <w:r>
        <w:separator/>
      </w:r>
    </w:p>
  </w:endnote>
  <w:endnote w:type="continuationSeparator" w:id="0">
    <w:p w:rsidR="00367C4B" w:rsidRDefault="00367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C4B" w:rsidRDefault="00367C4B">
      <w:r>
        <w:separator/>
      </w:r>
    </w:p>
  </w:footnote>
  <w:footnote w:type="continuationSeparator" w:id="0">
    <w:p w:rsidR="00367C4B" w:rsidRDefault="00367C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216F6"/>
    <w:rsid w:val="0003291F"/>
    <w:rsid w:val="00041000"/>
    <w:rsid w:val="00051FDE"/>
    <w:rsid w:val="00070737"/>
    <w:rsid w:val="00081D59"/>
    <w:rsid w:val="00093DE6"/>
    <w:rsid w:val="00096358"/>
    <w:rsid w:val="00097CF7"/>
    <w:rsid w:val="000D7212"/>
    <w:rsid w:val="001402FB"/>
    <w:rsid w:val="001638A7"/>
    <w:rsid w:val="00185526"/>
    <w:rsid w:val="001E0AF1"/>
    <w:rsid w:val="002C4668"/>
    <w:rsid w:val="002C6132"/>
    <w:rsid w:val="0032191E"/>
    <w:rsid w:val="0034747C"/>
    <w:rsid w:val="0034770A"/>
    <w:rsid w:val="00352863"/>
    <w:rsid w:val="00367C4B"/>
    <w:rsid w:val="003B26E7"/>
    <w:rsid w:val="003E0A5B"/>
    <w:rsid w:val="0043381B"/>
    <w:rsid w:val="004477EE"/>
    <w:rsid w:val="00455B5E"/>
    <w:rsid w:val="0047435B"/>
    <w:rsid w:val="00497DD0"/>
    <w:rsid w:val="004C4B02"/>
    <w:rsid w:val="004D42FA"/>
    <w:rsid w:val="00504D26"/>
    <w:rsid w:val="005248AE"/>
    <w:rsid w:val="00526340"/>
    <w:rsid w:val="005400DE"/>
    <w:rsid w:val="005572F5"/>
    <w:rsid w:val="005676F8"/>
    <w:rsid w:val="005A2827"/>
    <w:rsid w:val="005D16BB"/>
    <w:rsid w:val="00610C3A"/>
    <w:rsid w:val="006536DB"/>
    <w:rsid w:val="00660030"/>
    <w:rsid w:val="00681C02"/>
    <w:rsid w:val="006A3EAB"/>
    <w:rsid w:val="006A64DA"/>
    <w:rsid w:val="006D0497"/>
    <w:rsid w:val="00784F16"/>
    <w:rsid w:val="007A6EC9"/>
    <w:rsid w:val="00836026"/>
    <w:rsid w:val="008A4FFE"/>
    <w:rsid w:val="0095765F"/>
    <w:rsid w:val="00960606"/>
    <w:rsid w:val="009D111F"/>
    <w:rsid w:val="00A23930"/>
    <w:rsid w:val="00A372A2"/>
    <w:rsid w:val="00AB70F9"/>
    <w:rsid w:val="00AC31EC"/>
    <w:rsid w:val="00B53447"/>
    <w:rsid w:val="00B70F7B"/>
    <w:rsid w:val="00B7179D"/>
    <w:rsid w:val="00B723EF"/>
    <w:rsid w:val="00BA6E96"/>
    <w:rsid w:val="00BE0544"/>
    <w:rsid w:val="00BF360D"/>
    <w:rsid w:val="00C24115"/>
    <w:rsid w:val="00C34FC1"/>
    <w:rsid w:val="00C759D9"/>
    <w:rsid w:val="00CD1CFE"/>
    <w:rsid w:val="00D215C3"/>
    <w:rsid w:val="00D34A05"/>
    <w:rsid w:val="00DD5C9A"/>
    <w:rsid w:val="00E22289"/>
    <w:rsid w:val="00E34273"/>
    <w:rsid w:val="00E52202"/>
    <w:rsid w:val="00E817CA"/>
    <w:rsid w:val="00E87DB5"/>
    <w:rsid w:val="00EB177B"/>
    <w:rsid w:val="00EB50F8"/>
    <w:rsid w:val="00F14B81"/>
    <w:rsid w:val="00F54ADE"/>
    <w:rsid w:val="00FD1087"/>
    <w:rsid w:val="00FD17FC"/>
    <w:rsid w:val="00FD1BD6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styleId="a7">
    <w:name w:val="List Paragraph"/>
    <w:basedOn w:val="a"/>
    <w:uiPriority w:val="34"/>
    <w:qFormat/>
    <w:rsid w:val="00DD5C9A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styleId="a7">
    <w:name w:val="List Paragraph"/>
    <w:basedOn w:val="a"/>
    <w:uiPriority w:val="34"/>
    <w:qFormat/>
    <w:rsid w:val="00DD5C9A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C518AB073C39C5C91A5956591819352A75448E7ADC7365186BB9AD1CB39A9C5B966BAA977821C98F82A7e3G0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A436D3CFC96F151BAA83FDEED770291769135D83BF438E03A183EE7B6E2442AKCd9X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5CA1B-E979-4AD8-BAEC-BBCFA4027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1575</CharactersWithSpaces>
  <SharedDoc>false</SharedDoc>
  <HLinks>
    <vt:vector size="12" baseType="variant">
      <vt:variant>
        <vt:i4>458843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consultantplus://offline/ref=D3C518AB073C39C5C91A5956591819352A75448E7ADC7365186BB9AD1CB39A9C5B966BAA977821C98F82A7e3G0X</vt:lpwstr>
      </vt:variant>
      <vt:variant>
        <vt:lpwstr/>
      </vt:variant>
      <vt:variant>
        <vt:i4>3604543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consultantplus://offline/ref=9A436D3CFC96F151BAA83FDEED770291769135D83BF438E03A183EE7B6E2442AKCd9X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Егупова</cp:lastModifiedBy>
  <cp:revision>2</cp:revision>
  <cp:lastPrinted>2017-01-13T00:04:00Z</cp:lastPrinted>
  <dcterms:created xsi:type="dcterms:W3CDTF">2017-01-30T07:09:00Z</dcterms:created>
  <dcterms:modified xsi:type="dcterms:W3CDTF">2017-01-30T07:09:00Z</dcterms:modified>
</cp:coreProperties>
</file>