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69535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761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761E1" w:rsidRPr="009761E1">
              <w:rPr>
                <w:szCs w:val="28"/>
              </w:rPr>
              <w:t>257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761E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761E1" w:rsidRDefault="009761E1" w:rsidP="009761E1">
            <w:pPr>
              <w:ind w:left="-108"/>
              <w:jc w:val="both"/>
            </w:pPr>
            <w:r>
              <w:t xml:space="preserve">О внесении изменений в постано-вление Законодательного Собрания Приморского края от 30.09.2015 </w:t>
            </w:r>
            <w:r>
              <w:br/>
              <w:t>№ 2102 "О Положении о молодеж-ной парламентской ассамблее при Законодательном Собрании При-морского края"</w:t>
            </w:r>
          </w:p>
        </w:tc>
      </w:tr>
    </w:tbl>
    <w:p w:rsidR="000B3FB2" w:rsidRDefault="000B3FB2"/>
    <w:p w:rsidR="009761E1" w:rsidRDefault="009761E1" w:rsidP="009761E1">
      <w:pPr>
        <w:ind w:firstLine="709"/>
        <w:jc w:val="both"/>
      </w:pPr>
      <w:r>
        <w:t>Законодательное Собрание Приморского края</w:t>
      </w:r>
    </w:p>
    <w:p w:rsidR="009761E1" w:rsidRDefault="009761E1" w:rsidP="009761E1">
      <w:pPr>
        <w:ind w:firstLine="709"/>
      </w:pPr>
    </w:p>
    <w:p w:rsidR="009761E1" w:rsidRDefault="009761E1" w:rsidP="009761E1">
      <w:pPr>
        <w:jc w:val="both"/>
      </w:pPr>
      <w:r>
        <w:t>ПОСТАНОВЛЯЕТ:</w:t>
      </w:r>
    </w:p>
    <w:p w:rsidR="009761E1" w:rsidRDefault="009761E1" w:rsidP="009761E1">
      <w:pPr>
        <w:jc w:val="both"/>
      </w:pPr>
    </w:p>
    <w:p w:rsidR="009761E1" w:rsidRDefault="009761E1" w:rsidP="009761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1.Внести в постановление Законодательного Собрания Приморского края от 30.09.2015 № 2102 "О Положении </w:t>
      </w:r>
      <w:r>
        <w:t>о молодежной парламентской ассамблее при Законодательном Собрании Приморского края" (</w:t>
      </w:r>
      <w:r>
        <w:rPr>
          <w:szCs w:val="28"/>
        </w:rPr>
        <w:t>Ведомости Законодательного Собрания Приморского края, 2015, № 133, стр. 82; 2016,  № 147, стр. 59) следующие изменения:</w:t>
      </w:r>
    </w:p>
    <w:p w:rsidR="009761E1" w:rsidRPr="00CA7E54" w:rsidRDefault="009761E1" w:rsidP="009761E1">
      <w:pPr>
        <w:ind w:firstLine="709"/>
        <w:jc w:val="both"/>
      </w:pPr>
      <w:r>
        <w:t>Положение о молодежной парламентской ассамблее при Законодательном Собрании Приморского края изложить в следующей редакции:</w:t>
      </w:r>
    </w:p>
    <w:p w:rsidR="009761E1" w:rsidRPr="0040325E" w:rsidRDefault="009761E1" w:rsidP="009761E1">
      <w:pPr>
        <w:ind w:left="4963" w:firstLine="709"/>
        <w:rPr>
          <w:szCs w:val="28"/>
        </w:rPr>
      </w:pPr>
      <w:r>
        <w:rPr>
          <w:szCs w:val="28"/>
        </w:rPr>
        <w:t>"</w:t>
      </w:r>
      <w:r w:rsidRPr="0040325E">
        <w:rPr>
          <w:szCs w:val="28"/>
        </w:rPr>
        <w:t>Утверждено</w:t>
      </w:r>
    </w:p>
    <w:p w:rsidR="009761E1" w:rsidRPr="0040325E" w:rsidRDefault="009761E1" w:rsidP="009761E1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постановлением</w:t>
      </w:r>
    </w:p>
    <w:p w:rsidR="009761E1" w:rsidRPr="0040325E" w:rsidRDefault="009761E1" w:rsidP="009761E1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Законодательного Собрания</w:t>
      </w:r>
    </w:p>
    <w:p w:rsidR="009761E1" w:rsidRDefault="009761E1" w:rsidP="009761E1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Приморского края</w:t>
      </w:r>
    </w:p>
    <w:p w:rsidR="009761E1" w:rsidRPr="0040325E" w:rsidRDefault="009761E1" w:rsidP="009761E1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от 30.09.2015 № 2102</w:t>
      </w:r>
    </w:p>
    <w:p w:rsidR="009761E1" w:rsidRDefault="009761E1" w:rsidP="009761E1">
      <w:pPr>
        <w:jc w:val="center"/>
        <w:rPr>
          <w:szCs w:val="28"/>
        </w:rPr>
      </w:pPr>
    </w:p>
    <w:p w:rsidR="009761E1" w:rsidRPr="00370D89" w:rsidRDefault="009761E1" w:rsidP="009761E1">
      <w:pPr>
        <w:jc w:val="center"/>
        <w:rPr>
          <w:szCs w:val="28"/>
        </w:rPr>
      </w:pPr>
      <w:r>
        <w:rPr>
          <w:szCs w:val="28"/>
        </w:rPr>
        <w:t>Положен</w:t>
      </w:r>
      <w:r w:rsidRPr="00370D89">
        <w:rPr>
          <w:szCs w:val="28"/>
        </w:rPr>
        <w:t>ие</w:t>
      </w:r>
    </w:p>
    <w:p w:rsidR="009761E1" w:rsidRDefault="009761E1" w:rsidP="009761E1">
      <w:pPr>
        <w:jc w:val="center"/>
        <w:rPr>
          <w:szCs w:val="28"/>
        </w:rPr>
      </w:pPr>
      <w:r>
        <w:rPr>
          <w:szCs w:val="28"/>
        </w:rPr>
        <w:t xml:space="preserve">о молодежной парламентской ассамблее </w:t>
      </w:r>
    </w:p>
    <w:p w:rsidR="009761E1" w:rsidRPr="00370D89" w:rsidRDefault="009761E1" w:rsidP="009761E1">
      <w:pPr>
        <w:jc w:val="center"/>
        <w:rPr>
          <w:szCs w:val="28"/>
        </w:rPr>
      </w:pPr>
      <w:r>
        <w:rPr>
          <w:szCs w:val="28"/>
        </w:rPr>
        <w:t>при Законодательном С</w:t>
      </w:r>
      <w:r w:rsidRPr="00370D89">
        <w:rPr>
          <w:szCs w:val="28"/>
        </w:rPr>
        <w:t xml:space="preserve">обрании </w:t>
      </w:r>
      <w:r>
        <w:rPr>
          <w:szCs w:val="28"/>
        </w:rPr>
        <w:t>П</w:t>
      </w:r>
      <w:r w:rsidRPr="00370D89">
        <w:rPr>
          <w:szCs w:val="28"/>
        </w:rPr>
        <w:t>риморского края</w:t>
      </w:r>
    </w:p>
    <w:p w:rsidR="009761E1" w:rsidRPr="00370D89" w:rsidRDefault="009761E1" w:rsidP="009761E1">
      <w:pPr>
        <w:rPr>
          <w:szCs w:val="28"/>
        </w:rPr>
      </w:pPr>
    </w:p>
    <w:p w:rsidR="009761E1" w:rsidRPr="002321B2" w:rsidRDefault="009761E1" w:rsidP="009761E1">
      <w:pPr>
        <w:shd w:val="clear" w:color="auto" w:fill="FFFFFF"/>
        <w:ind w:firstLine="709"/>
        <w:textAlignment w:val="baseline"/>
        <w:outlineLvl w:val="3"/>
        <w:rPr>
          <w:bCs/>
          <w:szCs w:val="28"/>
        </w:rPr>
      </w:pPr>
      <w:r>
        <w:rPr>
          <w:bCs/>
          <w:szCs w:val="28"/>
        </w:rPr>
        <w:t>1.</w:t>
      </w:r>
      <w:r w:rsidRPr="002321B2">
        <w:rPr>
          <w:bCs/>
          <w:szCs w:val="28"/>
        </w:rPr>
        <w:t>Общие положения</w:t>
      </w:r>
    </w:p>
    <w:p w:rsidR="009761E1" w:rsidRPr="002321B2" w:rsidRDefault="009761E1" w:rsidP="009761E1">
      <w:pPr>
        <w:shd w:val="clear" w:color="auto" w:fill="FFFFFF"/>
        <w:ind w:hanging="269"/>
        <w:jc w:val="center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9761E1" w:rsidRPr="002321B2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1.1.</w:t>
      </w:r>
      <w:r w:rsidRPr="002321B2">
        <w:rPr>
          <w:szCs w:val="28"/>
        </w:rPr>
        <w:t xml:space="preserve">Настоящее Положение определяет статус и порядок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жной парламентской ассамблеи при Законодательном Собрании Приморского края (далее </w:t>
      </w:r>
      <w:r>
        <w:rPr>
          <w:szCs w:val="28"/>
        </w:rPr>
        <w:t>- а</w:t>
      </w:r>
      <w:r w:rsidRPr="002321B2">
        <w:rPr>
          <w:szCs w:val="28"/>
        </w:rPr>
        <w:t>ссамблея).</w:t>
      </w:r>
    </w:p>
    <w:p w:rsidR="009761E1" w:rsidRPr="002321B2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lastRenderedPageBreak/>
        <w:t>1.2.</w:t>
      </w:r>
      <w:r w:rsidRPr="002321B2">
        <w:rPr>
          <w:szCs w:val="28"/>
        </w:rPr>
        <w:t>Ассамблея имеет статус постоянно действующего молод</w:t>
      </w:r>
      <w:r>
        <w:rPr>
          <w:szCs w:val="28"/>
        </w:rPr>
        <w:t>ежного консультативно-</w:t>
      </w:r>
      <w:r w:rsidRPr="002321B2">
        <w:rPr>
          <w:szCs w:val="28"/>
        </w:rPr>
        <w:t>совещательного органа при Законодательном Собрании Приморского края</w:t>
      </w:r>
      <w:r>
        <w:rPr>
          <w:szCs w:val="28"/>
        </w:rPr>
        <w:t xml:space="preserve"> и осуществляет свою деятельность на общественных началах</w:t>
      </w:r>
      <w:r w:rsidRPr="002321B2">
        <w:rPr>
          <w:szCs w:val="28"/>
        </w:rPr>
        <w:t xml:space="preserve">. </w:t>
      </w:r>
    </w:p>
    <w:p w:rsidR="009761E1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1.3.</w:t>
      </w:r>
      <w:r w:rsidRPr="002321B2">
        <w:rPr>
          <w:szCs w:val="28"/>
        </w:rPr>
        <w:t>Ассамблея в своей деятельности руководствуется Конституцией Российской Федерации, федеральным законодательством, Европейской хартией об участии молод</w:t>
      </w:r>
      <w:r>
        <w:rPr>
          <w:szCs w:val="28"/>
        </w:rPr>
        <w:t>е</w:t>
      </w:r>
      <w:r w:rsidRPr="002321B2">
        <w:rPr>
          <w:szCs w:val="28"/>
        </w:rPr>
        <w:t>жи в общественной жизни на местном</w:t>
      </w:r>
      <w:r>
        <w:rPr>
          <w:szCs w:val="28"/>
        </w:rPr>
        <w:t xml:space="preserve"> </w:t>
      </w:r>
      <w:r w:rsidRPr="002321B2">
        <w:rPr>
          <w:szCs w:val="28"/>
        </w:rPr>
        <w:t>и региональном уровне, законодательством Приморского края, а также настоящим Положением.</w:t>
      </w:r>
    </w:p>
    <w:p w:rsidR="009761E1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1.4.</w:t>
      </w:r>
      <w:r w:rsidRPr="002321B2">
        <w:rPr>
          <w:szCs w:val="28"/>
        </w:rPr>
        <w:t>Ассамблея вправе утвердить свою символику, не противоречащую действующему законодательству.</w:t>
      </w:r>
    </w:p>
    <w:p w:rsidR="009761E1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1.5.Координатором деятельности а</w:t>
      </w:r>
      <w:r w:rsidRPr="002321B2">
        <w:rPr>
          <w:szCs w:val="28"/>
        </w:rPr>
        <w:t xml:space="preserve">ссамблеи является </w:t>
      </w:r>
      <w:hyperlink r:id="rId9" w:history="1">
        <w:r w:rsidRPr="002321B2">
          <w:rPr>
            <w:szCs w:val="28"/>
          </w:rPr>
          <w:t>комитет Законодательного Собрания Приморского края по социальной политике и защите прав граждан</w:t>
        </w:r>
      </w:hyperlink>
      <w:r w:rsidRPr="002321B2">
        <w:rPr>
          <w:szCs w:val="28"/>
        </w:rPr>
        <w:t>.</w:t>
      </w:r>
    </w:p>
    <w:p w:rsidR="009761E1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1.6.Член а</w:t>
      </w:r>
      <w:r w:rsidRPr="00161C08">
        <w:rPr>
          <w:szCs w:val="28"/>
        </w:rPr>
        <w:t>ссамблеи не может</w:t>
      </w:r>
      <w:r>
        <w:rPr>
          <w:szCs w:val="28"/>
        </w:rPr>
        <w:t xml:space="preserve"> быть членом Совета "М</w:t>
      </w:r>
      <w:r w:rsidRPr="00161C08">
        <w:rPr>
          <w:szCs w:val="28"/>
        </w:rPr>
        <w:t>олодежно</w:t>
      </w:r>
      <w:r>
        <w:rPr>
          <w:szCs w:val="28"/>
        </w:rPr>
        <w:t>е</w:t>
      </w:r>
      <w:r w:rsidRPr="00161C08">
        <w:rPr>
          <w:szCs w:val="28"/>
        </w:rPr>
        <w:t xml:space="preserve"> правительств</w:t>
      </w:r>
      <w:r>
        <w:rPr>
          <w:szCs w:val="28"/>
        </w:rPr>
        <w:t>о</w:t>
      </w:r>
      <w:r w:rsidRPr="00161C08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Pr="00161C08">
        <w:rPr>
          <w:szCs w:val="28"/>
        </w:rPr>
        <w:t>.</w:t>
      </w:r>
    </w:p>
    <w:p w:rsidR="009761E1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1.7.Почетным председателем ассамблеи является председатель Законодательного Собрания Приморского края.</w:t>
      </w:r>
    </w:p>
    <w:p w:rsidR="009761E1" w:rsidRPr="002321B2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</w:p>
    <w:p w:rsidR="009761E1" w:rsidRPr="002321B2" w:rsidRDefault="009761E1" w:rsidP="009761E1">
      <w:pPr>
        <w:shd w:val="clear" w:color="auto" w:fill="FFFFFF"/>
        <w:ind w:firstLine="709"/>
        <w:textAlignment w:val="baseline"/>
        <w:outlineLvl w:val="3"/>
        <w:rPr>
          <w:bCs/>
          <w:szCs w:val="28"/>
        </w:rPr>
      </w:pPr>
      <w:r>
        <w:rPr>
          <w:bCs/>
          <w:szCs w:val="28"/>
        </w:rPr>
        <w:t>2.Цели, задачи и принципы работы а</w:t>
      </w:r>
      <w:r w:rsidRPr="002321B2">
        <w:rPr>
          <w:bCs/>
          <w:szCs w:val="28"/>
        </w:rPr>
        <w:t>ссамблеи</w:t>
      </w:r>
    </w:p>
    <w:p w:rsidR="009761E1" w:rsidRPr="002321B2" w:rsidRDefault="009761E1" w:rsidP="009761E1">
      <w:pPr>
        <w:shd w:val="clear" w:color="auto" w:fill="FFFFFF"/>
        <w:ind w:firstLine="440"/>
        <w:jc w:val="center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2.1.Целями ассамблеи являю</w:t>
      </w:r>
      <w:r w:rsidRPr="002321B2">
        <w:rPr>
          <w:szCs w:val="28"/>
        </w:rPr>
        <w:t>тся совершенствование правовых, социально-экономических и организационных условий для успешной самореализации молод</w:t>
      </w:r>
      <w:r>
        <w:rPr>
          <w:szCs w:val="28"/>
        </w:rPr>
        <w:t>е</w:t>
      </w:r>
      <w:r w:rsidRPr="002321B2">
        <w:rPr>
          <w:szCs w:val="28"/>
        </w:rPr>
        <w:t xml:space="preserve">жи, направленной на раскрытие ее потенциала для дальнейшего развития Приморского края, а также содействие успешной интеграции </w:t>
      </w:r>
      <w:r>
        <w:rPr>
          <w:szCs w:val="28"/>
        </w:rPr>
        <w:t xml:space="preserve">молодежи </w:t>
      </w:r>
      <w:r w:rsidRPr="002321B2">
        <w:rPr>
          <w:szCs w:val="28"/>
        </w:rPr>
        <w:t xml:space="preserve">в общество и повышению </w:t>
      </w:r>
      <w:r>
        <w:rPr>
          <w:szCs w:val="28"/>
        </w:rPr>
        <w:t xml:space="preserve">ее </w:t>
      </w:r>
      <w:r w:rsidRPr="002321B2">
        <w:rPr>
          <w:szCs w:val="28"/>
        </w:rPr>
        <w:t>роли в жизни региона.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 w:rsidRPr="002321B2">
        <w:rPr>
          <w:szCs w:val="28"/>
          <w:shd w:val="clear" w:color="auto" w:fill="FFFFFF"/>
        </w:rPr>
        <w:t>2.2.</w:t>
      </w:r>
      <w:r>
        <w:rPr>
          <w:szCs w:val="28"/>
        </w:rPr>
        <w:t>Основными задачами а</w:t>
      </w:r>
      <w:r w:rsidRPr="002321B2">
        <w:rPr>
          <w:szCs w:val="28"/>
        </w:rPr>
        <w:t>ссамблеи являются:</w:t>
      </w:r>
    </w:p>
    <w:p w:rsidR="009761E1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2.2.1.с</w:t>
      </w:r>
      <w:r w:rsidRPr="002321B2">
        <w:rPr>
          <w:szCs w:val="28"/>
        </w:rPr>
        <w:t>оздание условий для реализации потенциала молод</w:t>
      </w:r>
      <w:r>
        <w:rPr>
          <w:szCs w:val="28"/>
        </w:rPr>
        <w:t>ежи в общественно-</w:t>
      </w:r>
      <w:r w:rsidRPr="002321B2">
        <w:rPr>
          <w:szCs w:val="28"/>
        </w:rPr>
        <w:t>политической, социально-экономической сфер</w:t>
      </w:r>
      <w:r>
        <w:rPr>
          <w:szCs w:val="28"/>
        </w:rPr>
        <w:t>ах</w:t>
      </w:r>
      <w:r w:rsidRPr="002321B2">
        <w:rPr>
          <w:szCs w:val="28"/>
        </w:rPr>
        <w:t>, а также в</w:t>
      </w:r>
      <w:r>
        <w:rPr>
          <w:szCs w:val="28"/>
        </w:rPr>
        <w:t>недрение технологии "социальный лифт</w:t>
      </w:r>
      <w:r w:rsidRPr="002321B2">
        <w:rPr>
          <w:szCs w:val="28"/>
        </w:rPr>
        <w:t xml:space="preserve">"; 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>2.2.2.в</w:t>
      </w:r>
      <w:r w:rsidRPr="002321B2">
        <w:rPr>
          <w:szCs w:val="28"/>
        </w:rPr>
        <w:t>заимодействие с федеральными органами государственной власти, органами государственной власти Приморского края и органами местного самоуправления муниципальных образований Приморского края, общественными объединениями</w:t>
      </w:r>
      <w:r>
        <w:rPr>
          <w:szCs w:val="28"/>
        </w:rPr>
        <w:t xml:space="preserve"> и иными организациями</w:t>
      </w:r>
      <w:r w:rsidRPr="002321B2">
        <w:rPr>
          <w:szCs w:val="28"/>
        </w:rPr>
        <w:t>;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2.2.3.в</w:t>
      </w:r>
      <w:r w:rsidRPr="002321B2">
        <w:rPr>
          <w:szCs w:val="28"/>
          <w:shd w:val="clear" w:color="auto" w:fill="FFFFFF"/>
        </w:rPr>
        <w:t>ыработка рекомендаций и подготовка предложений для органов государственной власти Приморского края и органов местного самоуправления муниципальных образований Приморского края по решению актуальных проблем молод</w:t>
      </w:r>
      <w:r>
        <w:rPr>
          <w:szCs w:val="28"/>
          <w:shd w:val="clear" w:color="auto" w:fill="FFFFFF"/>
        </w:rPr>
        <w:t>е</w:t>
      </w:r>
      <w:r w:rsidRPr="002321B2">
        <w:rPr>
          <w:szCs w:val="28"/>
          <w:shd w:val="clear" w:color="auto" w:fill="FFFFFF"/>
        </w:rPr>
        <w:t>жи;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2.2.4.у</w:t>
      </w:r>
      <w:r w:rsidRPr="002321B2">
        <w:rPr>
          <w:szCs w:val="28"/>
          <w:shd w:val="clear" w:color="auto" w:fill="FFFFFF"/>
        </w:rPr>
        <w:t>чет мнения молод</w:t>
      </w:r>
      <w:r>
        <w:rPr>
          <w:szCs w:val="28"/>
          <w:shd w:val="clear" w:color="auto" w:fill="FFFFFF"/>
        </w:rPr>
        <w:t>е</w:t>
      </w:r>
      <w:r w:rsidRPr="002321B2">
        <w:rPr>
          <w:szCs w:val="28"/>
          <w:shd w:val="clear" w:color="auto" w:fill="FFFFFF"/>
        </w:rPr>
        <w:t>жи при законотворческой деятельности на федеральном и региональном уровнях в сфере, затрагивающей права и интересы молод</w:t>
      </w:r>
      <w:r>
        <w:rPr>
          <w:szCs w:val="28"/>
          <w:shd w:val="clear" w:color="auto" w:fill="FFFFFF"/>
        </w:rPr>
        <w:t>е</w:t>
      </w:r>
      <w:r w:rsidRPr="002321B2">
        <w:rPr>
          <w:szCs w:val="28"/>
          <w:shd w:val="clear" w:color="auto" w:fill="FFFFFF"/>
        </w:rPr>
        <w:t>жи;</w:t>
      </w:r>
    </w:p>
    <w:p w:rsidR="009761E1" w:rsidRPr="002321B2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2.2.5.п</w:t>
      </w:r>
      <w:r w:rsidRPr="002321B2">
        <w:rPr>
          <w:szCs w:val="28"/>
        </w:rPr>
        <w:t>ривлечение молод</w:t>
      </w:r>
      <w:r>
        <w:rPr>
          <w:szCs w:val="28"/>
        </w:rPr>
        <w:t>е</w:t>
      </w:r>
      <w:r w:rsidRPr="002321B2">
        <w:rPr>
          <w:szCs w:val="28"/>
        </w:rPr>
        <w:t>жи к парламентской деятельности, формирование ее правовой и политической культуры;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2.2.6.п</w:t>
      </w:r>
      <w:r w:rsidRPr="002321B2">
        <w:rPr>
          <w:szCs w:val="28"/>
          <w:shd w:val="clear" w:color="auto" w:fill="FFFFFF"/>
        </w:rPr>
        <w:t>оддержка и развитие деятельности молод</w:t>
      </w:r>
      <w:r>
        <w:rPr>
          <w:szCs w:val="28"/>
          <w:shd w:val="clear" w:color="auto" w:fill="FFFFFF"/>
        </w:rPr>
        <w:t>е</w:t>
      </w:r>
      <w:r w:rsidRPr="002321B2">
        <w:rPr>
          <w:szCs w:val="28"/>
          <w:shd w:val="clear" w:color="auto" w:fill="FFFFFF"/>
        </w:rPr>
        <w:t>жных парламентских структур, создание условий для их взаимодействия, обмена опытом;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lastRenderedPageBreak/>
        <w:t>2.2.7.с</w:t>
      </w:r>
      <w:r w:rsidRPr="002321B2">
        <w:rPr>
          <w:szCs w:val="28"/>
          <w:shd w:val="clear" w:color="auto" w:fill="FFFFFF"/>
        </w:rPr>
        <w:t>одействие в формировании, подготовке и обучении кадрового резерва органов государственной власти Приморского края и органов местного самоуправления муниципальных образований Приморского края;</w:t>
      </w:r>
    </w:p>
    <w:p w:rsidR="009761E1" w:rsidRPr="002321B2" w:rsidRDefault="009761E1" w:rsidP="009761E1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2.2.8.п</w:t>
      </w:r>
      <w:r w:rsidRPr="002321B2">
        <w:rPr>
          <w:szCs w:val="28"/>
          <w:shd w:val="clear" w:color="auto" w:fill="FFFFFF"/>
        </w:rPr>
        <w:t>опуляризация принципов российского парламентаризма и демократии среди молод</w:t>
      </w:r>
      <w:r>
        <w:rPr>
          <w:szCs w:val="28"/>
          <w:shd w:val="clear" w:color="auto" w:fill="FFFFFF"/>
        </w:rPr>
        <w:t>е</w:t>
      </w:r>
      <w:r w:rsidRPr="002321B2">
        <w:rPr>
          <w:szCs w:val="28"/>
          <w:shd w:val="clear" w:color="auto" w:fill="FFFFFF"/>
        </w:rPr>
        <w:t>жи;</w:t>
      </w:r>
    </w:p>
    <w:p w:rsidR="009761E1" w:rsidRPr="002321B2" w:rsidRDefault="009761E1" w:rsidP="009761E1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2.2.9.п</w:t>
      </w:r>
      <w:r w:rsidRPr="002321B2">
        <w:rPr>
          <w:szCs w:val="28"/>
        </w:rPr>
        <w:t>овышение электоральной активности молод</w:t>
      </w:r>
      <w:r>
        <w:rPr>
          <w:szCs w:val="28"/>
        </w:rPr>
        <w:t>е</w:t>
      </w:r>
      <w:r w:rsidRPr="002321B2">
        <w:rPr>
          <w:szCs w:val="28"/>
        </w:rPr>
        <w:t>жи.</w:t>
      </w:r>
    </w:p>
    <w:p w:rsidR="009761E1" w:rsidRPr="002321B2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2.3.Принципы работы а</w:t>
      </w:r>
      <w:r w:rsidRPr="002321B2">
        <w:rPr>
          <w:szCs w:val="28"/>
        </w:rPr>
        <w:t>ссамблеи:</w:t>
      </w:r>
    </w:p>
    <w:p w:rsidR="009761E1" w:rsidRPr="002321B2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2.3.1.з</w:t>
      </w:r>
      <w:r w:rsidRPr="002321B2">
        <w:rPr>
          <w:szCs w:val="28"/>
        </w:rPr>
        <w:t>аконность;</w:t>
      </w:r>
    </w:p>
    <w:p w:rsidR="009761E1" w:rsidRPr="002321B2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2.3.2.</w:t>
      </w:r>
      <w:r w:rsidRPr="002321B2">
        <w:rPr>
          <w:szCs w:val="28"/>
        </w:rPr>
        <w:t>гласность;</w:t>
      </w:r>
    </w:p>
    <w:p w:rsidR="009761E1" w:rsidRPr="002321B2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2.3.3.</w:t>
      </w:r>
      <w:r w:rsidRPr="002321B2">
        <w:rPr>
          <w:szCs w:val="28"/>
        </w:rPr>
        <w:t>коллегиальность.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9761E1" w:rsidRPr="00F33897" w:rsidRDefault="009761E1" w:rsidP="009761E1">
      <w:pPr>
        <w:shd w:val="clear" w:color="auto" w:fill="FFFFFF"/>
        <w:ind w:firstLine="709"/>
        <w:textAlignment w:val="baseline"/>
        <w:rPr>
          <w:bCs/>
          <w:szCs w:val="28"/>
        </w:rPr>
      </w:pPr>
      <w:r>
        <w:rPr>
          <w:bCs/>
          <w:szCs w:val="28"/>
        </w:rPr>
        <w:t>3.Структура и организация работы а</w:t>
      </w:r>
      <w:r w:rsidRPr="00F33897">
        <w:rPr>
          <w:bCs/>
          <w:szCs w:val="28"/>
        </w:rPr>
        <w:t>ссамблеи</w:t>
      </w:r>
    </w:p>
    <w:p w:rsidR="009761E1" w:rsidRPr="002321B2" w:rsidRDefault="009761E1" w:rsidP="009761E1">
      <w:pPr>
        <w:shd w:val="clear" w:color="auto" w:fill="FFFFFF"/>
        <w:ind w:firstLine="709"/>
        <w:textAlignment w:val="baseline"/>
        <w:outlineLvl w:val="3"/>
        <w:rPr>
          <w:b/>
          <w:bCs/>
          <w:szCs w:val="28"/>
        </w:rPr>
      </w:pP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</w:t>
      </w:r>
      <w:r w:rsidRPr="002321B2">
        <w:rPr>
          <w:szCs w:val="28"/>
        </w:rPr>
        <w:t>Ассамблея состоит из двух палат: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3.1.1.совет молодых депутатов</w:t>
      </w:r>
      <w:r w:rsidRPr="002321B2">
        <w:rPr>
          <w:szCs w:val="28"/>
        </w:rPr>
        <w:t xml:space="preserve"> Приморского края;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3.1.2.м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жный парламент Приморского края.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</w:t>
      </w:r>
      <w:r w:rsidRPr="002321B2">
        <w:rPr>
          <w:szCs w:val="28"/>
        </w:rPr>
        <w:t xml:space="preserve">Ассамблея проводит совместное заседание членов обеих палат </w:t>
      </w:r>
      <w:r>
        <w:rPr>
          <w:szCs w:val="28"/>
        </w:rPr>
        <w:t xml:space="preserve">- сессию ассамблеи </w:t>
      </w:r>
      <w:r w:rsidRPr="002321B2">
        <w:rPr>
          <w:szCs w:val="28"/>
        </w:rPr>
        <w:t>не реже одного раза в год.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3.3.Палаты а</w:t>
      </w:r>
      <w:r w:rsidRPr="002321B2">
        <w:rPr>
          <w:szCs w:val="28"/>
        </w:rPr>
        <w:t>ссамблеи ежегодно</w:t>
      </w:r>
      <w:r>
        <w:rPr>
          <w:szCs w:val="28"/>
        </w:rPr>
        <w:t xml:space="preserve"> не позднее </w:t>
      </w:r>
      <w:r>
        <w:rPr>
          <w:szCs w:val="28"/>
          <w:lang w:val="en-US"/>
        </w:rPr>
        <w:t>I</w:t>
      </w:r>
      <w:r w:rsidRPr="00BD0451">
        <w:rPr>
          <w:szCs w:val="28"/>
        </w:rPr>
        <w:t xml:space="preserve"> </w:t>
      </w:r>
      <w:r>
        <w:rPr>
          <w:szCs w:val="28"/>
        </w:rPr>
        <w:t>квартала года, следующего за отчетным,</w:t>
      </w:r>
      <w:r w:rsidRPr="002321B2">
        <w:rPr>
          <w:szCs w:val="28"/>
        </w:rPr>
        <w:t xml:space="preserve"> направляют на имя председателя Законодательного Собрания Приморского края </w:t>
      </w:r>
      <w:r>
        <w:rPr>
          <w:szCs w:val="28"/>
        </w:rPr>
        <w:t>информацию</w:t>
      </w:r>
      <w:r w:rsidRPr="002321B2">
        <w:rPr>
          <w:szCs w:val="28"/>
        </w:rPr>
        <w:t xml:space="preserve"> о своей деятельности. 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9761E1" w:rsidRPr="00F33897" w:rsidRDefault="009761E1" w:rsidP="009761E1">
      <w:pPr>
        <w:shd w:val="clear" w:color="auto" w:fill="FFFFFF"/>
        <w:ind w:firstLine="709"/>
        <w:textAlignment w:val="baseline"/>
        <w:rPr>
          <w:szCs w:val="28"/>
        </w:rPr>
      </w:pPr>
      <w:r>
        <w:rPr>
          <w:bCs/>
          <w:szCs w:val="28"/>
        </w:rPr>
        <w:t>4.Совет молодых депутатов</w:t>
      </w:r>
      <w:r w:rsidRPr="00F33897">
        <w:rPr>
          <w:bCs/>
          <w:szCs w:val="28"/>
        </w:rPr>
        <w:t xml:space="preserve"> Приморского края</w:t>
      </w:r>
    </w:p>
    <w:p w:rsidR="009761E1" w:rsidRPr="002321B2" w:rsidRDefault="009761E1" w:rsidP="009761E1">
      <w:pPr>
        <w:shd w:val="clear" w:color="auto" w:fill="FFFFFF"/>
        <w:ind w:firstLine="709"/>
        <w:jc w:val="center"/>
        <w:textAlignment w:val="baseline"/>
        <w:rPr>
          <w:szCs w:val="28"/>
        </w:rPr>
      </w:pPr>
      <w:r w:rsidRPr="002321B2">
        <w:rPr>
          <w:b/>
          <w:bCs/>
          <w:szCs w:val="28"/>
        </w:rPr>
        <w:t> </w:t>
      </w:r>
    </w:p>
    <w:p w:rsidR="009761E1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4.1.Совет молодых депутатов</w:t>
      </w:r>
      <w:r w:rsidRPr="002321B2">
        <w:rPr>
          <w:szCs w:val="28"/>
        </w:rPr>
        <w:t xml:space="preserve"> Приморского края (далее </w:t>
      </w:r>
      <w:r>
        <w:rPr>
          <w:szCs w:val="28"/>
        </w:rPr>
        <w:t>-</w:t>
      </w:r>
      <w:r w:rsidRPr="002321B2">
        <w:rPr>
          <w:szCs w:val="28"/>
        </w:rPr>
        <w:t xml:space="preserve"> </w:t>
      </w:r>
      <w:r>
        <w:rPr>
          <w:szCs w:val="28"/>
        </w:rPr>
        <w:t>совет молодых депутатов) формируется из депутатов Законодательного Собрания Приморского края и депутатов представительных органов муниципальных образований Приморского края, возраст которых на день избрания не превышает 35 лет.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Совет молодых депутатов создается с целью объединения и координации деятельности депутатов Законодательного Собрания Приморского края и депутатов представительных органов муниципальных образований Приморского края, возраст которых на день избрания не превышает 35 лет.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rStyle w:val="FontStyle16"/>
          <w:szCs w:val="28"/>
        </w:rPr>
      </w:pPr>
      <w:r w:rsidRPr="002321B2">
        <w:rPr>
          <w:szCs w:val="28"/>
        </w:rPr>
        <w:t xml:space="preserve">Порядок организации и деятельности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определяется настоящим Положением и Регламентом</w:t>
      </w:r>
      <w:r>
        <w:rPr>
          <w:szCs w:val="28"/>
        </w:rPr>
        <w:t xml:space="preserve"> совета молодых депутатов Приморского края</w:t>
      </w:r>
      <w:r w:rsidRPr="002321B2">
        <w:rPr>
          <w:szCs w:val="28"/>
        </w:rPr>
        <w:t xml:space="preserve">, утверждаемым решением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</w:t>
      </w:r>
      <w:r w:rsidRPr="002321B2">
        <w:rPr>
          <w:szCs w:val="28"/>
        </w:rPr>
        <w:t xml:space="preserve">Направления деятельности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: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4.2.1.</w:t>
      </w:r>
      <w:r w:rsidRPr="002321B2">
        <w:rPr>
          <w:szCs w:val="28"/>
        </w:rPr>
        <w:t>содействие в законодательной деятельности;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4.2.2.</w:t>
      </w:r>
      <w:r w:rsidRPr="002321B2">
        <w:rPr>
          <w:szCs w:val="28"/>
        </w:rPr>
        <w:t>организационно-проектная деятельность;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4.2.3.</w:t>
      </w:r>
      <w:r w:rsidRPr="002321B2">
        <w:rPr>
          <w:szCs w:val="28"/>
        </w:rPr>
        <w:t>межрегиональное и межмуниципальное взаимодействие.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</w:t>
      </w:r>
      <w:r w:rsidRPr="002321B2">
        <w:rPr>
          <w:szCs w:val="28"/>
        </w:rPr>
        <w:t xml:space="preserve">Деятельность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включает: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4.3.1.</w:t>
      </w:r>
      <w:r w:rsidRPr="002321B2">
        <w:rPr>
          <w:szCs w:val="28"/>
        </w:rPr>
        <w:t>разработку предложений по совершенствованию федерального законодательства и законодательства Приморского края;</w:t>
      </w:r>
    </w:p>
    <w:p w:rsidR="009761E1" w:rsidRPr="002321B2" w:rsidRDefault="009761E1" w:rsidP="009761E1">
      <w:pPr>
        <w:widowControl w:val="0"/>
        <w:tabs>
          <w:tab w:val="left" w:pos="709"/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4.3.2.</w:t>
      </w:r>
      <w:r w:rsidRPr="002321B2">
        <w:rPr>
          <w:szCs w:val="28"/>
        </w:rPr>
        <w:t>проведение экспертизы законопроектов, практики их применения;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4.3.3.</w:t>
      </w:r>
      <w:r w:rsidRPr="002321B2">
        <w:rPr>
          <w:szCs w:val="28"/>
        </w:rPr>
        <w:t>оказание информационной, методической и организационной помощи муниципальным молод</w:t>
      </w:r>
      <w:r>
        <w:rPr>
          <w:szCs w:val="28"/>
        </w:rPr>
        <w:t>е</w:t>
      </w:r>
      <w:r w:rsidRPr="002321B2">
        <w:rPr>
          <w:szCs w:val="28"/>
        </w:rPr>
        <w:t>жным парламентским структурам;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4.3.4.</w:t>
      </w:r>
      <w:r w:rsidRPr="002321B2">
        <w:rPr>
          <w:szCs w:val="28"/>
        </w:rPr>
        <w:t xml:space="preserve">организацию образовательных семинаров, конференций, </w:t>
      </w:r>
      <w:r>
        <w:rPr>
          <w:szCs w:val="28"/>
        </w:rPr>
        <w:t>"</w:t>
      </w:r>
      <w:r w:rsidRPr="002321B2">
        <w:rPr>
          <w:szCs w:val="28"/>
        </w:rPr>
        <w:t>круглых столов</w:t>
      </w:r>
      <w:r>
        <w:rPr>
          <w:szCs w:val="28"/>
        </w:rPr>
        <w:t>"</w:t>
      </w:r>
      <w:r w:rsidRPr="002321B2">
        <w:rPr>
          <w:szCs w:val="28"/>
        </w:rPr>
        <w:t xml:space="preserve">, слушаний и иных мероприятий по вопросам правового и политического просвещения;   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4.3.5.</w:t>
      </w:r>
      <w:r w:rsidRPr="002321B2">
        <w:rPr>
          <w:szCs w:val="28"/>
        </w:rPr>
        <w:t>привлечение активных представителей молод</w:t>
      </w:r>
      <w:r>
        <w:rPr>
          <w:szCs w:val="28"/>
        </w:rPr>
        <w:t>е</w:t>
      </w:r>
      <w:r w:rsidRPr="002321B2">
        <w:rPr>
          <w:szCs w:val="28"/>
        </w:rPr>
        <w:t>жи к сотрудничеству для выполнения аналитических, исследовательских, социологических, творческих и иных работ в рамках деятельности;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4.3.6.</w:t>
      </w:r>
      <w:r w:rsidRPr="002321B2">
        <w:rPr>
          <w:szCs w:val="28"/>
        </w:rPr>
        <w:t>обмен опытом между депутатами</w:t>
      </w:r>
      <w:r>
        <w:rPr>
          <w:szCs w:val="28"/>
        </w:rPr>
        <w:t>, избранными на территории</w:t>
      </w:r>
      <w:r w:rsidRPr="002321B2">
        <w:rPr>
          <w:szCs w:val="28"/>
        </w:rPr>
        <w:t xml:space="preserve"> Приморского края, </w:t>
      </w:r>
      <w:r>
        <w:rPr>
          <w:szCs w:val="28"/>
        </w:rPr>
        <w:t>и депутатами, избранными в других субъектах</w:t>
      </w:r>
      <w:r w:rsidRPr="002321B2">
        <w:rPr>
          <w:szCs w:val="28"/>
        </w:rPr>
        <w:t xml:space="preserve"> Российской Федерации;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4.3.7.присутствие на</w:t>
      </w:r>
      <w:r w:rsidRPr="002321B2">
        <w:rPr>
          <w:szCs w:val="28"/>
        </w:rPr>
        <w:t xml:space="preserve"> заседаниях Законодательного Собрания Приморского края, его комитетов и рабочих групп;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4.3.8.</w:t>
      </w:r>
      <w:r w:rsidRPr="002321B2">
        <w:rPr>
          <w:szCs w:val="28"/>
        </w:rPr>
        <w:t>участие в заседания</w:t>
      </w:r>
      <w:r>
        <w:rPr>
          <w:szCs w:val="28"/>
        </w:rPr>
        <w:t>х</w:t>
      </w:r>
      <w:r w:rsidRPr="002321B2">
        <w:rPr>
          <w:szCs w:val="28"/>
        </w:rPr>
        <w:t xml:space="preserve">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Приморского края, его комитетов и рабочих групп;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4.3.9.</w:t>
      </w:r>
      <w:r w:rsidRPr="002321B2">
        <w:rPr>
          <w:szCs w:val="28"/>
        </w:rPr>
        <w:t>продвижение интересов молод</w:t>
      </w:r>
      <w:r>
        <w:rPr>
          <w:szCs w:val="28"/>
        </w:rPr>
        <w:t>е</w:t>
      </w:r>
      <w:r w:rsidRPr="002321B2">
        <w:rPr>
          <w:szCs w:val="28"/>
        </w:rPr>
        <w:t>жи в органах государственной в</w:t>
      </w:r>
      <w:r>
        <w:rPr>
          <w:szCs w:val="28"/>
        </w:rPr>
        <w:t>ласти Приморского края и органах</w:t>
      </w:r>
      <w:r w:rsidRPr="002321B2">
        <w:rPr>
          <w:szCs w:val="28"/>
        </w:rPr>
        <w:t xml:space="preserve"> местного самоуправления муниципальных образований Приморского края;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4.3.10.</w:t>
      </w:r>
      <w:r w:rsidRPr="002321B2">
        <w:rPr>
          <w:szCs w:val="28"/>
        </w:rPr>
        <w:t>взаимодействие с профильными молод</w:t>
      </w:r>
      <w:r>
        <w:rPr>
          <w:szCs w:val="28"/>
        </w:rPr>
        <w:t>е</w:t>
      </w:r>
      <w:r w:rsidRPr="002321B2">
        <w:rPr>
          <w:szCs w:val="28"/>
        </w:rPr>
        <w:t>жными структурами и объединениями регионального и федерального уровней.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4.4.</w:t>
      </w:r>
      <w:r w:rsidRPr="002321B2">
        <w:rPr>
          <w:szCs w:val="28"/>
        </w:rPr>
        <w:t xml:space="preserve">Состав </w:t>
      </w:r>
      <w:r>
        <w:rPr>
          <w:szCs w:val="28"/>
        </w:rPr>
        <w:t>совета молодых депутатов.</w:t>
      </w:r>
    </w:p>
    <w:p w:rsidR="009761E1" w:rsidRPr="002321B2" w:rsidRDefault="009761E1" w:rsidP="009761E1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4.4.1.</w:t>
      </w:r>
      <w:r w:rsidRPr="002321B2">
        <w:rPr>
          <w:szCs w:val="28"/>
        </w:rPr>
        <w:t xml:space="preserve">Датой начала полномочий члена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является дата принятия решения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о включении его в состав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.</w:t>
      </w:r>
    </w:p>
    <w:p w:rsidR="009761E1" w:rsidRPr="002321B2" w:rsidRDefault="009761E1" w:rsidP="009761E1">
      <w:pPr>
        <w:autoSpaceDE w:val="0"/>
        <w:autoSpaceDN w:val="0"/>
        <w:adjustRightInd w:val="0"/>
        <w:spacing w:before="10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</w:rPr>
        <w:t>4.4.2.</w:t>
      </w:r>
      <w:r w:rsidRPr="002321B2">
        <w:rPr>
          <w:szCs w:val="28"/>
          <w:highlight w:val="white"/>
        </w:rPr>
        <w:t xml:space="preserve">Полномочия члена </w:t>
      </w:r>
      <w:r>
        <w:rPr>
          <w:szCs w:val="28"/>
          <w:highlight w:val="white"/>
        </w:rPr>
        <w:t>совета молодых депутатов</w:t>
      </w:r>
      <w:r w:rsidRPr="002321B2">
        <w:rPr>
          <w:szCs w:val="28"/>
          <w:highlight w:val="white"/>
        </w:rPr>
        <w:t xml:space="preserve"> прекращаются </w:t>
      </w:r>
      <w:r>
        <w:rPr>
          <w:szCs w:val="28"/>
          <w:highlight w:val="white"/>
        </w:rPr>
        <w:t xml:space="preserve">                  </w:t>
      </w:r>
      <w:r w:rsidRPr="002321B2">
        <w:rPr>
          <w:szCs w:val="28"/>
          <w:highlight w:val="white"/>
        </w:rPr>
        <w:t>в случаях:</w:t>
      </w:r>
    </w:p>
    <w:p w:rsidR="009761E1" w:rsidRDefault="009761E1" w:rsidP="009761E1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личного заявления члена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, поданного на имя председателя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;</w:t>
      </w:r>
    </w:p>
    <w:p w:rsidR="009761E1" w:rsidRPr="002321B2" w:rsidRDefault="009761E1" w:rsidP="009761E1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прекращения им депутатских полномочий.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4.4.3.</w:t>
      </w:r>
      <w:r w:rsidRPr="002321B2">
        <w:rPr>
          <w:szCs w:val="28"/>
        </w:rPr>
        <w:t xml:space="preserve">В случае неисполнения или ненадлежащего исполнения членом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своих обязанностей его полномочия могут быть досрочно прекращены решением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, принятым большинством голосов от числа присутствующих на заседании членов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4.4</w:t>
      </w:r>
      <w:r w:rsidRPr="002321B2">
        <w:rPr>
          <w:szCs w:val="28"/>
        </w:rPr>
        <w:t>.4</w:t>
      </w:r>
      <w:r>
        <w:rPr>
          <w:szCs w:val="28"/>
        </w:rPr>
        <w:t>.</w:t>
      </w:r>
      <w:r w:rsidRPr="002321B2">
        <w:rPr>
          <w:szCs w:val="28"/>
        </w:rPr>
        <w:t xml:space="preserve">Формирование списка кандидатов в члены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осуществляется председателем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на основании поданных на его имя личных</w:t>
      </w:r>
      <w:r w:rsidRPr="002321B2">
        <w:rPr>
          <w:color w:val="FF0000"/>
          <w:szCs w:val="28"/>
        </w:rPr>
        <w:t xml:space="preserve"> </w:t>
      </w:r>
      <w:r w:rsidRPr="002321B2">
        <w:rPr>
          <w:szCs w:val="28"/>
        </w:rPr>
        <w:t xml:space="preserve">заявлений о включении в состав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. </w:t>
      </w:r>
    </w:p>
    <w:p w:rsidR="009761E1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К заявлению прилагается копия удостоверения депутата, подтверждающего его полномочия.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4.5</w:t>
      </w:r>
      <w:r>
        <w:rPr>
          <w:szCs w:val="28"/>
        </w:rPr>
        <w:t>.</w:t>
      </w:r>
      <w:r w:rsidRPr="002321B2">
        <w:rPr>
          <w:szCs w:val="28"/>
        </w:rPr>
        <w:t xml:space="preserve">Структура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.</w:t>
      </w:r>
    </w:p>
    <w:p w:rsidR="009761E1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4.5.1.</w:t>
      </w:r>
      <w:r w:rsidRPr="002321B2">
        <w:rPr>
          <w:szCs w:val="28"/>
        </w:rPr>
        <w:t xml:space="preserve">В структуру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входят председатель, </w:t>
      </w:r>
      <w:r>
        <w:rPr>
          <w:szCs w:val="28"/>
        </w:rPr>
        <w:t>заместитель (</w:t>
      </w:r>
      <w:r w:rsidRPr="002321B2">
        <w:rPr>
          <w:szCs w:val="28"/>
        </w:rPr>
        <w:t>заместители</w:t>
      </w:r>
      <w:r>
        <w:rPr>
          <w:szCs w:val="28"/>
        </w:rPr>
        <w:t>)</w:t>
      </w:r>
      <w:r w:rsidRPr="002321B2">
        <w:rPr>
          <w:szCs w:val="28"/>
        </w:rPr>
        <w:t xml:space="preserve"> председателя, ответственный секретарь, постоянные комитеты, рабочие группы.</w:t>
      </w:r>
    </w:p>
    <w:p w:rsidR="009761E1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A7056">
        <w:rPr>
          <w:rStyle w:val="FontStyle16"/>
          <w:sz w:val="28"/>
          <w:szCs w:val="28"/>
        </w:rPr>
        <w:lastRenderedPageBreak/>
        <w:t>4.5.2.</w:t>
      </w:r>
      <w:r w:rsidRPr="002321B2">
        <w:rPr>
          <w:bCs/>
          <w:szCs w:val="28"/>
        </w:rPr>
        <w:t>Председатель</w:t>
      </w:r>
      <w:r w:rsidR="00CA7056">
        <w:rPr>
          <w:bCs/>
          <w:szCs w:val="28"/>
        </w:rPr>
        <w:t>,</w:t>
      </w:r>
      <w:r w:rsidRPr="002321B2">
        <w:rPr>
          <w:bCs/>
          <w:szCs w:val="28"/>
        </w:rPr>
        <w:t xml:space="preserve"> </w:t>
      </w:r>
      <w:r>
        <w:rPr>
          <w:szCs w:val="28"/>
        </w:rPr>
        <w:t>заместитель (</w:t>
      </w:r>
      <w:r w:rsidRPr="002321B2">
        <w:rPr>
          <w:szCs w:val="28"/>
        </w:rPr>
        <w:t>заместители</w:t>
      </w:r>
      <w:r>
        <w:rPr>
          <w:szCs w:val="28"/>
        </w:rPr>
        <w:t>)</w:t>
      </w:r>
      <w:r w:rsidRPr="002321B2">
        <w:rPr>
          <w:szCs w:val="28"/>
        </w:rPr>
        <w:t xml:space="preserve"> председателя и ответственный секретарь </w:t>
      </w:r>
      <w:r w:rsidR="00CA7056">
        <w:rPr>
          <w:bCs/>
          <w:szCs w:val="28"/>
        </w:rPr>
        <w:t>совета молодых депутатов</w:t>
      </w:r>
      <w:r w:rsidR="00CA7056" w:rsidRPr="002321B2">
        <w:rPr>
          <w:szCs w:val="28"/>
        </w:rPr>
        <w:t xml:space="preserve"> </w:t>
      </w:r>
      <w:r w:rsidRPr="002321B2">
        <w:rPr>
          <w:szCs w:val="28"/>
        </w:rPr>
        <w:t xml:space="preserve">избираются на первом заседании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большинством голосов от членов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</w:t>
      </w:r>
      <w:r>
        <w:rPr>
          <w:szCs w:val="28"/>
        </w:rPr>
        <w:t>открытым</w:t>
      </w:r>
      <w:r w:rsidRPr="002321B2">
        <w:rPr>
          <w:szCs w:val="28"/>
        </w:rPr>
        <w:t xml:space="preserve"> голосованием сроком на два года.</w:t>
      </w:r>
    </w:p>
    <w:p w:rsidR="009761E1" w:rsidRPr="002321B2" w:rsidRDefault="009761E1" w:rsidP="009761E1">
      <w:pPr>
        <w:ind w:firstLine="709"/>
        <w:jc w:val="both"/>
        <w:rPr>
          <w:szCs w:val="28"/>
        </w:rPr>
      </w:pPr>
      <w:r>
        <w:rPr>
          <w:bCs/>
          <w:szCs w:val="28"/>
        </w:rPr>
        <w:t>4.5</w:t>
      </w:r>
      <w:r w:rsidRPr="002321B2">
        <w:rPr>
          <w:bCs/>
          <w:szCs w:val="28"/>
        </w:rPr>
        <w:t>.3</w:t>
      </w:r>
      <w:r>
        <w:rPr>
          <w:bCs/>
          <w:szCs w:val="28"/>
        </w:rPr>
        <w:t>.</w:t>
      </w:r>
      <w:r w:rsidRPr="002321B2">
        <w:rPr>
          <w:bCs/>
          <w:szCs w:val="28"/>
        </w:rPr>
        <w:t>К</w:t>
      </w:r>
      <w:r w:rsidRPr="002321B2">
        <w:rPr>
          <w:szCs w:val="28"/>
        </w:rPr>
        <w:t>оличество и названи</w:t>
      </w:r>
      <w:r>
        <w:rPr>
          <w:szCs w:val="28"/>
        </w:rPr>
        <w:t>я</w:t>
      </w:r>
      <w:r w:rsidRPr="002321B2">
        <w:rPr>
          <w:szCs w:val="28"/>
        </w:rPr>
        <w:t xml:space="preserve"> постоянных комитетов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определя</w:t>
      </w:r>
      <w:r>
        <w:rPr>
          <w:szCs w:val="28"/>
        </w:rPr>
        <w:t>ю</w:t>
      </w:r>
      <w:r w:rsidRPr="002321B2">
        <w:rPr>
          <w:szCs w:val="28"/>
        </w:rPr>
        <w:t>тся в соответствии с Регламентом</w:t>
      </w:r>
      <w:r w:rsidRPr="00BD0451">
        <w:rPr>
          <w:szCs w:val="28"/>
        </w:rPr>
        <w:t xml:space="preserve"> </w:t>
      </w:r>
      <w:r>
        <w:rPr>
          <w:szCs w:val="28"/>
        </w:rPr>
        <w:t>совета молодых депутатов Приморского края</w:t>
      </w:r>
      <w:r w:rsidRPr="002321B2">
        <w:rPr>
          <w:szCs w:val="28"/>
        </w:rPr>
        <w:t>.</w:t>
      </w:r>
    </w:p>
    <w:p w:rsidR="009761E1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4.5</w:t>
      </w:r>
      <w:r w:rsidRPr="002321B2">
        <w:rPr>
          <w:szCs w:val="28"/>
        </w:rPr>
        <w:t>.4</w:t>
      </w:r>
      <w:r>
        <w:rPr>
          <w:szCs w:val="28"/>
        </w:rPr>
        <w:t>.</w:t>
      </w:r>
      <w:r w:rsidRPr="002321B2">
        <w:rPr>
          <w:szCs w:val="28"/>
        </w:rPr>
        <w:t xml:space="preserve">Рабочие группы </w:t>
      </w:r>
      <w:r>
        <w:rPr>
          <w:szCs w:val="28"/>
        </w:rPr>
        <w:t xml:space="preserve">совета молодых депутатов </w:t>
      </w:r>
      <w:r w:rsidRPr="002321B2">
        <w:rPr>
          <w:szCs w:val="28"/>
        </w:rPr>
        <w:t xml:space="preserve">могут создаваться </w:t>
      </w:r>
      <w:r>
        <w:rPr>
          <w:szCs w:val="28"/>
        </w:rPr>
        <w:t xml:space="preserve">                </w:t>
      </w:r>
      <w:r w:rsidRPr="002321B2">
        <w:rPr>
          <w:szCs w:val="28"/>
        </w:rPr>
        <w:t xml:space="preserve">из числа членов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 xml:space="preserve"> с привлечением специалистов для проработки отдельных вопросов, связанных с деятельностью </w:t>
      </w:r>
      <w:r>
        <w:rPr>
          <w:szCs w:val="28"/>
        </w:rPr>
        <w:t>совета молодых депутатов</w:t>
      </w:r>
      <w:r w:rsidRPr="002321B2">
        <w:rPr>
          <w:szCs w:val="28"/>
        </w:rPr>
        <w:t>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9761E1" w:rsidRDefault="009761E1" w:rsidP="009761E1">
      <w:pPr>
        <w:shd w:val="clear" w:color="auto" w:fill="FFFFFF"/>
        <w:ind w:firstLine="709"/>
        <w:textAlignment w:val="baseline"/>
        <w:rPr>
          <w:szCs w:val="28"/>
        </w:rPr>
      </w:pPr>
      <w:r>
        <w:rPr>
          <w:szCs w:val="28"/>
        </w:rPr>
        <w:t>5.</w:t>
      </w:r>
      <w:r w:rsidRPr="00152417">
        <w:rPr>
          <w:szCs w:val="28"/>
        </w:rPr>
        <w:t>Молод</w:t>
      </w:r>
      <w:r>
        <w:rPr>
          <w:szCs w:val="28"/>
        </w:rPr>
        <w:t>е</w:t>
      </w:r>
      <w:r w:rsidRPr="00152417">
        <w:rPr>
          <w:szCs w:val="28"/>
        </w:rPr>
        <w:t>жный парламент Приморского края</w:t>
      </w:r>
    </w:p>
    <w:p w:rsidR="009761E1" w:rsidRPr="00152417" w:rsidRDefault="009761E1" w:rsidP="009761E1">
      <w:pPr>
        <w:shd w:val="clear" w:color="auto" w:fill="FFFFFF"/>
        <w:ind w:firstLine="709"/>
        <w:textAlignment w:val="baseline"/>
        <w:rPr>
          <w:szCs w:val="28"/>
        </w:rPr>
      </w:pPr>
    </w:p>
    <w:p w:rsidR="009761E1" w:rsidRDefault="009761E1" w:rsidP="009761E1">
      <w:pPr>
        <w:ind w:firstLine="709"/>
        <w:contextualSpacing/>
        <w:jc w:val="both"/>
        <w:rPr>
          <w:sz w:val="24"/>
          <w:szCs w:val="24"/>
        </w:rPr>
      </w:pPr>
      <w:r>
        <w:rPr>
          <w:szCs w:val="28"/>
        </w:rPr>
        <w:t>5.1.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жный парламент Приморского края (далее </w:t>
      </w:r>
      <w:r>
        <w:rPr>
          <w:szCs w:val="28"/>
        </w:rPr>
        <w:t>-</w:t>
      </w:r>
      <w:r w:rsidRPr="002321B2">
        <w:rPr>
          <w:szCs w:val="28"/>
        </w:rPr>
        <w:t xml:space="preserve">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</w:t>
      </w:r>
      <w:r>
        <w:rPr>
          <w:szCs w:val="28"/>
        </w:rPr>
        <w:t>ый парламент) формируется</w:t>
      </w:r>
      <w:r w:rsidRPr="002321B2">
        <w:rPr>
          <w:szCs w:val="28"/>
        </w:rPr>
        <w:t xml:space="preserve"> из представителей молод</w:t>
      </w:r>
      <w:r>
        <w:rPr>
          <w:szCs w:val="28"/>
        </w:rPr>
        <w:t>е</w:t>
      </w:r>
      <w:r w:rsidRPr="002321B2">
        <w:rPr>
          <w:szCs w:val="28"/>
        </w:rPr>
        <w:t xml:space="preserve">жных парламентских структур муниципальных образований Приморского края в возрасте </w:t>
      </w:r>
      <w:r>
        <w:rPr>
          <w:szCs w:val="28"/>
        </w:rPr>
        <w:t xml:space="preserve">                     </w:t>
      </w:r>
      <w:r w:rsidRPr="002321B2">
        <w:rPr>
          <w:szCs w:val="28"/>
        </w:rPr>
        <w:t>от 14 до 35 лет включительно.</w:t>
      </w:r>
      <w:r w:rsidRPr="00E5674D">
        <w:rPr>
          <w:sz w:val="24"/>
          <w:szCs w:val="24"/>
        </w:rPr>
        <w:t xml:space="preserve"> </w:t>
      </w:r>
    </w:p>
    <w:p w:rsidR="009761E1" w:rsidRPr="00E5674D" w:rsidRDefault="009761E1" w:rsidP="009761E1">
      <w:pPr>
        <w:ind w:firstLine="709"/>
        <w:contextualSpacing/>
        <w:jc w:val="both"/>
        <w:rPr>
          <w:szCs w:val="28"/>
        </w:rPr>
      </w:pPr>
      <w:r w:rsidRPr="00E5674D">
        <w:rPr>
          <w:szCs w:val="28"/>
        </w:rPr>
        <w:t>Молодежная парламент</w:t>
      </w:r>
      <w:r>
        <w:rPr>
          <w:szCs w:val="28"/>
        </w:rPr>
        <w:t>ская структура - консультативно-</w:t>
      </w:r>
      <w:r w:rsidRPr="00E5674D">
        <w:rPr>
          <w:szCs w:val="28"/>
        </w:rPr>
        <w:t>совещательный орган, сформированный при представительном органе муниципального образования Приморского края</w:t>
      </w:r>
      <w:r>
        <w:rPr>
          <w:szCs w:val="28"/>
        </w:rPr>
        <w:t>.</w:t>
      </w:r>
      <w:r w:rsidRPr="00E5674D">
        <w:rPr>
          <w:szCs w:val="28"/>
        </w:rPr>
        <w:t xml:space="preserve"> 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>жный парламент создается с целью объединения и координации деятельности представителей молод</w:t>
      </w:r>
      <w:r>
        <w:rPr>
          <w:szCs w:val="28"/>
        </w:rPr>
        <w:t>е</w:t>
      </w:r>
      <w:r w:rsidRPr="002321B2">
        <w:rPr>
          <w:szCs w:val="28"/>
        </w:rPr>
        <w:t>жных парламентских структур муниципальных образований Приморского края</w:t>
      </w:r>
      <w:r>
        <w:rPr>
          <w:szCs w:val="28"/>
        </w:rPr>
        <w:t xml:space="preserve"> в возрасте от 14 до 35 лет включительно.</w:t>
      </w:r>
      <w:r w:rsidRPr="002321B2">
        <w:rPr>
          <w:szCs w:val="28"/>
        </w:rPr>
        <w:t xml:space="preserve"> </w:t>
      </w:r>
    </w:p>
    <w:p w:rsidR="009761E1" w:rsidRPr="002321B2" w:rsidRDefault="009761E1" w:rsidP="009761E1">
      <w:pPr>
        <w:ind w:firstLine="709"/>
        <w:contextualSpacing/>
        <w:jc w:val="both"/>
        <w:rPr>
          <w:rStyle w:val="FontStyle16"/>
          <w:szCs w:val="28"/>
        </w:rPr>
      </w:pPr>
      <w:r w:rsidRPr="002321B2">
        <w:rPr>
          <w:szCs w:val="28"/>
        </w:rPr>
        <w:t xml:space="preserve">Порядок организации и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определяется настоящим Положением и Регламентом</w:t>
      </w:r>
      <w:r w:rsidRPr="00A41283">
        <w:rPr>
          <w:szCs w:val="28"/>
        </w:rPr>
        <w:t xml:space="preserve"> </w:t>
      </w:r>
      <w:r>
        <w:rPr>
          <w:szCs w:val="28"/>
        </w:rPr>
        <w:t>молодежного парламента Приморского края</w:t>
      </w:r>
      <w:r w:rsidRPr="002321B2">
        <w:rPr>
          <w:szCs w:val="28"/>
        </w:rPr>
        <w:t xml:space="preserve">, утверждаемым решением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</w:t>
      </w:r>
      <w:r w:rsidRPr="002321B2">
        <w:rPr>
          <w:szCs w:val="28"/>
        </w:rPr>
        <w:t xml:space="preserve">Направления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парламента: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5.2.1.</w:t>
      </w:r>
      <w:r w:rsidRPr="002321B2">
        <w:rPr>
          <w:szCs w:val="28"/>
        </w:rPr>
        <w:t>содействие правотворческой деятельности в Приморском крае;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5.2.2.</w:t>
      </w:r>
      <w:r w:rsidRPr="002321B2">
        <w:rPr>
          <w:szCs w:val="28"/>
        </w:rPr>
        <w:t>мониторинг мнений и жизненных установок молод</w:t>
      </w:r>
      <w:r>
        <w:rPr>
          <w:szCs w:val="28"/>
        </w:rPr>
        <w:t>е</w:t>
      </w:r>
      <w:r w:rsidRPr="002321B2">
        <w:rPr>
          <w:szCs w:val="28"/>
        </w:rPr>
        <w:t>жи;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5.2.3.</w:t>
      </w:r>
      <w:r w:rsidRPr="002321B2">
        <w:rPr>
          <w:szCs w:val="28"/>
          <w:shd w:val="clear" w:color="auto" w:fill="FFFFFF"/>
        </w:rPr>
        <w:t>продвижение принципов российского парламентаризма и демократии среди молод</w:t>
      </w:r>
      <w:r>
        <w:rPr>
          <w:szCs w:val="28"/>
          <w:shd w:val="clear" w:color="auto" w:fill="FFFFFF"/>
        </w:rPr>
        <w:t>е</w:t>
      </w:r>
      <w:r w:rsidRPr="002321B2">
        <w:rPr>
          <w:szCs w:val="28"/>
          <w:shd w:val="clear" w:color="auto" w:fill="FFFFFF"/>
        </w:rPr>
        <w:t>жи</w:t>
      </w:r>
      <w:r w:rsidRPr="002321B2">
        <w:rPr>
          <w:szCs w:val="28"/>
        </w:rPr>
        <w:t>.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</w:t>
      </w:r>
      <w:r w:rsidRPr="002321B2">
        <w:rPr>
          <w:szCs w:val="28"/>
        </w:rPr>
        <w:t xml:space="preserve">Деятельность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включает: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5.3.1.с</w:t>
      </w:r>
      <w:r w:rsidRPr="002321B2">
        <w:rPr>
          <w:szCs w:val="28"/>
        </w:rPr>
        <w:t>одействие</w:t>
      </w:r>
      <w:r>
        <w:rPr>
          <w:szCs w:val="28"/>
        </w:rPr>
        <w:t xml:space="preserve"> </w:t>
      </w:r>
      <w:r w:rsidRPr="002321B2">
        <w:rPr>
          <w:szCs w:val="28"/>
        </w:rPr>
        <w:t>в</w:t>
      </w:r>
      <w:r>
        <w:rPr>
          <w:szCs w:val="28"/>
        </w:rPr>
        <w:t xml:space="preserve"> </w:t>
      </w:r>
      <w:r w:rsidRPr="002321B2">
        <w:rPr>
          <w:szCs w:val="28"/>
        </w:rPr>
        <w:t>привлечении</w:t>
      </w:r>
      <w:r>
        <w:rPr>
          <w:szCs w:val="28"/>
        </w:rPr>
        <w:t xml:space="preserve"> </w:t>
      </w:r>
      <w:r w:rsidRPr="002321B2">
        <w:rPr>
          <w:szCs w:val="28"/>
        </w:rPr>
        <w:t>молодых</w:t>
      </w:r>
      <w:r>
        <w:rPr>
          <w:szCs w:val="28"/>
        </w:rPr>
        <w:t xml:space="preserve"> </w:t>
      </w:r>
      <w:r w:rsidRPr="002321B2">
        <w:rPr>
          <w:szCs w:val="28"/>
        </w:rPr>
        <w:t>граждан</w:t>
      </w:r>
      <w:r>
        <w:rPr>
          <w:szCs w:val="28"/>
        </w:rPr>
        <w:t xml:space="preserve"> </w:t>
      </w:r>
      <w:r w:rsidRPr="002321B2">
        <w:rPr>
          <w:szCs w:val="28"/>
        </w:rPr>
        <w:t>к</w:t>
      </w:r>
      <w:r>
        <w:rPr>
          <w:szCs w:val="28"/>
        </w:rPr>
        <w:t xml:space="preserve"> непосредственному   участию в </w:t>
      </w:r>
      <w:r w:rsidRPr="002321B2">
        <w:rPr>
          <w:szCs w:val="28"/>
        </w:rPr>
        <w:t>формировании и осуществлении молод</w:t>
      </w:r>
      <w:r>
        <w:rPr>
          <w:szCs w:val="28"/>
        </w:rPr>
        <w:t>е</w:t>
      </w:r>
      <w:r w:rsidRPr="002321B2">
        <w:rPr>
          <w:szCs w:val="28"/>
        </w:rPr>
        <w:t>жной политики, к участию в реализации избирательных прав;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5.3.2.</w:t>
      </w:r>
      <w:r w:rsidRPr="002321B2">
        <w:rPr>
          <w:szCs w:val="28"/>
        </w:rPr>
        <w:t>популяризаци</w:t>
      </w:r>
      <w:r w:rsidRPr="00152417">
        <w:rPr>
          <w:szCs w:val="28"/>
        </w:rPr>
        <w:t>ю</w:t>
      </w:r>
      <w:r w:rsidRPr="002321B2">
        <w:rPr>
          <w:szCs w:val="28"/>
        </w:rPr>
        <w:t xml:space="preserve"> правовой и политической культуры молодых граждан, созидательной гражданской активности молод</w:t>
      </w:r>
      <w:r>
        <w:rPr>
          <w:szCs w:val="28"/>
        </w:rPr>
        <w:t>е</w:t>
      </w:r>
      <w:r w:rsidRPr="002321B2">
        <w:rPr>
          <w:szCs w:val="28"/>
        </w:rPr>
        <w:t>жи и патриотизма;</w:t>
      </w:r>
    </w:p>
    <w:p w:rsidR="009761E1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5.3.3.</w:t>
      </w:r>
      <w:r w:rsidRPr="002321B2">
        <w:rPr>
          <w:szCs w:val="28"/>
        </w:rPr>
        <w:t>изучение потребностей и проблем молод</w:t>
      </w:r>
      <w:r>
        <w:rPr>
          <w:szCs w:val="28"/>
        </w:rPr>
        <w:t>е</w:t>
      </w:r>
      <w:r w:rsidRPr="002321B2">
        <w:rPr>
          <w:szCs w:val="28"/>
        </w:rPr>
        <w:t>жи, разработку рекомендаций по их решению;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5.3.4.внесение на рассмотрение а</w:t>
      </w:r>
      <w:r w:rsidRPr="002321B2">
        <w:rPr>
          <w:szCs w:val="28"/>
        </w:rPr>
        <w:t>ссамблеи рекомендаций по решению вопросов и проблем, затрагивающих интересы молод</w:t>
      </w:r>
      <w:r>
        <w:rPr>
          <w:szCs w:val="28"/>
        </w:rPr>
        <w:t>е</w:t>
      </w:r>
      <w:r w:rsidRPr="002321B2">
        <w:rPr>
          <w:szCs w:val="28"/>
        </w:rPr>
        <w:t>жи, а также предложений по совершенствованию законодательства в сфере молод</w:t>
      </w:r>
      <w:r>
        <w:rPr>
          <w:szCs w:val="28"/>
        </w:rPr>
        <w:t>е</w:t>
      </w:r>
      <w:r w:rsidRPr="002321B2">
        <w:rPr>
          <w:szCs w:val="28"/>
        </w:rPr>
        <w:t>жной политики и практики его применения;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5.3.5.</w:t>
      </w:r>
      <w:r w:rsidRPr="002321B2">
        <w:rPr>
          <w:szCs w:val="28"/>
        </w:rPr>
        <w:t>содействие в осуществлении информационно-аналитической и консультативной деятельности в сфере молод</w:t>
      </w:r>
      <w:r>
        <w:rPr>
          <w:szCs w:val="28"/>
        </w:rPr>
        <w:t>е</w:t>
      </w:r>
      <w:r w:rsidRPr="002321B2">
        <w:rPr>
          <w:szCs w:val="28"/>
        </w:rPr>
        <w:t>жной политики;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5.3.6.</w:t>
      </w:r>
      <w:r w:rsidRPr="002321B2">
        <w:rPr>
          <w:szCs w:val="28"/>
        </w:rPr>
        <w:t>осуществление взаимодействия с другими м</w:t>
      </w:r>
      <w:r>
        <w:rPr>
          <w:szCs w:val="28"/>
        </w:rPr>
        <w:t>олоде</w:t>
      </w:r>
      <w:r w:rsidRPr="002321B2">
        <w:rPr>
          <w:szCs w:val="28"/>
        </w:rPr>
        <w:t xml:space="preserve">жными парламентскими структурами </w:t>
      </w:r>
      <w:r>
        <w:rPr>
          <w:szCs w:val="28"/>
        </w:rPr>
        <w:t>регионального и федерального уровней</w:t>
      </w:r>
      <w:r w:rsidRPr="002321B2">
        <w:rPr>
          <w:szCs w:val="28"/>
        </w:rPr>
        <w:t>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5.3.7.</w:t>
      </w:r>
      <w:r w:rsidRPr="002321B2">
        <w:rPr>
          <w:szCs w:val="28"/>
        </w:rPr>
        <w:t>обмен опытом между молодыми парламентариями Приморского края</w:t>
      </w:r>
      <w:r>
        <w:rPr>
          <w:szCs w:val="28"/>
        </w:rPr>
        <w:t xml:space="preserve"> и</w:t>
      </w:r>
      <w:r w:rsidRPr="002321B2">
        <w:rPr>
          <w:szCs w:val="28"/>
        </w:rPr>
        <w:t xml:space="preserve"> </w:t>
      </w:r>
      <w:r>
        <w:rPr>
          <w:szCs w:val="28"/>
        </w:rPr>
        <w:t xml:space="preserve">молодыми парламентариями </w:t>
      </w:r>
      <w:r w:rsidRPr="002321B2">
        <w:rPr>
          <w:szCs w:val="28"/>
        </w:rPr>
        <w:t>других субъектов Российской Федерации;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5.3.8.</w:t>
      </w:r>
      <w:r w:rsidRPr="002321B2">
        <w:rPr>
          <w:szCs w:val="28"/>
        </w:rPr>
        <w:t xml:space="preserve">участие в заседаниях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собрания, его комитетов и рабочих групп;</w:t>
      </w:r>
    </w:p>
    <w:p w:rsidR="009761E1" w:rsidRPr="002321B2" w:rsidRDefault="009761E1" w:rsidP="009761E1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5.3.9.</w:t>
      </w:r>
      <w:r w:rsidRPr="002321B2">
        <w:rPr>
          <w:szCs w:val="28"/>
        </w:rPr>
        <w:t>продвижение интересов молод</w:t>
      </w:r>
      <w:r>
        <w:rPr>
          <w:szCs w:val="28"/>
        </w:rPr>
        <w:t>е</w:t>
      </w:r>
      <w:r w:rsidRPr="002321B2">
        <w:rPr>
          <w:szCs w:val="28"/>
        </w:rPr>
        <w:t>жи в органах государственной власти Приморского края и органах местного самоуправления муниципальных образований Приморского края.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5</w:t>
      </w:r>
      <w:r>
        <w:rPr>
          <w:szCs w:val="28"/>
        </w:rPr>
        <w:t>.4.</w:t>
      </w:r>
      <w:r w:rsidRPr="002321B2">
        <w:rPr>
          <w:szCs w:val="28"/>
        </w:rPr>
        <w:t xml:space="preserve">Состав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5.4.1.</w:t>
      </w:r>
      <w:r w:rsidRPr="002321B2">
        <w:rPr>
          <w:szCs w:val="28"/>
        </w:rPr>
        <w:t xml:space="preserve">В состав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входит не более </w:t>
      </w:r>
      <w:r>
        <w:rPr>
          <w:szCs w:val="28"/>
        </w:rPr>
        <w:t xml:space="preserve">                                      трех</w:t>
      </w:r>
      <w:r w:rsidRPr="002321B2">
        <w:rPr>
          <w:szCs w:val="28"/>
        </w:rPr>
        <w:t xml:space="preserve"> представителей </w:t>
      </w:r>
      <w:r>
        <w:rPr>
          <w:szCs w:val="28"/>
        </w:rPr>
        <w:t xml:space="preserve">молодежной парламентской структуры </w:t>
      </w:r>
      <w:r w:rsidRPr="002321B2">
        <w:rPr>
          <w:szCs w:val="28"/>
        </w:rPr>
        <w:t xml:space="preserve">Владивостокского городского округа и </w:t>
      </w:r>
      <w:r>
        <w:rPr>
          <w:szCs w:val="28"/>
        </w:rPr>
        <w:t>по одному представителю                         от молодежной парламентской структуры</w:t>
      </w:r>
      <w:r w:rsidRPr="002321B2">
        <w:rPr>
          <w:szCs w:val="28"/>
        </w:rPr>
        <w:t xml:space="preserve"> иных муниципальных образований Приморского края.</w:t>
      </w:r>
    </w:p>
    <w:p w:rsidR="009761E1" w:rsidRPr="002321B2" w:rsidRDefault="009761E1" w:rsidP="009761E1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5.4</w:t>
      </w:r>
      <w:r w:rsidRPr="002321B2">
        <w:rPr>
          <w:szCs w:val="28"/>
        </w:rPr>
        <w:t xml:space="preserve">.2.Датой начала полномочий члена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</w:t>
      </w:r>
      <w:r>
        <w:rPr>
          <w:szCs w:val="28"/>
        </w:rPr>
        <w:t xml:space="preserve">(кроме членов первого состава) </w:t>
      </w:r>
      <w:r w:rsidRPr="002321B2">
        <w:rPr>
          <w:szCs w:val="28"/>
        </w:rPr>
        <w:t xml:space="preserve">является дата принятия решения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о включении его в состав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9761E1" w:rsidRPr="002321B2" w:rsidRDefault="009761E1" w:rsidP="009761E1">
      <w:pPr>
        <w:autoSpaceDE w:val="0"/>
        <w:autoSpaceDN w:val="0"/>
        <w:adjustRightInd w:val="0"/>
        <w:spacing w:before="10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</w:rPr>
        <w:t>5.4</w:t>
      </w:r>
      <w:r w:rsidRPr="002321B2">
        <w:rPr>
          <w:szCs w:val="28"/>
        </w:rPr>
        <w:t>.3</w:t>
      </w:r>
      <w:r>
        <w:rPr>
          <w:szCs w:val="28"/>
        </w:rPr>
        <w:t>.</w:t>
      </w:r>
      <w:r w:rsidRPr="002321B2">
        <w:rPr>
          <w:szCs w:val="28"/>
          <w:highlight w:val="white"/>
        </w:rPr>
        <w:t xml:space="preserve">Полномочия члена </w:t>
      </w:r>
      <w:r>
        <w:rPr>
          <w:szCs w:val="28"/>
          <w:highlight w:val="white"/>
        </w:rPr>
        <w:t>м</w:t>
      </w:r>
      <w:r w:rsidRPr="002321B2">
        <w:rPr>
          <w:szCs w:val="28"/>
          <w:highlight w:val="white"/>
        </w:rPr>
        <w:t>олод</w:t>
      </w:r>
      <w:r>
        <w:rPr>
          <w:szCs w:val="28"/>
          <w:highlight w:val="white"/>
        </w:rPr>
        <w:t>е</w:t>
      </w:r>
      <w:r w:rsidRPr="002321B2">
        <w:rPr>
          <w:szCs w:val="28"/>
          <w:highlight w:val="white"/>
        </w:rPr>
        <w:t>жного парламента прекращаются</w:t>
      </w:r>
      <w:r>
        <w:rPr>
          <w:szCs w:val="28"/>
          <w:highlight w:val="white"/>
        </w:rPr>
        <w:t xml:space="preserve">                      </w:t>
      </w:r>
      <w:r w:rsidRPr="002321B2">
        <w:rPr>
          <w:szCs w:val="28"/>
          <w:highlight w:val="white"/>
        </w:rPr>
        <w:t xml:space="preserve"> в случаях:</w:t>
      </w:r>
    </w:p>
    <w:p w:rsidR="009761E1" w:rsidRPr="00833228" w:rsidRDefault="009761E1" w:rsidP="009761E1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833228">
        <w:rPr>
          <w:szCs w:val="28"/>
        </w:rPr>
        <w:t>достижения им возраста 36 лет;</w:t>
      </w:r>
    </w:p>
    <w:p w:rsidR="009761E1" w:rsidRPr="002321B2" w:rsidRDefault="009761E1" w:rsidP="009761E1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личного заявления члена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парламента, поданного на имя председателя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парламента;</w:t>
      </w:r>
    </w:p>
    <w:p w:rsidR="009761E1" w:rsidRPr="002321B2" w:rsidRDefault="009761E1" w:rsidP="009761E1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прекращения им полномочий члена </w:t>
      </w:r>
      <w:r>
        <w:rPr>
          <w:szCs w:val="28"/>
        </w:rPr>
        <w:t xml:space="preserve">молодежной парламентской структуры </w:t>
      </w:r>
      <w:r w:rsidRPr="002321B2">
        <w:rPr>
          <w:szCs w:val="28"/>
        </w:rPr>
        <w:t>муниципально</w:t>
      </w:r>
      <w:r>
        <w:rPr>
          <w:szCs w:val="28"/>
        </w:rPr>
        <w:t>го образования Приморского края</w:t>
      </w:r>
      <w:r w:rsidRPr="002321B2">
        <w:rPr>
          <w:szCs w:val="28"/>
        </w:rPr>
        <w:t>.</w:t>
      </w:r>
    </w:p>
    <w:p w:rsidR="009761E1" w:rsidRPr="00E5674D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5.4</w:t>
      </w:r>
      <w:r w:rsidRPr="002321B2">
        <w:rPr>
          <w:szCs w:val="28"/>
        </w:rPr>
        <w:t>.4</w:t>
      </w:r>
      <w:r>
        <w:rPr>
          <w:szCs w:val="28"/>
        </w:rPr>
        <w:t>.</w:t>
      </w:r>
      <w:r w:rsidRPr="002321B2">
        <w:rPr>
          <w:szCs w:val="28"/>
        </w:rPr>
        <w:t xml:space="preserve">В случае неисполнения или ненадлежащего исполнения членом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своих обязанностей его полномочия могут быть досрочно прекращены решением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парламента, принятым большинством голосов от числа членов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  <w:r w:rsidRPr="00E5674D">
        <w:rPr>
          <w:sz w:val="24"/>
          <w:szCs w:val="24"/>
        </w:rPr>
        <w:t xml:space="preserve"> </w:t>
      </w:r>
      <w:r w:rsidRPr="00E5674D">
        <w:rPr>
          <w:szCs w:val="28"/>
        </w:rPr>
        <w:t>После досрочного прекращения полномочий члена молодежного парламента молодежная парламентская структура, которую он представлял, вправе представить новую кандидатуру в члены молодежного парламента.</w:t>
      </w:r>
    </w:p>
    <w:p w:rsidR="009761E1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5.4</w:t>
      </w:r>
      <w:r w:rsidRPr="002321B2">
        <w:rPr>
          <w:szCs w:val="28"/>
        </w:rPr>
        <w:t>.5</w:t>
      </w:r>
      <w:r>
        <w:rPr>
          <w:szCs w:val="28"/>
        </w:rPr>
        <w:t>.</w:t>
      </w:r>
      <w:r w:rsidRPr="002321B2">
        <w:rPr>
          <w:szCs w:val="28"/>
        </w:rPr>
        <w:t xml:space="preserve">Формирование списка кандидатов в члены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осуществляется председателем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на основании поданных на его имя личных заявлений о включении в состав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парламента. 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К заявлению прилага</w:t>
      </w:r>
      <w:r>
        <w:rPr>
          <w:szCs w:val="28"/>
        </w:rPr>
        <w:t>ю</w:t>
      </w:r>
      <w:r w:rsidRPr="002321B2">
        <w:rPr>
          <w:szCs w:val="28"/>
        </w:rPr>
        <w:t>тся копия решения молод</w:t>
      </w:r>
      <w:r>
        <w:rPr>
          <w:szCs w:val="28"/>
        </w:rPr>
        <w:t>е</w:t>
      </w:r>
      <w:r w:rsidRPr="002321B2">
        <w:rPr>
          <w:szCs w:val="28"/>
        </w:rPr>
        <w:t>жной парламентской структуры, заверенная руководителем представительного органа муниципального образования Приморского края</w:t>
      </w:r>
      <w:r>
        <w:rPr>
          <w:szCs w:val="28"/>
        </w:rPr>
        <w:t>,</w:t>
      </w:r>
      <w:r w:rsidRPr="002321B2">
        <w:rPr>
          <w:szCs w:val="28"/>
        </w:rPr>
        <w:t xml:space="preserve"> резюме с биографическими данными.</w:t>
      </w:r>
    </w:p>
    <w:p w:rsidR="00CA7056" w:rsidRDefault="00CA7056" w:rsidP="009761E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A7056" w:rsidRDefault="00CA7056" w:rsidP="009761E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A7056" w:rsidRDefault="00CA7056" w:rsidP="009761E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bCs/>
          <w:szCs w:val="28"/>
        </w:rPr>
        <w:lastRenderedPageBreak/>
        <w:t>5.5</w:t>
      </w:r>
      <w:r>
        <w:rPr>
          <w:szCs w:val="28"/>
        </w:rPr>
        <w:t>.</w:t>
      </w:r>
      <w:r w:rsidRPr="002321B2">
        <w:rPr>
          <w:szCs w:val="28"/>
        </w:rPr>
        <w:t xml:space="preserve">Структура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9761E1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5.5.1.</w:t>
      </w:r>
      <w:r w:rsidRPr="002321B2">
        <w:rPr>
          <w:szCs w:val="28"/>
        </w:rPr>
        <w:t xml:space="preserve">В структуру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входят председатель, </w:t>
      </w:r>
      <w:r>
        <w:rPr>
          <w:szCs w:val="28"/>
        </w:rPr>
        <w:t>заместитель (</w:t>
      </w:r>
      <w:r w:rsidRPr="002321B2">
        <w:rPr>
          <w:szCs w:val="28"/>
        </w:rPr>
        <w:t>заместители</w:t>
      </w:r>
      <w:r>
        <w:rPr>
          <w:szCs w:val="28"/>
        </w:rPr>
        <w:t>)</w:t>
      </w:r>
      <w:r w:rsidRPr="002321B2">
        <w:rPr>
          <w:szCs w:val="28"/>
        </w:rPr>
        <w:t xml:space="preserve"> председателя, ответственный секретарь, постоянные комитеты, рабочие группы.</w:t>
      </w:r>
    </w:p>
    <w:p w:rsidR="009761E1" w:rsidRPr="002321B2" w:rsidRDefault="009761E1" w:rsidP="009761E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A7056">
        <w:rPr>
          <w:rStyle w:val="FontStyle16"/>
          <w:sz w:val="28"/>
          <w:szCs w:val="28"/>
        </w:rPr>
        <w:t>5.5.2.</w:t>
      </w:r>
      <w:r w:rsidRPr="002321B2">
        <w:rPr>
          <w:bCs/>
          <w:szCs w:val="28"/>
        </w:rPr>
        <w:t xml:space="preserve">Председатель </w:t>
      </w:r>
      <w:r>
        <w:rPr>
          <w:bCs/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парламента, заместители председателя и ответственный секретарь избираются на первом заседании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большинством голосов от членов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открытым голосованием сроком на два года.</w:t>
      </w:r>
    </w:p>
    <w:p w:rsidR="009761E1" w:rsidRPr="002321B2" w:rsidRDefault="009761E1" w:rsidP="009761E1">
      <w:pPr>
        <w:ind w:firstLine="709"/>
        <w:jc w:val="both"/>
        <w:rPr>
          <w:szCs w:val="28"/>
        </w:rPr>
      </w:pPr>
      <w:r w:rsidRPr="002321B2">
        <w:rPr>
          <w:szCs w:val="28"/>
        </w:rPr>
        <w:t>5</w:t>
      </w:r>
      <w:r>
        <w:rPr>
          <w:bCs/>
          <w:szCs w:val="28"/>
        </w:rPr>
        <w:t>.5</w:t>
      </w:r>
      <w:r w:rsidRPr="002321B2">
        <w:rPr>
          <w:bCs/>
          <w:szCs w:val="28"/>
        </w:rPr>
        <w:t>.3.К</w:t>
      </w:r>
      <w:r w:rsidRPr="002321B2">
        <w:rPr>
          <w:szCs w:val="28"/>
        </w:rPr>
        <w:t>оличество и названи</w:t>
      </w:r>
      <w:r>
        <w:rPr>
          <w:szCs w:val="28"/>
        </w:rPr>
        <w:t>я</w:t>
      </w:r>
      <w:r w:rsidRPr="002321B2">
        <w:rPr>
          <w:szCs w:val="28"/>
        </w:rPr>
        <w:t xml:space="preserve"> постоянных комитетов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определя</w:t>
      </w:r>
      <w:r>
        <w:rPr>
          <w:szCs w:val="28"/>
        </w:rPr>
        <w:t>ю</w:t>
      </w:r>
      <w:r w:rsidRPr="002321B2">
        <w:rPr>
          <w:szCs w:val="28"/>
        </w:rPr>
        <w:t>тся в соответствии с Регламентом</w:t>
      </w:r>
      <w:r w:rsidRPr="00BC3454">
        <w:rPr>
          <w:szCs w:val="28"/>
        </w:rPr>
        <w:t xml:space="preserve"> </w:t>
      </w:r>
      <w:r>
        <w:rPr>
          <w:szCs w:val="28"/>
        </w:rPr>
        <w:t>молодежного парламента Приморского края</w:t>
      </w:r>
      <w:r w:rsidRPr="002321B2">
        <w:rPr>
          <w:szCs w:val="28"/>
        </w:rPr>
        <w:t>.</w:t>
      </w:r>
    </w:p>
    <w:p w:rsidR="009761E1" w:rsidRPr="002321B2" w:rsidRDefault="009761E1" w:rsidP="009761E1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5.5</w:t>
      </w:r>
      <w:r w:rsidRPr="002321B2">
        <w:rPr>
          <w:szCs w:val="28"/>
        </w:rPr>
        <w:t>.4</w:t>
      </w:r>
      <w:r>
        <w:rPr>
          <w:szCs w:val="28"/>
        </w:rPr>
        <w:t>.</w:t>
      </w:r>
      <w:r w:rsidRPr="002321B2">
        <w:rPr>
          <w:szCs w:val="28"/>
        </w:rPr>
        <w:t xml:space="preserve">Рабочие группы </w:t>
      </w:r>
      <w:r>
        <w:rPr>
          <w:szCs w:val="28"/>
        </w:rPr>
        <w:t xml:space="preserve">молодежного парламента </w:t>
      </w:r>
      <w:r w:rsidRPr="002321B2">
        <w:rPr>
          <w:szCs w:val="28"/>
        </w:rPr>
        <w:t xml:space="preserve">могут создаваться из числа членов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 с привлечением специалистов для проработки отдельных вопросов, связанных с деятельностью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9761E1" w:rsidRDefault="009761E1" w:rsidP="009761E1">
      <w:pPr>
        <w:shd w:val="clear" w:color="auto" w:fill="FFFFFF"/>
        <w:ind w:firstLine="708"/>
        <w:jc w:val="both"/>
        <w:textAlignment w:val="baseline"/>
        <w:rPr>
          <w:szCs w:val="28"/>
        </w:rPr>
      </w:pPr>
    </w:p>
    <w:p w:rsidR="009761E1" w:rsidRPr="00E671CC" w:rsidRDefault="009761E1" w:rsidP="009761E1">
      <w:pPr>
        <w:shd w:val="clear" w:color="auto" w:fill="FFFFFF"/>
        <w:ind w:firstLine="708"/>
        <w:jc w:val="both"/>
        <w:textAlignment w:val="baseline"/>
        <w:rPr>
          <w:bCs/>
          <w:szCs w:val="28"/>
        </w:rPr>
      </w:pPr>
      <w:r w:rsidRPr="00E671CC">
        <w:rPr>
          <w:bCs/>
          <w:szCs w:val="28"/>
        </w:rPr>
        <w:t>6.Заключительные положения</w:t>
      </w:r>
    </w:p>
    <w:p w:rsidR="009761E1" w:rsidRPr="002321B2" w:rsidRDefault="009761E1" w:rsidP="009761E1">
      <w:pPr>
        <w:shd w:val="clear" w:color="auto" w:fill="FFFFFF"/>
        <w:ind w:firstLine="709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9761E1" w:rsidRPr="002321B2" w:rsidRDefault="009761E1" w:rsidP="009761E1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Деятельность а</w:t>
      </w:r>
      <w:r w:rsidRPr="002321B2">
        <w:rPr>
          <w:szCs w:val="28"/>
        </w:rPr>
        <w:t>ссамблеи прекращается:</w:t>
      </w:r>
    </w:p>
    <w:p w:rsidR="009761E1" w:rsidRDefault="009761E1" w:rsidP="009761E1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6.1.</w:t>
      </w:r>
      <w:r w:rsidRPr="002321B2">
        <w:rPr>
          <w:szCs w:val="28"/>
        </w:rPr>
        <w:t>по реш</w:t>
      </w:r>
      <w:r>
        <w:rPr>
          <w:szCs w:val="28"/>
        </w:rPr>
        <w:t>ению сессии а</w:t>
      </w:r>
      <w:r w:rsidRPr="002321B2">
        <w:rPr>
          <w:szCs w:val="28"/>
        </w:rPr>
        <w:t>ссамблеи (самороспуск);</w:t>
      </w:r>
    </w:p>
    <w:p w:rsidR="009761E1" w:rsidRDefault="009761E1" w:rsidP="009761E1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6.2.</w:t>
      </w:r>
      <w:r w:rsidRPr="002321B2">
        <w:rPr>
          <w:szCs w:val="28"/>
        </w:rPr>
        <w:t>по решению Законодательного Собрания Приморского края.</w:t>
      </w:r>
      <w:r>
        <w:rPr>
          <w:szCs w:val="28"/>
        </w:rPr>
        <w:t>".</w:t>
      </w:r>
    </w:p>
    <w:p w:rsidR="009761E1" w:rsidRDefault="009761E1" w:rsidP="009761E1">
      <w:pPr>
        <w:shd w:val="clear" w:color="auto" w:fill="FFFFFF"/>
        <w:spacing w:before="100" w:beforeAutospacing="1"/>
        <w:contextualSpacing/>
        <w:textAlignment w:val="baseline"/>
        <w:rPr>
          <w:szCs w:val="28"/>
        </w:rPr>
      </w:pPr>
    </w:p>
    <w:p w:rsidR="009761E1" w:rsidRDefault="009761E1" w:rsidP="009761E1">
      <w:pPr>
        <w:ind w:firstLine="708"/>
      </w:pPr>
      <w:r>
        <w:rPr>
          <w:szCs w:val="28"/>
        </w:rPr>
        <w:tab/>
      </w:r>
      <w:r w:rsidRPr="00E66927">
        <w:t>2.Настоящее постановление вступает в силу со дня его принятия.</w:t>
      </w:r>
    </w:p>
    <w:p w:rsidR="009761E1" w:rsidRDefault="009761E1" w:rsidP="009761E1"/>
    <w:p w:rsidR="009761E1" w:rsidRDefault="009761E1" w:rsidP="009761E1"/>
    <w:p w:rsidR="009761E1" w:rsidRDefault="009761E1" w:rsidP="009761E1">
      <w:pPr>
        <w:jc w:val="both"/>
      </w:pPr>
    </w:p>
    <w:p w:rsidR="009761E1" w:rsidRDefault="009761E1" w:rsidP="009761E1">
      <w:pPr>
        <w:jc w:val="both"/>
      </w:pPr>
      <w:r>
        <w:t>Председатель</w:t>
      </w:r>
    </w:p>
    <w:p w:rsidR="009761E1" w:rsidRDefault="009761E1" w:rsidP="009761E1">
      <w:pPr>
        <w:jc w:val="both"/>
      </w:pPr>
      <w:r>
        <w:t>Законодательного Собрания                                                            А.И. Ролик</w:t>
      </w:r>
    </w:p>
    <w:p w:rsidR="009761E1" w:rsidRDefault="009761E1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761E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04E" w:rsidRDefault="00FE204E">
      <w:r>
        <w:separator/>
      </w:r>
    </w:p>
  </w:endnote>
  <w:endnote w:type="continuationSeparator" w:id="0">
    <w:p w:rsidR="00FE204E" w:rsidRDefault="00FE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04E" w:rsidRDefault="00FE204E">
      <w:r>
        <w:separator/>
      </w:r>
    </w:p>
  </w:footnote>
  <w:footnote w:type="continuationSeparator" w:id="0">
    <w:p w:rsidR="00FE204E" w:rsidRDefault="00FE20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1E1" w:rsidRDefault="009761E1" w:rsidP="009761E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A7056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1E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275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61E1"/>
    <w:rsid w:val="009959AC"/>
    <w:rsid w:val="009C06BA"/>
    <w:rsid w:val="00A13794"/>
    <w:rsid w:val="00A26C60"/>
    <w:rsid w:val="00A93332"/>
    <w:rsid w:val="00AE5EE6"/>
    <w:rsid w:val="00BA58C7"/>
    <w:rsid w:val="00C20E8F"/>
    <w:rsid w:val="00CA7056"/>
    <w:rsid w:val="00CA7E54"/>
    <w:rsid w:val="00CE19DF"/>
    <w:rsid w:val="00D02716"/>
    <w:rsid w:val="00DF01B2"/>
    <w:rsid w:val="00E93A7F"/>
    <w:rsid w:val="00EF502B"/>
    <w:rsid w:val="00F75CDD"/>
    <w:rsid w:val="00FE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16">
    <w:name w:val="Font Style16"/>
    <w:uiPriority w:val="99"/>
    <w:rsid w:val="009761E1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761E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zspk.gov.ru/committee/389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7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2017-01-26T06:29:00Z</cp:lastPrinted>
  <dcterms:created xsi:type="dcterms:W3CDTF">2017-01-25T05:45:00Z</dcterms:created>
  <dcterms:modified xsi:type="dcterms:W3CDTF">2017-01-26T06:29:00Z</dcterms:modified>
</cp:coreProperties>
</file>