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13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08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08D2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08D2" w:rsidRPr="00D708D2">
              <w:rPr>
                <w:szCs w:val="28"/>
              </w:rPr>
              <w:t>248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08D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08D2" w:rsidP="0094344A">
            <w:pPr>
              <w:ind w:left="-108"/>
              <w:jc w:val="both"/>
            </w:pPr>
            <w:r w:rsidRPr="00D708D2">
              <w:t>О назначении на должность аудитора Контрольно-счетной палаты Приморского края</w:t>
            </w:r>
          </w:p>
          <w:p w:rsidR="000B3FB2" w:rsidRPr="00D708D2" w:rsidRDefault="000B3FB2" w:rsidP="0094344A">
            <w:pPr>
              <w:ind w:left="-108"/>
              <w:jc w:val="both"/>
            </w:pPr>
          </w:p>
        </w:tc>
      </w:tr>
    </w:tbl>
    <w:p w:rsidR="00D708D2" w:rsidRPr="00D708D2" w:rsidRDefault="00D708D2" w:rsidP="00D708D2">
      <w:pPr>
        <w:ind w:firstLine="720"/>
      </w:pPr>
      <w:r w:rsidRPr="00D708D2">
        <w:t xml:space="preserve">Законодательное Собрание Приморского края </w:t>
      </w:r>
    </w:p>
    <w:p w:rsidR="00D708D2" w:rsidRPr="00D708D2" w:rsidRDefault="00D708D2" w:rsidP="00D708D2"/>
    <w:p w:rsidR="00D708D2" w:rsidRPr="00D708D2" w:rsidRDefault="00D708D2" w:rsidP="00D708D2">
      <w:r w:rsidRPr="00D708D2">
        <w:t>ПОСТАНОВЛЯЕТ:</w:t>
      </w:r>
    </w:p>
    <w:p w:rsidR="00D708D2" w:rsidRPr="00D708D2" w:rsidRDefault="00D708D2" w:rsidP="00D708D2"/>
    <w:p w:rsidR="00D708D2" w:rsidRPr="00D708D2" w:rsidRDefault="00D708D2" w:rsidP="00D708D2">
      <w:pPr>
        <w:jc w:val="both"/>
      </w:pPr>
      <w:r w:rsidRPr="00D708D2">
        <w:tab/>
        <w:t>1.Назначить на должность аудитора Контрольно-счетной палаты Приморского края Ионину Светлану Викторовну со 2 февраля 2017 года.</w:t>
      </w:r>
    </w:p>
    <w:p w:rsidR="00D708D2" w:rsidRPr="00D708D2" w:rsidRDefault="00D708D2" w:rsidP="00D708D2">
      <w:pPr>
        <w:jc w:val="both"/>
      </w:pPr>
    </w:p>
    <w:p w:rsidR="00D708D2" w:rsidRPr="00D708D2" w:rsidRDefault="00D708D2" w:rsidP="00D708D2">
      <w:pPr>
        <w:jc w:val="both"/>
      </w:pPr>
      <w:r w:rsidRPr="00D708D2">
        <w:tab/>
        <w:t>2.Настоящее постановление вступает в силу со дня его принятия.</w:t>
      </w:r>
    </w:p>
    <w:p w:rsidR="00D708D2" w:rsidRPr="00D708D2" w:rsidRDefault="00D708D2" w:rsidP="00D708D2">
      <w:bookmarkStart w:id="0" w:name="_GoBack"/>
      <w:bookmarkEnd w:id="0"/>
    </w:p>
    <w:p w:rsidR="00D708D2" w:rsidRPr="00D708D2" w:rsidRDefault="00D708D2" w:rsidP="00D708D2"/>
    <w:p w:rsidR="00D708D2" w:rsidRPr="00D708D2" w:rsidRDefault="00D708D2" w:rsidP="00D708D2"/>
    <w:p w:rsidR="00D708D2" w:rsidRPr="00D708D2" w:rsidRDefault="00D708D2" w:rsidP="00D708D2">
      <w:pPr>
        <w:jc w:val="both"/>
      </w:pPr>
      <w:r w:rsidRPr="00D708D2">
        <w:t>Председатель</w:t>
      </w:r>
    </w:p>
    <w:p w:rsidR="00D708D2" w:rsidRPr="00D708D2" w:rsidRDefault="00D708D2" w:rsidP="00D708D2">
      <w:pPr>
        <w:jc w:val="both"/>
      </w:pPr>
      <w:r w:rsidRPr="00D708D2">
        <w:t>Законодательного Собрания                                                                 А.И. Ролик</w:t>
      </w:r>
    </w:p>
    <w:p w:rsidR="00D708D2" w:rsidRPr="00D708D2" w:rsidRDefault="00D708D2" w:rsidP="00D708D2"/>
    <w:p w:rsidR="00D708D2" w:rsidRPr="00D708D2" w:rsidRDefault="00D708D2" w:rsidP="00D708D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2C9" w:rsidRDefault="001412C9">
      <w:r>
        <w:separator/>
      </w:r>
    </w:p>
  </w:endnote>
  <w:endnote w:type="continuationSeparator" w:id="0">
    <w:p w:rsidR="001412C9" w:rsidRDefault="0014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2C9" w:rsidRDefault="001412C9">
      <w:r>
        <w:separator/>
      </w:r>
    </w:p>
  </w:footnote>
  <w:footnote w:type="continuationSeparator" w:id="0">
    <w:p w:rsidR="001412C9" w:rsidRDefault="00141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08D2"/>
    <w:rsid w:val="00057575"/>
    <w:rsid w:val="000B3FB2"/>
    <w:rsid w:val="000D628E"/>
    <w:rsid w:val="000E5228"/>
    <w:rsid w:val="00123119"/>
    <w:rsid w:val="001412C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08D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2017-01-25T04:55:00Z</cp:lastPrinted>
  <dcterms:created xsi:type="dcterms:W3CDTF">2017-01-25T04:55:00Z</dcterms:created>
  <dcterms:modified xsi:type="dcterms:W3CDTF">2017-01-25T04:55:00Z</dcterms:modified>
</cp:coreProperties>
</file>