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692689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958B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958BF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958BF" w:rsidRPr="002958BF">
              <w:rPr>
                <w:szCs w:val="28"/>
              </w:rPr>
              <w:t>244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958B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958BF" w:rsidP="0094344A">
            <w:pPr>
              <w:ind w:left="-108"/>
              <w:jc w:val="both"/>
            </w:pPr>
            <w:r w:rsidRPr="002958BF">
              <w:t xml:space="preserve">О проекте закона Приморского края "О внесении изменений в  статью 6 Закона Приморского края </w:t>
            </w:r>
            <w:r w:rsidRPr="002958BF">
              <w:br/>
              <w:t>"О статусе депутата Законодател</w:t>
            </w:r>
            <w:proofErr w:type="gramStart"/>
            <w:r w:rsidRPr="002958BF">
              <w:t>ь-</w:t>
            </w:r>
            <w:proofErr w:type="gramEnd"/>
            <w:r w:rsidRPr="002958BF">
              <w:t xml:space="preserve"> </w:t>
            </w:r>
            <w:proofErr w:type="spellStart"/>
            <w:r w:rsidRPr="002958BF">
              <w:t>ного</w:t>
            </w:r>
            <w:proofErr w:type="spellEnd"/>
            <w:r w:rsidRPr="002958BF">
              <w:t xml:space="preserve"> Собрания Приморского края"</w:t>
            </w:r>
          </w:p>
          <w:p w:rsidR="000B3FB2" w:rsidRPr="002958BF" w:rsidRDefault="000B3FB2" w:rsidP="0094344A">
            <w:pPr>
              <w:ind w:left="-108"/>
              <w:jc w:val="both"/>
            </w:pPr>
          </w:p>
        </w:tc>
      </w:tr>
    </w:tbl>
    <w:p w:rsidR="002958BF" w:rsidRPr="002958BF" w:rsidRDefault="002958BF" w:rsidP="002958BF">
      <w:pPr>
        <w:ind w:firstLine="709"/>
      </w:pPr>
      <w:r w:rsidRPr="002958BF">
        <w:t>Законодательное Собрание Приморского края</w:t>
      </w:r>
    </w:p>
    <w:p w:rsidR="002958BF" w:rsidRPr="002958BF" w:rsidRDefault="002958BF" w:rsidP="002958BF"/>
    <w:p w:rsidR="002958BF" w:rsidRPr="002958BF" w:rsidRDefault="002958BF" w:rsidP="002958BF">
      <w:r w:rsidRPr="002958BF">
        <w:t>ПОСТАНОВЛЯЕТ:</w:t>
      </w:r>
    </w:p>
    <w:p w:rsidR="002958BF" w:rsidRPr="002958BF" w:rsidRDefault="002958BF" w:rsidP="002958BF"/>
    <w:p w:rsidR="002958BF" w:rsidRPr="002958BF" w:rsidRDefault="002958BF" w:rsidP="002958BF">
      <w:pPr>
        <w:ind w:firstLine="709"/>
        <w:jc w:val="both"/>
      </w:pPr>
      <w:r w:rsidRPr="002958BF">
        <w:t xml:space="preserve">1.Отклонить проект закона Приморского края "О внесении изменений в статью 6 Закона Приморского края "О статусе депутата Законодательного Собрания Приморского края", внесенный депутатом Законодательного Собрания </w:t>
      </w:r>
      <w:r w:rsidR="0061710C">
        <w:t xml:space="preserve">Приморского края </w:t>
      </w:r>
      <w:bookmarkStart w:id="0" w:name="_GoBack"/>
      <w:bookmarkEnd w:id="0"/>
      <w:r w:rsidRPr="002958BF">
        <w:t xml:space="preserve">Самсоновым А.А. </w:t>
      </w:r>
    </w:p>
    <w:p w:rsidR="002958BF" w:rsidRPr="002958BF" w:rsidRDefault="002958BF" w:rsidP="002958BF">
      <w:pPr>
        <w:ind w:firstLine="709"/>
        <w:jc w:val="both"/>
      </w:pPr>
    </w:p>
    <w:p w:rsidR="002958BF" w:rsidRPr="002958BF" w:rsidRDefault="002958BF" w:rsidP="002958BF">
      <w:pPr>
        <w:ind w:firstLine="709"/>
        <w:jc w:val="both"/>
      </w:pPr>
      <w:r w:rsidRPr="002958BF">
        <w:t>2.Направить настоящее постановление депутату Законодательного Собрания Приморского края Самсонову А.А.</w:t>
      </w:r>
    </w:p>
    <w:p w:rsidR="002958BF" w:rsidRPr="002958BF" w:rsidRDefault="002958BF" w:rsidP="002958BF">
      <w:pPr>
        <w:ind w:firstLine="709"/>
        <w:jc w:val="both"/>
      </w:pPr>
    </w:p>
    <w:p w:rsidR="002958BF" w:rsidRPr="002958BF" w:rsidRDefault="002958BF" w:rsidP="002958BF">
      <w:pPr>
        <w:jc w:val="both"/>
      </w:pPr>
      <w:r w:rsidRPr="002958BF">
        <w:tab/>
        <w:t>3.Настоящее постановление вступает в силу со дня его принятия.</w:t>
      </w:r>
    </w:p>
    <w:p w:rsidR="002958BF" w:rsidRPr="002958BF" w:rsidRDefault="002958BF" w:rsidP="002958BF">
      <w:pPr>
        <w:jc w:val="both"/>
      </w:pPr>
    </w:p>
    <w:p w:rsidR="002958BF" w:rsidRPr="002958BF" w:rsidRDefault="002958BF" w:rsidP="002958BF">
      <w:pPr>
        <w:jc w:val="both"/>
      </w:pPr>
    </w:p>
    <w:p w:rsidR="002958BF" w:rsidRPr="002958BF" w:rsidRDefault="002958BF" w:rsidP="002958BF">
      <w:pPr>
        <w:jc w:val="both"/>
      </w:pPr>
    </w:p>
    <w:p w:rsidR="002958BF" w:rsidRPr="002958BF" w:rsidRDefault="002958BF" w:rsidP="002958BF">
      <w:pPr>
        <w:jc w:val="both"/>
      </w:pPr>
      <w:r w:rsidRPr="002958BF">
        <w:t>Председатель</w:t>
      </w:r>
    </w:p>
    <w:p w:rsidR="002958BF" w:rsidRPr="002958BF" w:rsidRDefault="002958BF" w:rsidP="002958BF">
      <w:pPr>
        <w:jc w:val="both"/>
      </w:pPr>
      <w:r w:rsidRPr="002958BF">
        <w:t xml:space="preserve">Законодательного Собрания </w:t>
      </w:r>
      <w:r w:rsidRPr="002958BF">
        <w:tab/>
      </w:r>
      <w:r w:rsidRPr="002958BF">
        <w:tab/>
      </w:r>
      <w:r w:rsidRPr="002958BF">
        <w:tab/>
      </w:r>
      <w:r w:rsidRPr="002958BF">
        <w:tab/>
      </w:r>
      <w:r w:rsidRPr="002958BF">
        <w:tab/>
      </w:r>
      <w:r w:rsidRPr="002958BF">
        <w:tab/>
        <w:t xml:space="preserve">             А.И. Ролик</w:t>
      </w:r>
    </w:p>
    <w:p w:rsidR="002958BF" w:rsidRPr="002958BF" w:rsidRDefault="002958BF" w:rsidP="002958BF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CB9" w:rsidRDefault="00D61CB9">
      <w:r>
        <w:separator/>
      </w:r>
    </w:p>
  </w:endnote>
  <w:endnote w:type="continuationSeparator" w:id="0">
    <w:p w:rsidR="00D61CB9" w:rsidRDefault="00D61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CB9" w:rsidRDefault="00D61CB9">
      <w:r>
        <w:separator/>
      </w:r>
    </w:p>
  </w:footnote>
  <w:footnote w:type="continuationSeparator" w:id="0">
    <w:p w:rsidR="00D61CB9" w:rsidRDefault="00D61C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58BF"/>
    <w:rsid w:val="00057575"/>
    <w:rsid w:val="000B3FB2"/>
    <w:rsid w:val="000D628E"/>
    <w:rsid w:val="000E5228"/>
    <w:rsid w:val="00123119"/>
    <w:rsid w:val="00155F7F"/>
    <w:rsid w:val="00250103"/>
    <w:rsid w:val="002958BF"/>
    <w:rsid w:val="003325F4"/>
    <w:rsid w:val="00392E21"/>
    <w:rsid w:val="004B69FA"/>
    <w:rsid w:val="004D1A01"/>
    <w:rsid w:val="005A6019"/>
    <w:rsid w:val="005E6130"/>
    <w:rsid w:val="0061710C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61CB9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2017-01-25T06:16:00Z</cp:lastPrinted>
  <dcterms:created xsi:type="dcterms:W3CDTF">2017-01-25T06:15:00Z</dcterms:created>
  <dcterms:modified xsi:type="dcterms:W3CDTF">2017-01-25T23:05:00Z</dcterms:modified>
</cp:coreProperties>
</file>