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686641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6677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6677E">
              <w:rPr>
                <w:szCs w:val="28"/>
              </w:rPr>
              <w:t>25.01.2017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6677E" w:rsidRPr="0076677E">
              <w:rPr>
                <w:szCs w:val="28"/>
              </w:rPr>
              <w:t>243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6677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6677E" w:rsidP="0094344A">
            <w:pPr>
              <w:ind w:left="-108"/>
              <w:jc w:val="both"/>
            </w:pPr>
            <w:r w:rsidRPr="0076677E">
              <w:t xml:space="preserve">О проекте закона Приморского края "О внесении изменений в статью 25 Закона Приморского края "О статусе депутата </w:t>
            </w:r>
            <w:proofErr w:type="spellStart"/>
            <w:proofErr w:type="gramStart"/>
            <w:r w:rsidRPr="0076677E">
              <w:t>Законо</w:t>
            </w:r>
            <w:proofErr w:type="spellEnd"/>
            <w:r>
              <w:t>-</w:t>
            </w:r>
            <w:r w:rsidRPr="0076677E">
              <w:t>дательного</w:t>
            </w:r>
            <w:proofErr w:type="gramEnd"/>
            <w:r w:rsidRPr="0076677E">
              <w:t xml:space="preserve"> Собрания Приморского края"</w:t>
            </w:r>
          </w:p>
          <w:p w:rsidR="000B3FB2" w:rsidRPr="0076677E" w:rsidRDefault="000B3FB2" w:rsidP="0094344A">
            <w:pPr>
              <w:ind w:left="-108"/>
              <w:jc w:val="both"/>
            </w:pPr>
          </w:p>
        </w:tc>
      </w:tr>
    </w:tbl>
    <w:p w:rsidR="0076677E" w:rsidRPr="0076677E" w:rsidRDefault="0076677E" w:rsidP="0076677E">
      <w:pPr>
        <w:ind w:firstLine="709"/>
      </w:pPr>
      <w:r w:rsidRPr="0076677E">
        <w:t>Законодательное Собрание Приморского края</w:t>
      </w:r>
    </w:p>
    <w:p w:rsidR="0076677E" w:rsidRPr="0076677E" w:rsidRDefault="0076677E" w:rsidP="0076677E"/>
    <w:p w:rsidR="0076677E" w:rsidRPr="0076677E" w:rsidRDefault="0076677E" w:rsidP="0076677E">
      <w:r w:rsidRPr="0076677E">
        <w:t>ПОСТАНОВЛЯЕТ:</w:t>
      </w:r>
    </w:p>
    <w:p w:rsidR="0076677E" w:rsidRPr="0076677E" w:rsidRDefault="0076677E" w:rsidP="0076677E"/>
    <w:p w:rsidR="0076677E" w:rsidRPr="0076677E" w:rsidRDefault="0076677E" w:rsidP="0076677E">
      <w:pPr>
        <w:ind w:firstLine="709"/>
        <w:jc w:val="both"/>
      </w:pPr>
      <w:r w:rsidRPr="0076677E">
        <w:t>1.Принять проект закона Приморского края "О внесении изменений в статью 25 Закона Приморского края "О статусе депутата Законодательного Собрания Приморского края" в первом чтении.</w:t>
      </w:r>
    </w:p>
    <w:p w:rsidR="0076677E" w:rsidRPr="0076677E" w:rsidRDefault="0076677E" w:rsidP="0076677E">
      <w:pPr>
        <w:ind w:firstLine="709"/>
        <w:jc w:val="both"/>
      </w:pPr>
    </w:p>
    <w:p w:rsidR="0076677E" w:rsidRPr="0076677E" w:rsidRDefault="0076677E" w:rsidP="0076677E">
      <w:pPr>
        <w:ind w:firstLine="709"/>
        <w:jc w:val="both"/>
      </w:pPr>
      <w:r w:rsidRPr="0076677E">
        <w:t>2.Установить, что поправки к указанному законопроекту направляются в комитет Законодательного Собрания по регламенту, депутатской этике и организации работы Законодательного Собрания до 13 февраля 2017 года.</w:t>
      </w:r>
    </w:p>
    <w:p w:rsidR="0076677E" w:rsidRPr="0076677E" w:rsidRDefault="0076677E" w:rsidP="0076677E">
      <w:pPr>
        <w:ind w:firstLine="708"/>
        <w:jc w:val="both"/>
      </w:pPr>
    </w:p>
    <w:p w:rsidR="0076677E" w:rsidRPr="0076677E" w:rsidRDefault="0076677E" w:rsidP="0076677E">
      <w:pPr>
        <w:ind w:firstLine="708"/>
        <w:jc w:val="both"/>
      </w:pPr>
      <w:r w:rsidRPr="0076677E">
        <w:t>3.Комитету Законодательного Собрания по регламенту, депутатской этике и организации работы Законодательного Собрания (Новиков)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6677E" w:rsidRPr="0076677E" w:rsidRDefault="0076677E" w:rsidP="0076677E">
      <w:pPr>
        <w:jc w:val="both"/>
      </w:pPr>
    </w:p>
    <w:p w:rsidR="0076677E" w:rsidRPr="0076677E" w:rsidRDefault="0076677E" w:rsidP="0076677E">
      <w:pPr>
        <w:jc w:val="both"/>
      </w:pPr>
      <w:r w:rsidRPr="0076677E">
        <w:tab/>
        <w:t>4.Настоящее постановление вступает в силу со дня его принятия.</w:t>
      </w:r>
    </w:p>
    <w:p w:rsidR="0076677E" w:rsidRPr="0076677E" w:rsidRDefault="0076677E" w:rsidP="0076677E">
      <w:pPr>
        <w:jc w:val="both"/>
      </w:pPr>
      <w:bookmarkStart w:id="0" w:name="_GoBack"/>
      <w:bookmarkEnd w:id="0"/>
    </w:p>
    <w:p w:rsidR="0076677E" w:rsidRPr="0076677E" w:rsidRDefault="0076677E" w:rsidP="0076677E">
      <w:pPr>
        <w:jc w:val="both"/>
      </w:pPr>
    </w:p>
    <w:p w:rsidR="0076677E" w:rsidRPr="0076677E" w:rsidRDefault="0076677E" w:rsidP="0076677E">
      <w:pPr>
        <w:jc w:val="both"/>
      </w:pPr>
    </w:p>
    <w:p w:rsidR="0076677E" w:rsidRPr="0076677E" w:rsidRDefault="0076677E" w:rsidP="0076677E">
      <w:pPr>
        <w:jc w:val="both"/>
      </w:pPr>
      <w:r w:rsidRPr="0076677E">
        <w:t>Председатель</w:t>
      </w:r>
    </w:p>
    <w:p w:rsidR="0076677E" w:rsidRPr="0076677E" w:rsidRDefault="0076677E" w:rsidP="0076677E">
      <w:pPr>
        <w:jc w:val="both"/>
      </w:pPr>
      <w:r w:rsidRPr="0076677E">
        <w:t xml:space="preserve">Законодательного Собрания </w:t>
      </w:r>
      <w:r w:rsidRPr="0076677E">
        <w:tab/>
      </w:r>
      <w:r w:rsidRPr="0076677E">
        <w:tab/>
      </w:r>
      <w:r w:rsidRPr="0076677E">
        <w:tab/>
      </w:r>
      <w:r w:rsidRPr="0076677E">
        <w:tab/>
      </w:r>
      <w:r w:rsidRPr="0076677E">
        <w:tab/>
      </w:r>
      <w:r w:rsidRPr="0076677E">
        <w:tab/>
        <w:t xml:space="preserve">             А.И. Ролик</w:t>
      </w:r>
    </w:p>
    <w:p w:rsidR="0076677E" w:rsidRPr="0076677E" w:rsidRDefault="0076677E" w:rsidP="0076677E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38D6" w:rsidRDefault="007B38D6">
      <w:r>
        <w:separator/>
      </w:r>
    </w:p>
  </w:endnote>
  <w:endnote w:type="continuationSeparator" w:id="0">
    <w:p w:rsidR="007B38D6" w:rsidRDefault="007B3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38D6" w:rsidRDefault="007B38D6">
      <w:r>
        <w:separator/>
      </w:r>
    </w:p>
  </w:footnote>
  <w:footnote w:type="continuationSeparator" w:id="0">
    <w:p w:rsidR="007B38D6" w:rsidRDefault="007B38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6677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6677E"/>
    <w:rsid w:val="007B38D6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2017-01-25T06:17:00Z</cp:lastPrinted>
  <dcterms:created xsi:type="dcterms:W3CDTF">2017-01-25T06:16:00Z</dcterms:created>
  <dcterms:modified xsi:type="dcterms:W3CDTF">2017-01-25T06:17:00Z</dcterms:modified>
</cp:coreProperties>
</file>