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90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13D9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13D94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3D94" w:rsidRPr="00013D94">
              <w:rPr>
                <w:szCs w:val="28"/>
              </w:rPr>
              <w:t>239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13D9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3D94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 xml:space="preserve">"О внесении изменений в Закон Приморского края </w:t>
            </w:r>
            <w:r>
              <w:rPr>
                <w:szCs w:val="28"/>
              </w:rPr>
              <w:t xml:space="preserve">"О разграничении объектов </w:t>
            </w:r>
            <w:proofErr w:type="spellStart"/>
            <w:proofErr w:type="gram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пальной</w:t>
            </w:r>
            <w:proofErr w:type="spellEnd"/>
            <w:proofErr w:type="gramEnd"/>
            <w:r>
              <w:rPr>
                <w:szCs w:val="28"/>
              </w:rPr>
              <w:t xml:space="preserve"> собственности между сельскими поселениями Чернигов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муниципального района и Черниговским муниципальным районом"</w:t>
            </w:r>
          </w:p>
          <w:p w:rsidR="000B3FB2" w:rsidRPr="00013D94" w:rsidRDefault="000B3FB2" w:rsidP="0094344A">
            <w:pPr>
              <w:ind w:left="-108"/>
              <w:jc w:val="both"/>
            </w:pPr>
          </w:p>
        </w:tc>
      </w:tr>
    </w:tbl>
    <w:p w:rsidR="00013D94" w:rsidRDefault="00013D94" w:rsidP="00013D94">
      <w:pPr>
        <w:ind w:firstLine="720"/>
      </w:pPr>
      <w:r>
        <w:t xml:space="preserve">Законодательное Собрание Приморского края </w:t>
      </w:r>
    </w:p>
    <w:p w:rsidR="00013D94" w:rsidRDefault="00013D94" w:rsidP="00013D94">
      <w:pPr>
        <w:ind w:firstLine="720"/>
      </w:pPr>
    </w:p>
    <w:p w:rsidR="00013D94" w:rsidRDefault="00013D94" w:rsidP="00013D94">
      <w:r>
        <w:t>ПОСТАНОВЛЯЕТ:</w:t>
      </w:r>
    </w:p>
    <w:p w:rsidR="00013D94" w:rsidRDefault="00013D94" w:rsidP="00013D94">
      <w:pPr>
        <w:ind w:firstLine="720"/>
      </w:pPr>
    </w:p>
    <w:p w:rsidR="00013D94" w:rsidRDefault="00013D94" w:rsidP="00013D94">
      <w:pPr>
        <w:ind w:firstLine="720"/>
        <w:jc w:val="both"/>
      </w:pPr>
      <w:r w:rsidRPr="00233C1C">
        <w:t xml:space="preserve">1.Принять проект закона Приморского края "О внесении изменений в Закон Приморского края </w:t>
      </w:r>
      <w:r>
        <w:rPr>
          <w:szCs w:val="28"/>
        </w:rPr>
        <w:t>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  <w:r>
        <w:t xml:space="preserve"> в первом чтении.</w:t>
      </w:r>
    </w:p>
    <w:p w:rsidR="00013D94" w:rsidRDefault="00013D94" w:rsidP="00013D94">
      <w:pPr>
        <w:ind w:firstLine="720"/>
        <w:jc w:val="both"/>
        <w:rPr>
          <w:szCs w:val="28"/>
        </w:rPr>
      </w:pPr>
    </w:p>
    <w:p w:rsidR="00013D94" w:rsidRDefault="00013D94" w:rsidP="00013D94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15 февраля</w:t>
      </w:r>
      <w:r w:rsidRPr="005550BA">
        <w:t xml:space="preserve"> 201</w:t>
      </w:r>
      <w:r>
        <w:t>7</w:t>
      </w:r>
      <w:r w:rsidRPr="005550BA">
        <w:t xml:space="preserve"> года.</w:t>
      </w:r>
    </w:p>
    <w:p w:rsidR="00013D94" w:rsidRDefault="00013D94" w:rsidP="00013D94">
      <w:pPr>
        <w:ind w:firstLine="720"/>
        <w:jc w:val="both"/>
      </w:pPr>
    </w:p>
    <w:p w:rsidR="00013D94" w:rsidRDefault="00013D94" w:rsidP="00013D94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13D94" w:rsidRDefault="00013D94" w:rsidP="00013D94">
      <w:pPr>
        <w:ind w:firstLine="720"/>
        <w:jc w:val="both"/>
      </w:pPr>
    </w:p>
    <w:p w:rsidR="00013D94" w:rsidRDefault="00013D94" w:rsidP="00013D94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013D94" w:rsidRDefault="00013D94" w:rsidP="00013D94">
      <w:pPr>
        <w:jc w:val="both"/>
      </w:pPr>
      <w:bookmarkStart w:id="0" w:name="_GoBack"/>
      <w:bookmarkEnd w:id="0"/>
    </w:p>
    <w:p w:rsidR="00013D94" w:rsidRDefault="00013D94" w:rsidP="00013D94">
      <w:pPr>
        <w:jc w:val="both"/>
      </w:pPr>
    </w:p>
    <w:p w:rsidR="00013D94" w:rsidRDefault="00013D94" w:rsidP="00013D94">
      <w:pPr>
        <w:jc w:val="both"/>
      </w:pPr>
    </w:p>
    <w:p w:rsidR="00013D94" w:rsidRDefault="00013D94" w:rsidP="00013D94">
      <w:pPr>
        <w:jc w:val="both"/>
      </w:pPr>
      <w:r>
        <w:t xml:space="preserve">Председатель </w:t>
      </w:r>
    </w:p>
    <w:p w:rsidR="00013D94" w:rsidRDefault="00013D94" w:rsidP="00013D9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sectPr w:rsidR="00013D9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E99" w:rsidRDefault="00DE0E99">
      <w:r>
        <w:separator/>
      </w:r>
    </w:p>
  </w:endnote>
  <w:endnote w:type="continuationSeparator" w:id="0">
    <w:p w:rsidR="00DE0E99" w:rsidRDefault="00DE0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E99" w:rsidRDefault="00DE0E99">
      <w:r>
        <w:separator/>
      </w:r>
    </w:p>
  </w:footnote>
  <w:footnote w:type="continuationSeparator" w:id="0">
    <w:p w:rsidR="00DE0E99" w:rsidRDefault="00DE0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3D94"/>
    <w:rsid w:val="00013D9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0E9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2017-01-25T04:16:00Z</cp:lastPrinted>
  <dcterms:created xsi:type="dcterms:W3CDTF">2017-01-25T04:15:00Z</dcterms:created>
  <dcterms:modified xsi:type="dcterms:W3CDTF">2017-01-25T04:17:00Z</dcterms:modified>
</cp:coreProperties>
</file>