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35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E12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127B" w:rsidRPr="003E127B">
              <w:rPr>
                <w:szCs w:val="28"/>
              </w:rPr>
              <w:t>219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12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E127B" w:rsidRDefault="003E127B" w:rsidP="003E127B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Законе Приморского края              "О внесении изменения в</w:t>
            </w:r>
            <w:r>
              <w:rPr>
                <w:szCs w:val="28"/>
              </w:rPr>
              <w:t xml:space="preserve"> с</w:t>
            </w:r>
            <w:r>
              <w:rPr>
                <w:szCs w:val="28"/>
              </w:rPr>
              <w:t>татью 6 Закона Приморского края "</w:t>
            </w:r>
            <w:r>
              <w:t xml:space="preserve">О профилактике незаконного </w:t>
            </w:r>
            <w:proofErr w:type="spellStart"/>
            <w:proofErr w:type="gramStart"/>
            <w:r>
              <w:t>потре</w:t>
            </w:r>
            <w:r>
              <w:t>-</w:t>
            </w:r>
            <w:r>
              <w:t>бления</w:t>
            </w:r>
            <w:proofErr w:type="spellEnd"/>
            <w:proofErr w:type="gramEnd"/>
            <w:r>
              <w:t xml:space="preserve"> наркотических средств и психотропных веществ, нарком</w:t>
            </w:r>
            <w:r>
              <w:t>а-</w:t>
            </w:r>
            <w:proofErr w:type="spellStart"/>
            <w:r>
              <w:t>нии</w:t>
            </w:r>
            <w:proofErr w:type="spellEnd"/>
            <w:r>
              <w:t xml:space="preserve"> на территории Приморского края"</w:t>
            </w:r>
          </w:p>
        </w:tc>
      </w:tr>
    </w:tbl>
    <w:p w:rsidR="000B3FB2" w:rsidRDefault="000B3FB2"/>
    <w:p w:rsidR="003E127B" w:rsidRDefault="003E127B" w:rsidP="003E127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E127B" w:rsidRDefault="003E127B" w:rsidP="003E127B">
      <w:pPr>
        <w:pStyle w:val="a3"/>
        <w:tabs>
          <w:tab w:val="clear" w:pos="4153"/>
          <w:tab w:val="clear" w:pos="8306"/>
        </w:tabs>
      </w:pPr>
    </w:p>
    <w:p w:rsidR="003E127B" w:rsidRDefault="003E127B" w:rsidP="003E127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E127B" w:rsidRDefault="003E127B" w:rsidP="003E127B">
      <w:pPr>
        <w:pStyle w:val="a3"/>
        <w:tabs>
          <w:tab w:val="clear" w:pos="4153"/>
          <w:tab w:val="clear" w:pos="8306"/>
        </w:tabs>
      </w:pPr>
    </w:p>
    <w:p w:rsidR="003E127B" w:rsidRDefault="003E127B" w:rsidP="003E127B">
      <w:pPr>
        <w:ind w:left="34"/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>О внесении изменения в статью 6 Закона Приморского края "</w:t>
      </w:r>
      <w:r>
        <w:t>О профилактике незаконного потребления наркотических средств и психотропных веществ, наркомании на территории Приморского края</w:t>
      </w:r>
      <w:r w:rsidRPr="006E75E8">
        <w:rPr>
          <w:szCs w:val="28"/>
        </w:rPr>
        <w:t>"</w:t>
      </w:r>
      <w:r>
        <w:rPr>
          <w:szCs w:val="28"/>
        </w:rPr>
        <w:t>.</w:t>
      </w:r>
    </w:p>
    <w:p w:rsidR="003E127B" w:rsidRDefault="003E127B" w:rsidP="003E127B">
      <w:pPr>
        <w:jc w:val="both"/>
      </w:pPr>
    </w:p>
    <w:p w:rsidR="003E127B" w:rsidRDefault="003E127B" w:rsidP="003E127B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3E127B" w:rsidRDefault="003E127B" w:rsidP="003E127B">
      <w:pPr>
        <w:ind w:firstLine="720"/>
        <w:jc w:val="both"/>
        <w:rPr>
          <w:szCs w:val="28"/>
        </w:rPr>
      </w:pPr>
    </w:p>
    <w:p w:rsidR="003E127B" w:rsidRPr="00071DFA" w:rsidRDefault="003E127B" w:rsidP="003E127B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E127B" w:rsidRDefault="003E127B" w:rsidP="003E127B">
      <w:pPr>
        <w:jc w:val="both"/>
      </w:pPr>
    </w:p>
    <w:p w:rsidR="003E127B" w:rsidRDefault="003E127B" w:rsidP="003E127B">
      <w:pPr>
        <w:pStyle w:val="a3"/>
        <w:tabs>
          <w:tab w:val="clear" w:pos="4153"/>
          <w:tab w:val="clear" w:pos="8306"/>
        </w:tabs>
        <w:jc w:val="both"/>
      </w:pPr>
    </w:p>
    <w:p w:rsidR="003E127B" w:rsidRDefault="003E127B" w:rsidP="003E127B">
      <w:pPr>
        <w:pStyle w:val="a3"/>
        <w:tabs>
          <w:tab w:val="clear" w:pos="4153"/>
          <w:tab w:val="clear" w:pos="8306"/>
        </w:tabs>
        <w:jc w:val="both"/>
      </w:pPr>
    </w:p>
    <w:p w:rsidR="003E127B" w:rsidRDefault="003E127B" w:rsidP="003E127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E127B" w:rsidRDefault="003E127B" w:rsidP="003E127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0D5" w:rsidRDefault="008340D5">
      <w:r>
        <w:separator/>
      </w:r>
    </w:p>
  </w:endnote>
  <w:endnote w:type="continuationSeparator" w:id="0">
    <w:p w:rsidR="008340D5" w:rsidRDefault="0083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0D5" w:rsidRDefault="008340D5">
      <w:r>
        <w:separator/>
      </w:r>
    </w:p>
  </w:footnote>
  <w:footnote w:type="continuationSeparator" w:id="0">
    <w:p w:rsidR="008340D5" w:rsidRDefault="00834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127B"/>
    <w:rsid w:val="00057575"/>
    <w:rsid w:val="000B3FB2"/>
    <w:rsid w:val="000D628E"/>
    <w:rsid w:val="000E5228"/>
    <w:rsid w:val="00123119"/>
    <w:rsid w:val="00155F7F"/>
    <w:rsid w:val="003325F4"/>
    <w:rsid w:val="00392E21"/>
    <w:rsid w:val="003E127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40D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2017-01-25T05:31:00Z</cp:lastPrinted>
  <dcterms:created xsi:type="dcterms:W3CDTF">2017-01-25T05:29:00Z</dcterms:created>
  <dcterms:modified xsi:type="dcterms:W3CDTF">2017-01-25T05:31:00Z</dcterms:modified>
</cp:coreProperties>
</file>