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54694634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545ED" w:rsidP="00F62248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545ED">
              <w:rPr>
                <w:szCs w:val="28"/>
              </w:rPr>
              <w:t>25.01.201</w:t>
            </w:r>
            <w:r w:rsidR="00F62248">
              <w:rPr>
                <w:szCs w:val="28"/>
              </w:rPr>
              <w:t>7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545ED" w:rsidRPr="000545ED">
              <w:rPr>
                <w:szCs w:val="28"/>
              </w:rPr>
              <w:t>218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545E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545ED" w:rsidRDefault="000545ED" w:rsidP="000545ED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изменения               в статью 6 Закона Приморского края "</w:t>
            </w:r>
            <w:r>
              <w:t>О профилактике незаконного потребления наркотических средств и психотропных веществ, наркомании на территории При-морского края"</w:t>
            </w:r>
          </w:p>
          <w:p w:rsidR="000B3FB2" w:rsidRPr="000545ED" w:rsidRDefault="000B3FB2" w:rsidP="000545ED">
            <w:pPr>
              <w:ind w:left="-108"/>
              <w:jc w:val="both"/>
            </w:pPr>
          </w:p>
        </w:tc>
      </w:tr>
    </w:tbl>
    <w:p w:rsidR="000545ED" w:rsidRDefault="000545ED" w:rsidP="000545E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545ED" w:rsidRDefault="000545ED" w:rsidP="000545ED">
      <w:pPr>
        <w:pStyle w:val="a3"/>
        <w:tabs>
          <w:tab w:val="clear" w:pos="4153"/>
          <w:tab w:val="clear" w:pos="8306"/>
        </w:tabs>
      </w:pPr>
    </w:p>
    <w:p w:rsidR="000545ED" w:rsidRDefault="000545ED" w:rsidP="000545E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545ED" w:rsidRDefault="000545ED" w:rsidP="000545ED">
      <w:pPr>
        <w:pStyle w:val="a3"/>
        <w:tabs>
          <w:tab w:val="clear" w:pos="4153"/>
          <w:tab w:val="clear" w:pos="8306"/>
        </w:tabs>
      </w:pPr>
    </w:p>
    <w:p w:rsidR="000545ED" w:rsidRDefault="000545ED" w:rsidP="000545ED">
      <w:pPr>
        <w:jc w:val="both"/>
      </w:pPr>
      <w:r>
        <w:tab/>
        <w:t xml:space="preserve">1.Принять </w:t>
      </w:r>
      <w:r>
        <w:rPr>
          <w:szCs w:val="28"/>
        </w:rPr>
        <w:t>проект закона Приморского края "О внесении изменения в статью 6 Закона Приморского края "</w:t>
      </w:r>
      <w:r>
        <w:t>О профилактике незаконного потребления наркотических средств и психотропных веществ, наркомании на территории Приморского края"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545ED" w:rsidRDefault="000545ED" w:rsidP="000545ED">
      <w:pPr>
        <w:jc w:val="both"/>
      </w:pPr>
      <w:r>
        <w:tab/>
      </w:r>
    </w:p>
    <w:p w:rsidR="000545ED" w:rsidRDefault="000545ED" w:rsidP="000545ED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545ED" w:rsidRDefault="000545ED" w:rsidP="000545ED">
      <w:pPr>
        <w:pStyle w:val="a3"/>
        <w:tabs>
          <w:tab w:val="clear" w:pos="4153"/>
          <w:tab w:val="clear" w:pos="8306"/>
        </w:tabs>
        <w:jc w:val="both"/>
      </w:pPr>
    </w:p>
    <w:p w:rsidR="000545ED" w:rsidRDefault="000545ED" w:rsidP="000545E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545ED" w:rsidRDefault="000545ED" w:rsidP="000545ED">
      <w:pPr>
        <w:pStyle w:val="a3"/>
        <w:tabs>
          <w:tab w:val="clear" w:pos="4153"/>
          <w:tab w:val="clear" w:pos="8306"/>
        </w:tabs>
        <w:jc w:val="both"/>
      </w:pPr>
    </w:p>
    <w:p w:rsidR="000545ED" w:rsidRDefault="000545ED" w:rsidP="000545ED">
      <w:pPr>
        <w:pStyle w:val="a3"/>
        <w:tabs>
          <w:tab w:val="clear" w:pos="4153"/>
          <w:tab w:val="clear" w:pos="8306"/>
        </w:tabs>
        <w:jc w:val="both"/>
      </w:pPr>
    </w:p>
    <w:p w:rsidR="000545ED" w:rsidRDefault="000545ED" w:rsidP="000545ED">
      <w:pPr>
        <w:pStyle w:val="a3"/>
        <w:tabs>
          <w:tab w:val="clear" w:pos="4153"/>
          <w:tab w:val="clear" w:pos="8306"/>
        </w:tabs>
        <w:jc w:val="both"/>
      </w:pPr>
    </w:p>
    <w:p w:rsidR="000545ED" w:rsidRDefault="000545ED" w:rsidP="000545E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545ED" w:rsidRDefault="000545ED" w:rsidP="000545E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40B" w:rsidRDefault="0095440B">
      <w:r>
        <w:separator/>
      </w:r>
    </w:p>
  </w:endnote>
  <w:endnote w:type="continuationSeparator" w:id="0">
    <w:p w:rsidR="0095440B" w:rsidRDefault="0095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40B" w:rsidRDefault="0095440B">
      <w:r>
        <w:separator/>
      </w:r>
    </w:p>
  </w:footnote>
  <w:footnote w:type="continuationSeparator" w:id="0">
    <w:p w:rsidR="0095440B" w:rsidRDefault="009544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45ED"/>
    <w:rsid w:val="000545E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440B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224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2017-01-25T05:29:00Z</cp:lastPrinted>
  <dcterms:created xsi:type="dcterms:W3CDTF">2017-01-25T05:27:00Z</dcterms:created>
  <dcterms:modified xsi:type="dcterms:W3CDTF">2017-01-26T04:32:00Z</dcterms:modified>
</cp:coreProperties>
</file>