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67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F2A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F2ABB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F2ABB" w:rsidRPr="00DF2ABB">
              <w:rPr>
                <w:szCs w:val="28"/>
              </w:rPr>
              <w:t>230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F2ABB" w:rsidP="0094344A">
            <w:pPr>
              <w:ind w:left="-108"/>
              <w:jc w:val="both"/>
            </w:pPr>
            <w:r w:rsidRPr="00DF2ABB">
              <w:t>О проекте закона Приморского края "О внесении изменений в статью 5 Закона Приморского края "О законодательной деятельности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C58AC" w:rsidRPr="005C58AC" w:rsidRDefault="005C58AC" w:rsidP="005C58AC">
      <w:pPr>
        <w:ind w:firstLine="709"/>
      </w:pPr>
      <w:r w:rsidRPr="005C58AC">
        <w:t>Законодательное Собрание Приморского края</w:t>
      </w:r>
    </w:p>
    <w:p w:rsidR="005C58AC" w:rsidRPr="005C58AC" w:rsidRDefault="005C58AC" w:rsidP="005C58AC"/>
    <w:p w:rsidR="005C58AC" w:rsidRPr="005C58AC" w:rsidRDefault="005C58AC" w:rsidP="005C58AC">
      <w:r w:rsidRPr="005C58AC">
        <w:t>ПОСТАНОВЛЯЕТ:</w:t>
      </w:r>
    </w:p>
    <w:p w:rsidR="005C58AC" w:rsidRPr="005C58AC" w:rsidRDefault="005C58AC" w:rsidP="005C58AC"/>
    <w:p w:rsidR="005C58AC" w:rsidRPr="005C58AC" w:rsidRDefault="005C58AC" w:rsidP="005C58AC">
      <w:pPr>
        <w:ind w:firstLine="709"/>
        <w:jc w:val="both"/>
      </w:pPr>
      <w:r w:rsidRPr="005C58AC">
        <w:t xml:space="preserve">1.Принять проект закона Приморского края "О внесении изменений </w:t>
      </w:r>
      <w:r w:rsidRPr="005C58AC">
        <w:br/>
        <w:t xml:space="preserve">в статью 5 Закона Приморского края "О законодательной деятельности </w:t>
      </w:r>
      <w:r w:rsidRPr="005C58AC">
        <w:br/>
        <w:t>в Приморском крае" в первом чтении.</w:t>
      </w:r>
    </w:p>
    <w:p w:rsidR="005C58AC" w:rsidRPr="005C58AC" w:rsidRDefault="005C58AC" w:rsidP="005C58AC">
      <w:pPr>
        <w:ind w:firstLine="709"/>
        <w:jc w:val="both"/>
      </w:pPr>
    </w:p>
    <w:p w:rsidR="005C58AC" w:rsidRPr="005C58AC" w:rsidRDefault="005C58AC" w:rsidP="005C58AC">
      <w:pPr>
        <w:ind w:firstLine="708"/>
        <w:jc w:val="both"/>
      </w:pPr>
      <w:r w:rsidRPr="005C58AC">
        <w:t xml:space="preserve"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</w:t>
      </w:r>
      <w:r w:rsidRPr="005C58AC">
        <w:br/>
        <w:t>и внести его на рассмотрение Законодательного Собрания во втором чтении.</w:t>
      </w:r>
    </w:p>
    <w:p w:rsidR="005C58AC" w:rsidRPr="005C58AC" w:rsidRDefault="005C58AC" w:rsidP="005C58AC">
      <w:pPr>
        <w:jc w:val="both"/>
      </w:pPr>
    </w:p>
    <w:p w:rsidR="005C58AC" w:rsidRPr="005C58AC" w:rsidRDefault="005C58AC" w:rsidP="005C58AC">
      <w:pPr>
        <w:jc w:val="both"/>
      </w:pPr>
      <w:r w:rsidRPr="005C58AC">
        <w:tab/>
        <w:t>3.Настоящее постановление вступает в силу со дня его принятия.</w:t>
      </w:r>
    </w:p>
    <w:p w:rsidR="005C58AC" w:rsidRPr="005C58AC" w:rsidRDefault="005C58AC" w:rsidP="005C58AC">
      <w:pPr>
        <w:jc w:val="both"/>
      </w:pPr>
      <w:bookmarkStart w:id="0" w:name="_GoBack"/>
      <w:bookmarkEnd w:id="0"/>
    </w:p>
    <w:p w:rsidR="005C58AC" w:rsidRPr="005C58AC" w:rsidRDefault="005C58AC" w:rsidP="005C58AC">
      <w:pPr>
        <w:jc w:val="both"/>
      </w:pPr>
    </w:p>
    <w:p w:rsidR="005C58AC" w:rsidRPr="005C58AC" w:rsidRDefault="005C58AC" w:rsidP="005C58AC">
      <w:pPr>
        <w:jc w:val="both"/>
      </w:pPr>
    </w:p>
    <w:p w:rsidR="005C58AC" w:rsidRPr="005C58AC" w:rsidRDefault="005C58AC" w:rsidP="005C58AC">
      <w:pPr>
        <w:jc w:val="both"/>
      </w:pPr>
      <w:r w:rsidRPr="005C58AC">
        <w:t>Председатель</w:t>
      </w:r>
    </w:p>
    <w:p w:rsidR="005C58AC" w:rsidRPr="005C58AC" w:rsidRDefault="005C58AC" w:rsidP="005C58AC">
      <w:pPr>
        <w:jc w:val="both"/>
      </w:pPr>
      <w:r w:rsidRPr="005C58AC">
        <w:t xml:space="preserve">Законодательного Собрания </w:t>
      </w:r>
      <w:r w:rsidRPr="005C58AC">
        <w:tab/>
      </w:r>
      <w:r w:rsidRPr="005C58AC">
        <w:tab/>
      </w:r>
      <w:r w:rsidRPr="005C58AC">
        <w:tab/>
      </w:r>
      <w:r w:rsidRPr="005C58AC">
        <w:tab/>
      </w:r>
      <w:r w:rsidRPr="005C58AC">
        <w:tab/>
      </w:r>
      <w:r w:rsidRPr="005C58AC">
        <w:tab/>
        <w:t xml:space="preserve">             А.И. Ролик</w:t>
      </w:r>
    </w:p>
    <w:p w:rsidR="005C58AC" w:rsidRPr="005C58AC" w:rsidRDefault="005C58AC" w:rsidP="005C58A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F87" w:rsidRDefault="00EC5F87">
      <w:r>
        <w:separator/>
      </w:r>
    </w:p>
  </w:endnote>
  <w:endnote w:type="continuationSeparator" w:id="0">
    <w:p w:rsidR="00EC5F87" w:rsidRDefault="00EC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F87" w:rsidRDefault="00EC5F87">
      <w:r>
        <w:separator/>
      </w:r>
    </w:p>
  </w:footnote>
  <w:footnote w:type="continuationSeparator" w:id="0">
    <w:p w:rsidR="00EC5F87" w:rsidRDefault="00EC5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2AB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58AC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2ABB"/>
    <w:rsid w:val="00E93A7F"/>
    <w:rsid w:val="00EC5F8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2017-01-25T06:23:00Z</cp:lastPrinted>
  <dcterms:created xsi:type="dcterms:W3CDTF">2017-01-25T06:19:00Z</dcterms:created>
  <dcterms:modified xsi:type="dcterms:W3CDTF">2017-01-25T06:23:00Z</dcterms:modified>
</cp:coreProperties>
</file>