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685727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0422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0422F">
              <w:rPr>
                <w:szCs w:val="28"/>
              </w:rPr>
              <w:t>25.01.2017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0422F" w:rsidRPr="00B0422F">
              <w:rPr>
                <w:szCs w:val="28"/>
              </w:rPr>
              <w:t>228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0422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0422F" w:rsidP="0094344A">
            <w:pPr>
              <w:ind w:left="-108"/>
              <w:jc w:val="both"/>
            </w:pPr>
            <w:proofErr w:type="gramStart"/>
            <w:r w:rsidRPr="00B0422F">
              <w:t>О проекте закона Приморского края "</w:t>
            </w:r>
            <w:r w:rsidRPr="00B0422F">
              <w:rPr>
                <w:szCs w:val="28"/>
              </w:rPr>
              <w:t xml:space="preserve">О внесении изменений в приложение к Закону Приморского края "О наделении органов местного самоуправления </w:t>
            </w:r>
            <w:proofErr w:type="spellStart"/>
            <w:r w:rsidRPr="00B0422F">
              <w:rPr>
                <w:szCs w:val="28"/>
              </w:rPr>
              <w:t>отдель</w:t>
            </w:r>
            <w:r>
              <w:rPr>
                <w:szCs w:val="28"/>
              </w:rPr>
              <w:t>-</w:t>
            </w:r>
            <w:r w:rsidRPr="00B0422F">
              <w:rPr>
                <w:szCs w:val="28"/>
              </w:rPr>
              <w:t>ными</w:t>
            </w:r>
            <w:proofErr w:type="spellEnd"/>
            <w:r w:rsidRPr="00B0422F">
              <w:rPr>
                <w:szCs w:val="28"/>
              </w:rPr>
              <w:t xml:space="preserve"> государственными полно</w:t>
            </w:r>
            <w:r>
              <w:rPr>
                <w:szCs w:val="28"/>
              </w:rPr>
              <w:t>-</w:t>
            </w:r>
            <w:proofErr w:type="spellStart"/>
            <w:r w:rsidRPr="00B0422F">
              <w:rPr>
                <w:szCs w:val="28"/>
              </w:rPr>
              <w:t>мочиями</w:t>
            </w:r>
            <w:proofErr w:type="spellEnd"/>
            <w:r w:rsidRPr="00B0422F">
              <w:rPr>
                <w:szCs w:val="28"/>
              </w:rPr>
              <w:t xml:space="preserve"> Приморского края по организации проведения </w:t>
            </w:r>
            <w:proofErr w:type="spellStart"/>
            <w:r w:rsidRPr="00B0422F">
              <w:rPr>
                <w:szCs w:val="28"/>
              </w:rPr>
              <w:t>мероприя</w:t>
            </w:r>
            <w:r>
              <w:rPr>
                <w:szCs w:val="28"/>
              </w:rPr>
              <w:t>-</w:t>
            </w:r>
            <w:r w:rsidRPr="00B0422F">
              <w:rPr>
                <w:szCs w:val="28"/>
              </w:rPr>
              <w:t>тий</w:t>
            </w:r>
            <w:proofErr w:type="spellEnd"/>
            <w:r w:rsidRPr="00B0422F">
              <w:rPr>
                <w:szCs w:val="28"/>
              </w:rPr>
              <w:t xml:space="preserve"> по предупреждению и </w:t>
            </w:r>
            <w:proofErr w:type="spellStart"/>
            <w:r w:rsidRPr="00B0422F">
              <w:rPr>
                <w:szCs w:val="28"/>
              </w:rPr>
              <w:t>ликви</w:t>
            </w:r>
            <w:r>
              <w:rPr>
                <w:szCs w:val="28"/>
              </w:rPr>
              <w:t>-</w:t>
            </w:r>
            <w:r w:rsidRPr="00B0422F">
              <w:rPr>
                <w:szCs w:val="28"/>
              </w:rPr>
              <w:t>дации</w:t>
            </w:r>
            <w:proofErr w:type="spellEnd"/>
            <w:r w:rsidRPr="00B0422F">
              <w:rPr>
                <w:szCs w:val="28"/>
              </w:rPr>
              <w:t xml:space="preserve"> болезней животных, их лечению, отлову и содержанию безнадзорных животных, защите населения от болезней, общих для человека и животных</w:t>
            </w:r>
            <w:r w:rsidRPr="00B0422F">
              <w:t>"</w:t>
            </w:r>
            <w:proofErr w:type="gramEnd"/>
          </w:p>
          <w:p w:rsidR="000B3FB2" w:rsidRPr="00B0422F" w:rsidRDefault="000B3FB2" w:rsidP="0094344A">
            <w:pPr>
              <w:ind w:left="-108"/>
              <w:jc w:val="both"/>
            </w:pPr>
          </w:p>
        </w:tc>
      </w:tr>
    </w:tbl>
    <w:p w:rsidR="00B0422F" w:rsidRPr="00B0422F" w:rsidRDefault="00B0422F" w:rsidP="00B0422F">
      <w:pPr>
        <w:ind w:firstLine="709"/>
      </w:pPr>
      <w:r w:rsidRPr="00B0422F">
        <w:t>Законодательное Собрание Приморского края</w:t>
      </w:r>
    </w:p>
    <w:p w:rsidR="00B0422F" w:rsidRPr="00B0422F" w:rsidRDefault="00B0422F" w:rsidP="00B0422F"/>
    <w:p w:rsidR="00B0422F" w:rsidRPr="00B0422F" w:rsidRDefault="00B0422F" w:rsidP="00B0422F">
      <w:r w:rsidRPr="00B0422F">
        <w:t>ПОСТАНОВЛЯЕТ:</w:t>
      </w:r>
    </w:p>
    <w:p w:rsidR="00B0422F" w:rsidRPr="00B0422F" w:rsidRDefault="00B0422F" w:rsidP="00B0422F"/>
    <w:p w:rsidR="00B0422F" w:rsidRPr="00B0422F" w:rsidRDefault="00B0422F" w:rsidP="00B0422F">
      <w:pPr>
        <w:ind w:firstLine="709"/>
        <w:jc w:val="both"/>
      </w:pPr>
      <w:proofErr w:type="gramStart"/>
      <w:r w:rsidRPr="00B0422F">
        <w:t>1.Принять проект закона Приморского края "</w:t>
      </w:r>
      <w:r w:rsidRPr="00B0422F">
        <w:rPr>
          <w:szCs w:val="28"/>
        </w:rPr>
        <w:t>О внесении изменений в приложение к Закону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</w:t>
      </w:r>
      <w:r w:rsidRPr="00B0422F">
        <w:t>" в первом чтении.</w:t>
      </w:r>
      <w:proofErr w:type="gramEnd"/>
    </w:p>
    <w:p w:rsidR="00B0422F" w:rsidRPr="00B0422F" w:rsidRDefault="00B0422F" w:rsidP="00B0422F">
      <w:pPr>
        <w:jc w:val="both"/>
      </w:pPr>
    </w:p>
    <w:p w:rsidR="00B0422F" w:rsidRPr="00B0422F" w:rsidRDefault="00B0422F" w:rsidP="00B0422F">
      <w:pPr>
        <w:ind w:firstLine="709"/>
        <w:jc w:val="both"/>
      </w:pPr>
      <w:r w:rsidRPr="00B0422F">
        <w:t xml:space="preserve">2.Комитету Законодательного Собрания по </w:t>
      </w:r>
      <w:proofErr w:type="gramStart"/>
      <w:r w:rsidRPr="00B0422F">
        <w:t>продовольственной</w:t>
      </w:r>
      <w:proofErr w:type="gramEnd"/>
      <w:r w:rsidRPr="00B0422F"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0422F" w:rsidRPr="00B0422F" w:rsidRDefault="00B0422F" w:rsidP="00B0422F">
      <w:pPr>
        <w:ind w:firstLine="709"/>
        <w:jc w:val="both"/>
      </w:pPr>
    </w:p>
    <w:p w:rsidR="00B0422F" w:rsidRPr="00B0422F" w:rsidRDefault="00B0422F" w:rsidP="00B0422F">
      <w:pPr>
        <w:ind w:firstLine="709"/>
        <w:jc w:val="both"/>
      </w:pPr>
      <w:r w:rsidRPr="00B0422F">
        <w:t>3.Настоящее постановление вступает в силу со дня его принятия.</w:t>
      </w:r>
    </w:p>
    <w:p w:rsidR="00B0422F" w:rsidRDefault="00B0422F" w:rsidP="00B0422F"/>
    <w:p w:rsidR="00B0422F" w:rsidRDefault="00B0422F" w:rsidP="00B0422F"/>
    <w:p w:rsidR="00B0422F" w:rsidRPr="00B0422F" w:rsidRDefault="00B0422F" w:rsidP="00B0422F">
      <w:r w:rsidRPr="00B0422F">
        <w:t>Председатель</w:t>
      </w:r>
    </w:p>
    <w:p w:rsidR="00931FD6" w:rsidRDefault="00B0422F">
      <w:r w:rsidRPr="00B0422F">
        <w:t>Законодательного Собрания                                                                  А.И. Ролик</w:t>
      </w:r>
      <w:bookmarkStart w:id="0" w:name="_GoBack"/>
      <w:bookmarkEnd w:id="0"/>
    </w:p>
    <w:sectPr w:rsidR="00931FD6" w:rsidSect="00B0422F">
      <w:pgSz w:w="11906" w:h="16838"/>
      <w:pgMar w:top="851" w:right="851" w:bottom="567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302C" w:rsidRDefault="007D302C">
      <w:r>
        <w:separator/>
      </w:r>
    </w:p>
  </w:endnote>
  <w:endnote w:type="continuationSeparator" w:id="0">
    <w:p w:rsidR="007D302C" w:rsidRDefault="007D3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302C" w:rsidRDefault="007D302C">
      <w:r>
        <w:separator/>
      </w:r>
    </w:p>
  </w:footnote>
  <w:footnote w:type="continuationSeparator" w:id="0">
    <w:p w:rsidR="007D302C" w:rsidRDefault="007D30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0422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D302C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0422F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2017-01-25T03:47:00Z</cp:lastPrinted>
  <dcterms:created xsi:type="dcterms:W3CDTF">2017-01-25T03:45:00Z</dcterms:created>
  <dcterms:modified xsi:type="dcterms:W3CDTF">2017-01-25T03:47:00Z</dcterms:modified>
</cp:coreProperties>
</file>