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5823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52F2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52F2E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52F2E" w:rsidRPr="00752F2E">
              <w:rPr>
                <w:szCs w:val="28"/>
              </w:rPr>
              <w:t>227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52F2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52F2E" w:rsidP="0094344A">
            <w:pPr>
              <w:ind w:left="-108"/>
              <w:jc w:val="both"/>
            </w:pPr>
            <w:r>
              <w:t>О Законе</w:t>
            </w:r>
            <w:r w:rsidRPr="005B4B72">
              <w:t xml:space="preserve"> Приморского края "О внесении изменений в</w:t>
            </w:r>
            <w:r>
              <w:t xml:space="preserve"> Закон П</w:t>
            </w:r>
            <w:r w:rsidRPr="00856DA7">
              <w:t xml:space="preserve">риморского края </w:t>
            </w:r>
            <w:r w:rsidRPr="00A955C5">
              <w:t xml:space="preserve">"О развитии малого и среднего </w:t>
            </w:r>
            <w:proofErr w:type="spellStart"/>
            <w:proofErr w:type="gramStart"/>
            <w:r w:rsidRPr="00A955C5">
              <w:t>предприни</w:t>
            </w:r>
            <w:r>
              <w:t>-</w:t>
            </w:r>
            <w:r w:rsidRPr="00A955C5">
              <w:t>мательства</w:t>
            </w:r>
            <w:proofErr w:type="spellEnd"/>
            <w:proofErr w:type="gramEnd"/>
            <w:r w:rsidRPr="00A955C5">
              <w:t xml:space="preserve"> в Приморском крае"</w:t>
            </w:r>
          </w:p>
          <w:p w:rsidR="000B3FB2" w:rsidRPr="00752F2E" w:rsidRDefault="000B3FB2" w:rsidP="0094344A">
            <w:pPr>
              <w:ind w:left="-108"/>
              <w:jc w:val="both"/>
            </w:pPr>
          </w:p>
        </w:tc>
      </w:tr>
    </w:tbl>
    <w:p w:rsidR="00752F2E" w:rsidRDefault="00752F2E" w:rsidP="00752F2E">
      <w:pPr>
        <w:ind w:firstLine="709"/>
      </w:pPr>
      <w:r>
        <w:t xml:space="preserve">Законодательное Собрание Приморского края </w:t>
      </w:r>
    </w:p>
    <w:p w:rsidR="00752F2E" w:rsidRDefault="00752F2E" w:rsidP="00752F2E"/>
    <w:p w:rsidR="00752F2E" w:rsidRDefault="00752F2E" w:rsidP="00752F2E">
      <w:r>
        <w:t>ПОСТАНОВЛЯЕТ:</w:t>
      </w:r>
    </w:p>
    <w:p w:rsidR="00752F2E" w:rsidRDefault="00752F2E" w:rsidP="00752F2E"/>
    <w:p w:rsidR="00752F2E" w:rsidRDefault="00752F2E" w:rsidP="00752F2E">
      <w:pPr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A955C5">
        <w:t>"О внесении изменений в Закон Приморского края "О развитии малого и среднего предпринимательства в Приморском крае"</w:t>
      </w:r>
      <w:r>
        <w:t xml:space="preserve">. </w:t>
      </w:r>
    </w:p>
    <w:p w:rsidR="00752F2E" w:rsidRDefault="00752F2E" w:rsidP="00752F2E">
      <w:pPr>
        <w:ind w:firstLine="709"/>
        <w:jc w:val="both"/>
      </w:pPr>
    </w:p>
    <w:p w:rsidR="00752F2E" w:rsidRDefault="00752F2E" w:rsidP="00752F2E">
      <w:pPr>
        <w:ind w:firstLine="709"/>
        <w:jc w:val="both"/>
      </w:pPr>
      <w:r>
        <w:t>2.</w:t>
      </w:r>
      <w:r w:rsidRPr="00317C27">
        <w:t>Направить указанный Закон Губернатору Приморского края для обнародования.</w:t>
      </w:r>
    </w:p>
    <w:p w:rsidR="00752F2E" w:rsidRDefault="00752F2E" w:rsidP="00752F2E">
      <w:pPr>
        <w:jc w:val="both"/>
      </w:pPr>
    </w:p>
    <w:p w:rsidR="00752F2E" w:rsidRDefault="00752F2E" w:rsidP="00752F2E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752F2E" w:rsidRDefault="00752F2E" w:rsidP="00752F2E">
      <w:pPr>
        <w:jc w:val="both"/>
      </w:pPr>
    </w:p>
    <w:p w:rsidR="00752F2E" w:rsidRDefault="00752F2E" w:rsidP="00752F2E">
      <w:pPr>
        <w:jc w:val="both"/>
      </w:pPr>
    </w:p>
    <w:p w:rsidR="00752F2E" w:rsidRDefault="00752F2E" w:rsidP="00752F2E">
      <w:pPr>
        <w:jc w:val="both"/>
      </w:pPr>
    </w:p>
    <w:p w:rsidR="00752F2E" w:rsidRDefault="00752F2E" w:rsidP="00752F2E">
      <w:pPr>
        <w:jc w:val="both"/>
      </w:pPr>
      <w:r>
        <w:t>Председатель</w:t>
      </w:r>
    </w:p>
    <w:p w:rsidR="00752F2E" w:rsidRDefault="00752F2E" w:rsidP="00752F2E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CF2" w:rsidRDefault="00852CF2">
      <w:r>
        <w:separator/>
      </w:r>
    </w:p>
  </w:endnote>
  <w:endnote w:type="continuationSeparator" w:id="0">
    <w:p w:rsidR="00852CF2" w:rsidRDefault="00852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CF2" w:rsidRDefault="00852CF2">
      <w:r>
        <w:separator/>
      </w:r>
    </w:p>
  </w:footnote>
  <w:footnote w:type="continuationSeparator" w:id="0">
    <w:p w:rsidR="00852CF2" w:rsidRDefault="00852C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2F2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52F2E"/>
    <w:rsid w:val="007B48E7"/>
    <w:rsid w:val="007B5289"/>
    <w:rsid w:val="00835A0E"/>
    <w:rsid w:val="00852CF2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2017-01-25T04:02:00Z</dcterms:created>
  <dcterms:modified xsi:type="dcterms:W3CDTF">2017-01-25T04:03:00Z</dcterms:modified>
</cp:coreProperties>
</file>