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5848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74A0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74A07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74A07" w:rsidRPr="00A74A07">
              <w:rPr>
                <w:szCs w:val="28"/>
              </w:rPr>
              <w:t>226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74A0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74A07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  <w:t xml:space="preserve">в Закон Приморского края </w:t>
            </w:r>
            <w:r>
              <w:rPr>
                <w:szCs w:val="28"/>
              </w:rPr>
              <w:br/>
              <w:t xml:space="preserve">"О развитии малого и среднего предпринимательства в </w:t>
            </w:r>
            <w:proofErr w:type="spellStart"/>
            <w:proofErr w:type="gramStart"/>
            <w:r>
              <w:rPr>
                <w:szCs w:val="28"/>
              </w:rPr>
              <w:t>Примор-ском</w:t>
            </w:r>
            <w:proofErr w:type="spellEnd"/>
            <w:proofErr w:type="gramEnd"/>
            <w:r>
              <w:rPr>
                <w:szCs w:val="28"/>
              </w:rPr>
              <w:t xml:space="preserve"> крае"</w:t>
            </w:r>
          </w:p>
          <w:p w:rsidR="000B3FB2" w:rsidRPr="00A74A07" w:rsidRDefault="000B3FB2" w:rsidP="0094344A">
            <w:pPr>
              <w:ind w:left="-108"/>
              <w:jc w:val="both"/>
            </w:pPr>
          </w:p>
        </w:tc>
      </w:tr>
    </w:tbl>
    <w:p w:rsidR="00A74A07" w:rsidRDefault="00A74A07" w:rsidP="00A74A07">
      <w:pPr>
        <w:ind w:firstLine="709"/>
      </w:pPr>
      <w:r>
        <w:t xml:space="preserve">Законодательное Собрание Приморского края </w:t>
      </w:r>
    </w:p>
    <w:p w:rsidR="00A74A07" w:rsidRDefault="00A74A07" w:rsidP="00A74A07"/>
    <w:p w:rsidR="00A74A07" w:rsidRDefault="00A74A07" w:rsidP="00A74A07">
      <w:r>
        <w:t>ПОСТАНОВЛЯЕТ:</w:t>
      </w:r>
    </w:p>
    <w:p w:rsidR="00A74A07" w:rsidRDefault="00A74A07" w:rsidP="00A74A07"/>
    <w:p w:rsidR="00A74A07" w:rsidRDefault="00A74A07" w:rsidP="00A74A07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>"О внесении изменений в Закон Приморского края "О развитии малого и среднего предпринимательства в Приморском крае" в первом чтении.</w:t>
      </w:r>
    </w:p>
    <w:p w:rsidR="00A74A07" w:rsidRDefault="00A74A07" w:rsidP="00A74A07">
      <w:pPr>
        <w:ind w:firstLine="709"/>
        <w:jc w:val="both"/>
      </w:pPr>
    </w:p>
    <w:p w:rsidR="00A74A07" w:rsidRDefault="00A74A07" w:rsidP="00A74A07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(Костенко)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A74A07" w:rsidRDefault="00A74A07" w:rsidP="00A74A07">
      <w:pPr>
        <w:jc w:val="both"/>
      </w:pPr>
    </w:p>
    <w:p w:rsidR="00A74A07" w:rsidRDefault="00A74A07" w:rsidP="00A74A07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A74A07" w:rsidRDefault="00A74A07" w:rsidP="00A74A07">
      <w:pPr>
        <w:ind w:firstLine="709"/>
        <w:jc w:val="both"/>
      </w:pPr>
      <w:bookmarkStart w:id="0" w:name="_GoBack"/>
      <w:bookmarkEnd w:id="0"/>
    </w:p>
    <w:p w:rsidR="00A74A07" w:rsidRDefault="00A74A07" w:rsidP="00A74A07">
      <w:pPr>
        <w:ind w:firstLine="709"/>
        <w:jc w:val="both"/>
      </w:pPr>
    </w:p>
    <w:p w:rsidR="00A74A07" w:rsidRDefault="00A74A07" w:rsidP="00A74A07">
      <w:pPr>
        <w:ind w:firstLine="709"/>
        <w:jc w:val="both"/>
      </w:pPr>
    </w:p>
    <w:p w:rsidR="00A74A07" w:rsidRDefault="00A74A07" w:rsidP="00A74A07">
      <w:pPr>
        <w:jc w:val="both"/>
      </w:pPr>
      <w:r>
        <w:t>Председатель</w:t>
      </w:r>
    </w:p>
    <w:p w:rsidR="00A74A07" w:rsidRDefault="00A74A07" w:rsidP="00A74A07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6EB" w:rsidRDefault="002326EB">
      <w:r>
        <w:separator/>
      </w:r>
    </w:p>
  </w:endnote>
  <w:endnote w:type="continuationSeparator" w:id="0">
    <w:p w:rsidR="002326EB" w:rsidRDefault="00232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6EB" w:rsidRDefault="002326EB">
      <w:r>
        <w:separator/>
      </w:r>
    </w:p>
  </w:footnote>
  <w:footnote w:type="continuationSeparator" w:id="0">
    <w:p w:rsidR="002326EB" w:rsidRDefault="002326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74A07"/>
    <w:rsid w:val="00057575"/>
    <w:rsid w:val="000B3FB2"/>
    <w:rsid w:val="000D628E"/>
    <w:rsid w:val="000E5228"/>
    <w:rsid w:val="00123119"/>
    <w:rsid w:val="00155F7F"/>
    <w:rsid w:val="002326EB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4A07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2017-01-25T04:07:00Z</cp:lastPrinted>
  <dcterms:created xsi:type="dcterms:W3CDTF">2017-01-25T04:05:00Z</dcterms:created>
  <dcterms:modified xsi:type="dcterms:W3CDTF">2017-01-25T04:07:00Z</dcterms:modified>
</cp:coreProperties>
</file>