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693619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C672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C672B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C672B" w:rsidRPr="003C672B">
              <w:rPr>
                <w:szCs w:val="28"/>
              </w:rPr>
              <w:t>225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C672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C672B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статью 2 Закона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>"О перераспределении полномочий между органами местного само</w:t>
            </w:r>
            <w:r>
              <w:t>-</w:t>
            </w:r>
            <w:r w:rsidRPr="00475F3B">
              <w:t xml:space="preserve">управления муниципальных образований Приморского края и органами государственной власти Приморского края и внесении изменений в отдельные </w:t>
            </w:r>
            <w:proofErr w:type="spellStart"/>
            <w:r w:rsidRPr="00475F3B">
              <w:t>законо</w:t>
            </w:r>
            <w:proofErr w:type="spellEnd"/>
            <w:r>
              <w:t>-</w:t>
            </w:r>
            <w:r w:rsidRPr="00475F3B">
              <w:t>дательные акты Приморского края"</w:t>
            </w:r>
            <w:proofErr w:type="gramEnd"/>
          </w:p>
          <w:p w:rsidR="000B3FB2" w:rsidRPr="003C672B" w:rsidRDefault="000B3FB2" w:rsidP="0094344A">
            <w:pPr>
              <w:ind w:left="-108"/>
              <w:jc w:val="both"/>
            </w:pPr>
          </w:p>
        </w:tc>
      </w:tr>
    </w:tbl>
    <w:p w:rsidR="003C672B" w:rsidRDefault="003C672B" w:rsidP="003C672B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3C672B" w:rsidRDefault="003C672B" w:rsidP="003C672B">
      <w:pPr>
        <w:pStyle w:val="a3"/>
        <w:tabs>
          <w:tab w:val="clear" w:pos="4153"/>
          <w:tab w:val="clear" w:pos="8306"/>
        </w:tabs>
      </w:pPr>
    </w:p>
    <w:p w:rsidR="003C672B" w:rsidRDefault="003C672B" w:rsidP="00E92E7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C672B" w:rsidRDefault="003C672B" w:rsidP="003C672B"/>
    <w:p w:rsidR="003C672B" w:rsidRDefault="003C672B" w:rsidP="00E92E7C">
      <w:pPr>
        <w:ind w:firstLine="709"/>
        <w:jc w:val="both"/>
      </w:pPr>
      <w:proofErr w:type="gramStart"/>
      <w:r>
        <w:t xml:space="preserve">1.Принять Закон Приморского края "О внесении изменений </w:t>
      </w:r>
      <w:r>
        <w:rPr>
          <w:szCs w:val="28"/>
        </w:rPr>
        <w:t xml:space="preserve">в статью 2 Закона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. </w:t>
      </w:r>
      <w:proofErr w:type="gramEnd"/>
    </w:p>
    <w:p w:rsidR="003C672B" w:rsidRDefault="003C672B" w:rsidP="00E92E7C">
      <w:pPr>
        <w:ind w:firstLine="709"/>
        <w:jc w:val="both"/>
      </w:pPr>
    </w:p>
    <w:p w:rsidR="003C672B" w:rsidRDefault="003C672B" w:rsidP="00E92E7C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C672B" w:rsidRDefault="003C672B" w:rsidP="00E92E7C">
      <w:pPr>
        <w:ind w:firstLine="709"/>
        <w:jc w:val="both"/>
      </w:pPr>
    </w:p>
    <w:p w:rsidR="003C672B" w:rsidRDefault="003C672B" w:rsidP="00E92E7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3C672B" w:rsidRDefault="003C672B" w:rsidP="003C672B">
      <w:pPr>
        <w:pStyle w:val="a3"/>
        <w:tabs>
          <w:tab w:val="clear" w:pos="4153"/>
          <w:tab w:val="clear" w:pos="8306"/>
        </w:tabs>
        <w:ind w:firstLine="567"/>
        <w:jc w:val="both"/>
      </w:pPr>
      <w:bookmarkStart w:id="0" w:name="_GoBack"/>
      <w:bookmarkEnd w:id="0"/>
    </w:p>
    <w:p w:rsidR="003C672B" w:rsidRDefault="003C672B" w:rsidP="003C672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C672B" w:rsidRDefault="003C672B" w:rsidP="003C672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C672B" w:rsidRDefault="003C672B" w:rsidP="004E4F1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C672B" w:rsidRDefault="003C672B" w:rsidP="004E4F1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3C672B" w:rsidRDefault="003C672B" w:rsidP="003C672B">
      <w:pPr>
        <w:ind w:left="142"/>
      </w:pPr>
    </w:p>
    <w:p w:rsidR="003C672B" w:rsidRDefault="003C672B" w:rsidP="003C672B">
      <w:pPr>
        <w:tabs>
          <w:tab w:val="left" w:pos="709"/>
        </w:tabs>
      </w:pPr>
      <w:r>
        <w:t xml:space="preserve">  </w:t>
      </w:r>
    </w:p>
    <w:sectPr w:rsidR="003C672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F98" w:rsidRDefault="00394F98">
      <w:r>
        <w:separator/>
      </w:r>
    </w:p>
  </w:endnote>
  <w:endnote w:type="continuationSeparator" w:id="0">
    <w:p w:rsidR="00394F98" w:rsidRDefault="0039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F98" w:rsidRDefault="00394F98">
      <w:r>
        <w:separator/>
      </w:r>
    </w:p>
  </w:footnote>
  <w:footnote w:type="continuationSeparator" w:id="0">
    <w:p w:rsidR="00394F98" w:rsidRDefault="00394F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672B"/>
    <w:rsid w:val="00057575"/>
    <w:rsid w:val="000B3FB2"/>
    <w:rsid w:val="000D628E"/>
    <w:rsid w:val="000E5228"/>
    <w:rsid w:val="00123119"/>
    <w:rsid w:val="00155F7F"/>
    <w:rsid w:val="001F3BD5"/>
    <w:rsid w:val="003325F4"/>
    <w:rsid w:val="0038770A"/>
    <w:rsid w:val="00392E21"/>
    <w:rsid w:val="00394F98"/>
    <w:rsid w:val="003C672B"/>
    <w:rsid w:val="004B69FA"/>
    <w:rsid w:val="004D1A01"/>
    <w:rsid w:val="004E4F1D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2E7C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C672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2017-01-26T01:38:00Z</cp:lastPrinted>
  <dcterms:created xsi:type="dcterms:W3CDTF">2017-01-25T05:06:00Z</dcterms:created>
  <dcterms:modified xsi:type="dcterms:W3CDTF">2017-01-26T01:40:00Z</dcterms:modified>
</cp:coreProperties>
</file>