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6367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9078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90781" w:rsidRPr="00890781">
              <w:rPr>
                <w:szCs w:val="28"/>
              </w:rPr>
              <w:t>220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90781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изменения                      в статью 12 Закона Приморского края "О здравоохранении в </w:t>
            </w:r>
            <w:proofErr w:type="gramStart"/>
            <w:r>
              <w:t>При</w:t>
            </w:r>
            <w:r>
              <w:t>-</w:t>
            </w:r>
            <w:r>
              <w:t>морском</w:t>
            </w:r>
            <w:proofErr w:type="gramEnd"/>
            <w:r>
              <w:t xml:space="preserve">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890781" w:rsidRDefault="00890781" w:rsidP="00890781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890781" w:rsidRPr="00A84D7E" w:rsidRDefault="00890781" w:rsidP="00890781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890781" w:rsidRDefault="00890781" w:rsidP="00890781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890781" w:rsidRPr="00A84D7E" w:rsidRDefault="00890781" w:rsidP="00890781">
      <w:pPr>
        <w:pStyle w:val="2"/>
        <w:spacing w:after="0" w:line="240" w:lineRule="auto"/>
        <w:jc w:val="both"/>
        <w:rPr>
          <w:sz w:val="28"/>
          <w:szCs w:val="28"/>
        </w:rPr>
      </w:pPr>
    </w:p>
    <w:p w:rsidR="00890781" w:rsidRPr="00562DE7" w:rsidRDefault="00890781" w:rsidP="00890781">
      <w:pPr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проект закона Приморского края </w:t>
      </w:r>
      <w:r>
        <w:t>"О внесении изменения                      в статью 12 Закона Приморского края "О здравоохранении в Приморском крае" в первом чтении</w:t>
      </w:r>
      <w:r w:rsidRPr="00562DE7">
        <w:rPr>
          <w:szCs w:val="28"/>
        </w:rPr>
        <w:t>.</w:t>
      </w:r>
    </w:p>
    <w:p w:rsidR="00890781" w:rsidRDefault="00890781" w:rsidP="00890781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890781" w:rsidRPr="00562DE7" w:rsidRDefault="00890781" w:rsidP="00890781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562DE7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t xml:space="preserve">                  </w:t>
      </w:r>
      <w:r w:rsidRPr="00562DE7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562DE7">
        <w:rPr>
          <w:szCs w:val="28"/>
        </w:rPr>
        <w:t xml:space="preserve">) доработать указанный законопроект </w:t>
      </w:r>
      <w:r>
        <w:rPr>
          <w:szCs w:val="28"/>
        </w:rPr>
        <w:t xml:space="preserve">                  </w:t>
      </w:r>
      <w:r w:rsidRPr="00562DE7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890781" w:rsidRPr="00A84D7E" w:rsidRDefault="00890781" w:rsidP="00890781">
      <w:pPr>
        <w:ind w:firstLine="900"/>
        <w:rPr>
          <w:szCs w:val="28"/>
        </w:rPr>
      </w:pPr>
    </w:p>
    <w:p w:rsidR="00890781" w:rsidRPr="00562DE7" w:rsidRDefault="00890781" w:rsidP="0089078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Pr="00562DE7">
        <w:rPr>
          <w:szCs w:val="28"/>
        </w:rPr>
        <w:t>.Настоящее постановление вступает в силу со дня его принятия.</w:t>
      </w:r>
    </w:p>
    <w:p w:rsidR="00890781" w:rsidRDefault="00890781" w:rsidP="00890781">
      <w:pPr>
        <w:ind w:firstLine="900"/>
        <w:rPr>
          <w:szCs w:val="28"/>
        </w:rPr>
      </w:pPr>
    </w:p>
    <w:p w:rsidR="00890781" w:rsidRDefault="00890781" w:rsidP="00890781">
      <w:pPr>
        <w:ind w:firstLine="900"/>
        <w:rPr>
          <w:szCs w:val="28"/>
        </w:rPr>
      </w:pPr>
    </w:p>
    <w:p w:rsidR="00890781" w:rsidRPr="00A84D7E" w:rsidRDefault="00890781" w:rsidP="00890781">
      <w:pPr>
        <w:ind w:firstLine="900"/>
        <w:rPr>
          <w:szCs w:val="28"/>
        </w:rPr>
      </w:pPr>
    </w:p>
    <w:p w:rsidR="00890781" w:rsidRDefault="00890781" w:rsidP="00890781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890781" w:rsidRPr="00A84D7E" w:rsidRDefault="00890781" w:rsidP="00890781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     </w:t>
      </w:r>
      <w:r>
        <w:rPr>
          <w:szCs w:val="28"/>
        </w:rPr>
        <w:t xml:space="preserve">            А.И. Ролик</w:t>
      </w:r>
    </w:p>
    <w:p w:rsidR="00890781" w:rsidRPr="00562DE7" w:rsidRDefault="00890781" w:rsidP="00890781">
      <w:pPr>
        <w:rPr>
          <w:szCs w:val="28"/>
        </w:rPr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6C3" w:rsidRDefault="002676C3">
      <w:r>
        <w:separator/>
      </w:r>
    </w:p>
  </w:endnote>
  <w:endnote w:type="continuationSeparator" w:id="0">
    <w:p w:rsidR="002676C3" w:rsidRDefault="00267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6C3" w:rsidRDefault="002676C3">
      <w:r>
        <w:separator/>
      </w:r>
    </w:p>
  </w:footnote>
  <w:footnote w:type="continuationSeparator" w:id="0">
    <w:p w:rsidR="002676C3" w:rsidRDefault="002676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0781"/>
    <w:rsid w:val="00057575"/>
    <w:rsid w:val="000B3FB2"/>
    <w:rsid w:val="000D628E"/>
    <w:rsid w:val="000E5228"/>
    <w:rsid w:val="00123119"/>
    <w:rsid w:val="00155F7F"/>
    <w:rsid w:val="002676C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90781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890781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890781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2017-01-25T05:32:00Z</cp:lastPrinted>
  <dcterms:created xsi:type="dcterms:W3CDTF">2017-01-25T05:31:00Z</dcterms:created>
  <dcterms:modified xsi:type="dcterms:W3CDTF">2017-01-25T05:32:00Z</dcterms:modified>
</cp:coreProperties>
</file>