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92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6105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1050" w:rsidRPr="00061050">
              <w:rPr>
                <w:szCs w:val="28"/>
              </w:rPr>
              <w:t>216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6105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105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233C1C">
              <w:t xml:space="preserve">"О внесении изменений в Закон Приморского края </w:t>
            </w:r>
            <w:r w:rsidRPr="00233C1C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Шкотовского муни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 xml:space="preserve">ципального района и </w:t>
            </w:r>
            <w:proofErr w:type="spellStart"/>
            <w:r>
              <w:rPr>
                <w:szCs w:val="28"/>
              </w:rPr>
              <w:t>Шкотовским</w:t>
            </w:r>
            <w:proofErr w:type="spellEnd"/>
            <w:r>
              <w:rPr>
                <w:szCs w:val="28"/>
              </w:rPr>
              <w:t xml:space="preserve"> муниципальным районом</w:t>
            </w:r>
            <w:r w:rsidRPr="00233C1C">
              <w:rPr>
                <w:szCs w:val="28"/>
              </w:rPr>
              <w:t>"</w:t>
            </w:r>
          </w:p>
          <w:p w:rsidR="000B3FB2" w:rsidRPr="00061050" w:rsidRDefault="000B3FB2" w:rsidP="0094344A">
            <w:pPr>
              <w:ind w:left="-108"/>
              <w:jc w:val="both"/>
            </w:pPr>
          </w:p>
        </w:tc>
      </w:tr>
    </w:tbl>
    <w:p w:rsidR="00061050" w:rsidRDefault="00061050" w:rsidP="00061050">
      <w:pPr>
        <w:ind w:firstLine="720"/>
      </w:pPr>
      <w:r>
        <w:t xml:space="preserve">Законодательное Собрание Приморского края </w:t>
      </w:r>
    </w:p>
    <w:p w:rsidR="00061050" w:rsidRDefault="00061050" w:rsidP="00061050"/>
    <w:p w:rsidR="00061050" w:rsidRDefault="00061050" w:rsidP="00061050">
      <w:r>
        <w:t>ПОСТАНОВЛЯЕТ:</w:t>
      </w:r>
    </w:p>
    <w:p w:rsidR="00061050" w:rsidRDefault="00061050" w:rsidP="00061050"/>
    <w:p w:rsidR="00061050" w:rsidRDefault="00061050" w:rsidP="00061050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 w:rsidRPr="00233C1C">
        <w:rPr>
          <w:szCs w:val="28"/>
        </w:rPr>
        <w:t>"</w:t>
      </w:r>
      <w:r>
        <w:rPr>
          <w:szCs w:val="28"/>
        </w:rPr>
        <w:t xml:space="preserve">О разграничении объектов муниципальной собственности между сельскими поселениями Шкотовского муниципального района и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 xml:space="preserve"> муниципальным районом</w:t>
      </w:r>
      <w:r w:rsidRPr="00233C1C">
        <w:rPr>
          <w:szCs w:val="28"/>
        </w:rPr>
        <w:t>"</w:t>
      </w:r>
      <w:r>
        <w:t>.</w:t>
      </w:r>
    </w:p>
    <w:p w:rsidR="00061050" w:rsidRDefault="00061050" w:rsidP="00061050">
      <w:pPr>
        <w:ind w:firstLine="709"/>
        <w:jc w:val="both"/>
      </w:pPr>
    </w:p>
    <w:p w:rsidR="00061050" w:rsidRDefault="00061050" w:rsidP="0006105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61050" w:rsidRDefault="00061050" w:rsidP="00061050">
      <w:pPr>
        <w:ind w:firstLine="709"/>
        <w:jc w:val="both"/>
      </w:pPr>
    </w:p>
    <w:p w:rsidR="00061050" w:rsidRDefault="00061050" w:rsidP="0006105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61050" w:rsidRDefault="00061050" w:rsidP="00061050">
      <w:pPr>
        <w:jc w:val="both"/>
      </w:pPr>
    </w:p>
    <w:p w:rsidR="00061050" w:rsidRDefault="00061050" w:rsidP="00061050">
      <w:pPr>
        <w:jc w:val="both"/>
      </w:pPr>
    </w:p>
    <w:p w:rsidR="00061050" w:rsidRDefault="00061050" w:rsidP="00061050">
      <w:pPr>
        <w:jc w:val="both"/>
      </w:pPr>
    </w:p>
    <w:p w:rsidR="00061050" w:rsidRDefault="00061050" w:rsidP="00061050">
      <w:pPr>
        <w:jc w:val="both"/>
      </w:pPr>
      <w:r>
        <w:t xml:space="preserve">Председатель </w:t>
      </w:r>
    </w:p>
    <w:p w:rsidR="00061050" w:rsidRDefault="00061050" w:rsidP="0006105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061050" w:rsidRDefault="00061050" w:rsidP="00061050">
      <w:pPr>
        <w:tabs>
          <w:tab w:val="right" w:pos="9356"/>
        </w:tabs>
        <w:jc w:val="both"/>
      </w:pPr>
    </w:p>
    <w:p w:rsidR="00061050" w:rsidRDefault="00061050" w:rsidP="0006105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08" w:rsidRDefault="00A60C08">
      <w:r>
        <w:separator/>
      </w:r>
    </w:p>
  </w:endnote>
  <w:endnote w:type="continuationSeparator" w:id="0">
    <w:p w:rsidR="00A60C08" w:rsidRDefault="00A60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08" w:rsidRDefault="00A60C08">
      <w:r>
        <w:separator/>
      </w:r>
    </w:p>
  </w:footnote>
  <w:footnote w:type="continuationSeparator" w:id="0">
    <w:p w:rsidR="00A60C08" w:rsidRDefault="00A60C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050"/>
    <w:rsid w:val="00057575"/>
    <w:rsid w:val="0006105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0C08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2017-01-25T04:20:00Z</cp:lastPrinted>
  <dcterms:created xsi:type="dcterms:W3CDTF">2017-01-25T04:17:00Z</dcterms:created>
  <dcterms:modified xsi:type="dcterms:W3CDTF">2017-01-25T04:20:00Z</dcterms:modified>
</cp:coreProperties>
</file>