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57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67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679B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679B" w:rsidRPr="007D679B">
              <w:rPr>
                <w:szCs w:val="28"/>
              </w:rPr>
              <w:t>215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67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679B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Хасанского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7D679B" w:rsidRDefault="000B3FB2" w:rsidP="0094344A">
            <w:pPr>
              <w:ind w:left="-108"/>
              <w:jc w:val="both"/>
            </w:pPr>
          </w:p>
        </w:tc>
      </w:tr>
    </w:tbl>
    <w:p w:rsidR="007D679B" w:rsidRDefault="007D679B" w:rsidP="007D679B">
      <w:pPr>
        <w:ind w:firstLine="720"/>
      </w:pPr>
      <w:r>
        <w:t xml:space="preserve">Законодательное Собрание Приморского края </w:t>
      </w:r>
    </w:p>
    <w:p w:rsidR="007D679B" w:rsidRDefault="007D679B" w:rsidP="007D679B">
      <w:pPr>
        <w:ind w:firstLine="720"/>
      </w:pPr>
    </w:p>
    <w:p w:rsidR="007D679B" w:rsidRDefault="007D679B" w:rsidP="007D679B">
      <w:r>
        <w:t>ПОСТАНОВЛЯЕТ:</w:t>
      </w:r>
    </w:p>
    <w:p w:rsidR="007D679B" w:rsidRDefault="007D679B" w:rsidP="007D679B">
      <w:pPr>
        <w:ind w:firstLine="720"/>
      </w:pPr>
    </w:p>
    <w:p w:rsidR="007D679B" w:rsidRDefault="007D679B" w:rsidP="007D679B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Хасанского муниципального района и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муниципальным районом"</w:t>
      </w:r>
      <w:r>
        <w:t>.</w:t>
      </w:r>
    </w:p>
    <w:p w:rsidR="007D679B" w:rsidRDefault="007D679B" w:rsidP="007D679B">
      <w:pPr>
        <w:ind w:firstLine="720"/>
        <w:jc w:val="both"/>
        <w:rPr>
          <w:szCs w:val="28"/>
        </w:rPr>
      </w:pPr>
    </w:p>
    <w:p w:rsidR="007D679B" w:rsidRDefault="007D679B" w:rsidP="007D679B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D679B" w:rsidRDefault="007D679B" w:rsidP="007D679B">
      <w:pPr>
        <w:ind w:firstLine="720"/>
        <w:jc w:val="both"/>
      </w:pPr>
    </w:p>
    <w:p w:rsidR="007D679B" w:rsidRDefault="007D679B" w:rsidP="007D679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D679B" w:rsidRDefault="007D679B" w:rsidP="007D679B">
      <w:pPr>
        <w:jc w:val="both"/>
      </w:pPr>
      <w:bookmarkStart w:id="0" w:name="_GoBack"/>
      <w:bookmarkEnd w:id="0"/>
    </w:p>
    <w:p w:rsidR="007D679B" w:rsidRDefault="007D679B" w:rsidP="007D679B">
      <w:pPr>
        <w:jc w:val="both"/>
      </w:pPr>
    </w:p>
    <w:p w:rsidR="007D679B" w:rsidRDefault="007D679B" w:rsidP="007D679B">
      <w:pPr>
        <w:jc w:val="both"/>
      </w:pPr>
    </w:p>
    <w:p w:rsidR="007D679B" w:rsidRDefault="007D679B" w:rsidP="007D679B">
      <w:pPr>
        <w:jc w:val="both"/>
      </w:pPr>
      <w:r>
        <w:t xml:space="preserve">Председатель </w:t>
      </w:r>
    </w:p>
    <w:p w:rsidR="007D679B" w:rsidRDefault="007D679B" w:rsidP="007D679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613" w:rsidRDefault="00DB0613">
      <w:r>
        <w:separator/>
      </w:r>
    </w:p>
  </w:endnote>
  <w:endnote w:type="continuationSeparator" w:id="0">
    <w:p w:rsidR="00DB0613" w:rsidRDefault="00DB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613" w:rsidRDefault="00DB0613">
      <w:r>
        <w:separator/>
      </w:r>
    </w:p>
  </w:footnote>
  <w:footnote w:type="continuationSeparator" w:id="0">
    <w:p w:rsidR="00DB0613" w:rsidRDefault="00DB0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7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679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061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2017-01-25T06:07:00Z</cp:lastPrinted>
  <dcterms:created xsi:type="dcterms:W3CDTF">2017-01-25T06:06:00Z</dcterms:created>
  <dcterms:modified xsi:type="dcterms:W3CDTF">2017-01-25T06:07:00Z</dcterms:modified>
</cp:coreProperties>
</file>