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20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227C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227C5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227C5" w:rsidRPr="00E227C5">
              <w:rPr>
                <w:szCs w:val="28"/>
              </w:rPr>
              <w:t>211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227C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227C5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t xml:space="preserve">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статью 11.1 Закона Приморского края "Об административных </w:t>
            </w:r>
            <w:proofErr w:type="spellStart"/>
            <w:r>
              <w:rPr>
                <w:szCs w:val="28"/>
              </w:rPr>
              <w:t>правонаруше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ниях</w:t>
            </w:r>
            <w:proofErr w:type="spellEnd"/>
            <w:r>
              <w:rPr>
                <w:szCs w:val="28"/>
              </w:rPr>
              <w:t xml:space="preserve"> в Приморском крае"</w:t>
            </w:r>
            <w:proofErr w:type="gramEnd"/>
          </w:p>
          <w:p w:rsidR="000B3FB2" w:rsidRPr="00E227C5" w:rsidRDefault="000B3FB2" w:rsidP="0094344A">
            <w:pPr>
              <w:ind w:left="-108"/>
              <w:jc w:val="both"/>
            </w:pPr>
          </w:p>
        </w:tc>
      </w:tr>
    </w:tbl>
    <w:p w:rsidR="00E227C5" w:rsidRDefault="00E227C5" w:rsidP="00E227C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227C5" w:rsidRDefault="00E227C5" w:rsidP="00E227C5">
      <w:pPr>
        <w:pStyle w:val="a3"/>
        <w:tabs>
          <w:tab w:val="clear" w:pos="4153"/>
          <w:tab w:val="clear" w:pos="8306"/>
        </w:tabs>
      </w:pPr>
    </w:p>
    <w:p w:rsidR="00E227C5" w:rsidRDefault="00E227C5" w:rsidP="00E227C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227C5" w:rsidRDefault="00E227C5" w:rsidP="00E227C5"/>
    <w:p w:rsidR="00E227C5" w:rsidRDefault="00E227C5" w:rsidP="00E227C5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</w:t>
      </w:r>
      <w:r>
        <w:rPr>
          <w:szCs w:val="28"/>
        </w:rPr>
        <w:br/>
        <w:t>статью 11.1 Закона Приморского края "Об административных правонарушениях в Приморском крае".</w:t>
      </w:r>
      <w:r>
        <w:t xml:space="preserve"> </w:t>
      </w:r>
    </w:p>
    <w:p w:rsidR="00E227C5" w:rsidRDefault="00E227C5" w:rsidP="00E227C5">
      <w:pPr>
        <w:pStyle w:val="a3"/>
        <w:tabs>
          <w:tab w:val="left" w:pos="840"/>
        </w:tabs>
        <w:ind w:firstLine="709"/>
        <w:jc w:val="both"/>
      </w:pPr>
    </w:p>
    <w:p w:rsidR="00E227C5" w:rsidRDefault="00E227C5" w:rsidP="00E227C5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227C5" w:rsidRDefault="00E227C5" w:rsidP="00E227C5">
      <w:pPr>
        <w:ind w:firstLine="709"/>
        <w:jc w:val="both"/>
      </w:pPr>
    </w:p>
    <w:p w:rsidR="00E227C5" w:rsidRDefault="00E227C5" w:rsidP="00E227C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227C5" w:rsidRDefault="00E227C5" w:rsidP="00E227C5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227C5" w:rsidRDefault="00E227C5" w:rsidP="00E227C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227C5" w:rsidRDefault="00E227C5" w:rsidP="00E227C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227C5" w:rsidRDefault="00E227C5" w:rsidP="00E227C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227C5" w:rsidRDefault="00E227C5" w:rsidP="00E227C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56C" w:rsidRDefault="00BA356C">
      <w:r>
        <w:separator/>
      </w:r>
    </w:p>
  </w:endnote>
  <w:endnote w:type="continuationSeparator" w:id="0">
    <w:p w:rsidR="00BA356C" w:rsidRDefault="00BA3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56C" w:rsidRDefault="00BA356C">
      <w:r>
        <w:separator/>
      </w:r>
    </w:p>
  </w:footnote>
  <w:footnote w:type="continuationSeparator" w:id="0">
    <w:p w:rsidR="00BA356C" w:rsidRDefault="00BA3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27C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356C"/>
    <w:rsid w:val="00BA58C7"/>
    <w:rsid w:val="00C20E8F"/>
    <w:rsid w:val="00CA7E54"/>
    <w:rsid w:val="00CE19DF"/>
    <w:rsid w:val="00D02716"/>
    <w:rsid w:val="00DF01B2"/>
    <w:rsid w:val="00E227C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227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2017-01-25T05:06:00Z</cp:lastPrinted>
  <dcterms:created xsi:type="dcterms:W3CDTF">2017-01-25T05:05:00Z</dcterms:created>
  <dcterms:modified xsi:type="dcterms:W3CDTF">2017-01-25T05:06:00Z</dcterms:modified>
</cp:coreProperties>
</file>