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6119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0FC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0FC1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0FC1" w:rsidRPr="00290FC1">
              <w:rPr>
                <w:szCs w:val="28"/>
              </w:rPr>
              <w:t>210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0FC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0FC1" w:rsidP="0094344A">
            <w:pPr>
              <w:ind w:left="-108"/>
              <w:jc w:val="both"/>
            </w:pPr>
            <w:r w:rsidRPr="00290FC1">
              <w:t>О назначении на должность председателя Контрольно-счетной палаты Приморского края</w:t>
            </w:r>
          </w:p>
          <w:p w:rsidR="000B3FB2" w:rsidRPr="00290FC1" w:rsidRDefault="000B3FB2" w:rsidP="0094344A">
            <w:pPr>
              <w:ind w:left="-108"/>
              <w:jc w:val="both"/>
            </w:pPr>
          </w:p>
        </w:tc>
      </w:tr>
    </w:tbl>
    <w:p w:rsidR="00290FC1" w:rsidRPr="00290FC1" w:rsidRDefault="00290FC1" w:rsidP="00290FC1">
      <w:pPr>
        <w:ind w:firstLine="720"/>
        <w:jc w:val="both"/>
      </w:pPr>
      <w:r w:rsidRPr="00290FC1">
        <w:t xml:space="preserve">Законодательное Собрание Приморского края </w:t>
      </w:r>
    </w:p>
    <w:p w:rsidR="00290FC1" w:rsidRPr="00290FC1" w:rsidRDefault="00290FC1" w:rsidP="00290FC1"/>
    <w:p w:rsidR="00290FC1" w:rsidRPr="00290FC1" w:rsidRDefault="00290FC1" w:rsidP="00290FC1">
      <w:pPr>
        <w:jc w:val="both"/>
      </w:pPr>
      <w:r w:rsidRPr="00290FC1">
        <w:t>ПОСТАНОВЛЯЕТ:</w:t>
      </w:r>
    </w:p>
    <w:p w:rsidR="00290FC1" w:rsidRPr="00290FC1" w:rsidRDefault="00290FC1" w:rsidP="00290FC1"/>
    <w:p w:rsidR="00290FC1" w:rsidRPr="00290FC1" w:rsidRDefault="00290FC1" w:rsidP="00290FC1">
      <w:pPr>
        <w:jc w:val="both"/>
      </w:pPr>
      <w:r w:rsidRPr="00290FC1">
        <w:tab/>
        <w:t xml:space="preserve">1.Назначить на должность председателя Контрольно-счетной палаты Приморского края </w:t>
      </w:r>
      <w:proofErr w:type="spellStart"/>
      <w:r w:rsidRPr="00290FC1">
        <w:t>Ватулина</w:t>
      </w:r>
      <w:proofErr w:type="spellEnd"/>
      <w:r w:rsidRPr="00290FC1">
        <w:t xml:space="preserve"> Игоря Игоревича со 2 февраля </w:t>
      </w:r>
      <w:r w:rsidRPr="00290FC1">
        <w:br/>
        <w:t>2017 года.</w:t>
      </w:r>
    </w:p>
    <w:p w:rsidR="00290FC1" w:rsidRPr="00290FC1" w:rsidRDefault="00290FC1" w:rsidP="00290FC1">
      <w:pPr>
        <w:jc w:val="both"/>
      </w:pPr>
    </w:p>
    <w:p w:rsidR="00290FC1" w:rsidRPr="00290FC1" w:rsidRDefault="00290FC1" w:rsidP="00290FC1">
      <w:pPr>
        <w:jc w:val="both"/>
      </w:pPr>
      <w:r w:rsidRPr="00290FC1">
        <w:tab/>
        <w:t>2.Настоящее постановление вступает в силу со дня его принятия.</w:t>
      </w:r>
    </w:p>
    <w:p w:rsidR="00290FC1" w:rsidRPr="00290FC1" w:rsidRDefault="00290FC1" w:rsidP="00290FC1">
      <w:bookmarkStart w:id="0" w:name="_GoBack"/>
      <w:bookmarkEnd w:id="0"/>
    </w:p>
    <w:p w:rsidR="00290FC1" w:rsidRPr="00290FC1" w:rsidRDefault="00290FC1" w:rsidP="00290FC1"/>
    <w:p w:rsidR="00290FC1" w:rsidRPr="00290FC1" w:rsidRDefault="00290FC1" w:rsidP="00290FC1"/>
    <w:p w:rsidR="00290FC1" w:rsidRPr="00290FC1" w:rsidRDefault="00290FC1" w:rsidP="00290FC1">
      <w:pPr>
        <w:jc w:val="both"/>
      </w:pPr>
      <w:r w:rsidRPr="00290FC1">
        <w:t>Председатель</w:t>
      </w:r>
    </w:p>
    <w:p w:rsidR="00290FC1" w:rsidRPr="00290FC1" w:rsidRDefault="00290FC1" w:rsidP="00290FC1">
      <w:pPr>
        <w:jc w:val="both"/>
      </w:pPr>
      <w:r w:rsidRPr="00290FC1">
        <w:t>Законодательного Собрания                                                            А.И. Ролик</w:t>
      </w:r>
    </w:p>
    <w:p w:rsidR="00290FC1" w:rsidRPr="00290FC1" w:rsidRDefault="00290FC1" w:rsidP="00290FC1"/>
    <w:p w:rsidR="00290FC1" w:rsidRPr="00290FC1" w:rsidRDefault="00290FC1" w:rsidP="00290FC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7B0A" w:rsidRDefault="00927B0A">
      <w:r>
        <w:separator/>
      </w:r>
    </w:p>
  </w:endnote>
  <w:endnote w:type="continuationSeparator" w:id="0">
    <w:p w:rsidR="00927B0A" w:rsidRDefault="00927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7B0A" w:rsidRDefault="00927B0A">
      <w:r>
        <w:separator/>
      </w:r>
    </w:p>
  </w:footnote>
  <w:footnote w:type="continuationSeparator" w:id="0">
    <w:p w:rsidR="00927B0A" w:rsidRDefault="00927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0FC1"/>
    <w:rsid w:val="00057575"/>
    <w:rsid w:val="000B3FB2"/>
    <w:rsid w:val="000D628E"/>
    <w:rsid w:val="000E5228"/>
    <w:rsid w:val="00123119"/>
    <w:rsid w:val="00155F7F"/>
    <w:rsid w:val="00290FC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27B0A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2017-01-25T04:52:00Z</cp:lastPrinted>
  <dcterms:created xsi:type="dcterms:W3CDTF">2017-01-25T04:51:00Z</dcterms:created>
  <dcterms:modified xsi:type="dcterms:W3CDTF">2017-01-25T04:52:00Z</dcterms:modified>
</cp:coreProperties>
</file>