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685424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239E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239E9">
              <w:t>249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239E9" w:rsidRDefault="00A239E9" w:rsidP="00A239E9">
            <w:pPr>
              <w:ind w:left="-108"/>
              <w:jc w:val="both"/>
            </w:pPr>
            <w:r>
              <w:t xml:space="preserve">О начале </w:t>
            </w:r>
            <w:proofErr w:type="gramStart"/>
            <w:r>
              <w:t>процедуры формирования нового состава Общественной палаты Приморского края</w:t>
            </w:r>
            <w:proofErr w:type="gramEnd"/>
          </w:p>
        </w:tc>
      </w:tr>
    </w:tbl>
    <w:p w:rsidR="00A239E9" w:rsidRDefault="00A239E9" w:rsidP="00A239E9">
      <w:pPr>
        <w:pStyle w:val="a3"/>
        <w:tabs>
          <w:tab w:val="clear" w:pos="4153"/>
          <w:tab w:val="clear" w:pos="8306"/>
        </w:tabs>
        <w:ind w:firstLine="720"/>
      </w:pPr>
    </w:p>
    <w:p w:rsidR="00A239E9" w:rsidRDefault="00A239E9" w:rsidP="00A239E9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В соответствии со статьей 9 Закона Приморского края </w:t>
      </w:r>
      <w:r w:rsidRPr="00533881">
        <w:t xml:space="preserve">от </w:t>
      </w:r>
      <w:r>
        <w:t>1 ноября</w:t>
      </w:r>
      <w:r w:rsidRPr="00533881">
        <w:t xml:space="preserve"> </w:t>
      </w:r>
      <w:r>
        <w:br/>
      </w:r>
      <w:r w:rsidRPr="00533881">
        <w:t>201</w:t>
      </w:r>
      <w:r>
        <w:t>3</w:t>
      </w:r>
      <w:r w:rsidRPr="00533881">
        <w:t xml:space="preserve"> года № </w:t>
      </w:r>
      <w:r>
        <w:t>288</w:t>
      </w:r>
      <w:r w:rsidRPr="00533881">
        <w:t>-</w:t>
      </w:r>
      <w:r>
        <w:t>К</w:t>
      </w:r>
      <w:r w:rsidRPr="00533881">
        <w:t xml:space="preserve">З </w:t>
      </w:r>
      <w:r>
        <w:t>"</w:t>
      </w:r>
      <w:r w:rsidRPr="00533881">
        <w:t>О</w:t>
      </w:r>
      <w:r>
        <w:t xml:space="preserve">б Общественной палате Приморского края" </w:t>
      </w:r>
      <w:r>
        <w:br/>
        <w:t xml:space="preserve">Законодательное Собрание Приморского края </w:t>
      </w:r>
    </w:p>
    <w:p w:rsidR="00A239E9" w:rsidRDefault="00A239E9" w:rsidP="00A239E9">
      <w:pPr>
        <w:pStyle w:val="a3"/>
        <w:tabs>
          <w:tab w:val="clear" w:pos="4153"/>
          <w:tab w:val="clear" w:pos="8306"/>
        </w:tabs>
      </w:pPr>
    </w:p>
    <w:p w:rsidR="00A239E9" w:rsidRDefault="00A239E9" w:rsidP="00A239E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239E9" w:rsidRDefault="00A239E9" w:rsidP="00A239E9"/>
    <w:p w:rsidR="00A239E9" w:rsidRDefault="00A239E9" w:rsidP="00A239E9">
      <w:pPr>
        <w:ind w:firstLine="709"/>
        <w:jc w:val="both"/>
      </w:pPr>
      <w:r>
        <w:t xml:space="preserve">1.Определить день </w:t>
      </w:r>
      <w:proofErr w:type="gramStart"/>
      <w:r>
        <w:t>начала процедуры формирования нового состава Общественной палаты Приморского</w:t>
      </w:r>
      <w:proofErr w:type="gramEnd"/>
      <w:r>
        <w:t xml:space="preserve"> края - 6 февраля 2017 года.</w:t>
      </w:r>
    </w:p>
    <w:p w:rsidR="00A239E9" w:rsidRDefault="00A239E9" w:rsidP="00A239E9">
      <w:pPr>
        <w:ind w:firstLine="709"/>
        <w:jc w:val="both"/>
      </w:pPr>
    </w:p>
    <w:p w:rsidR="00A239E9" w:rsidRDefault="00A239E9" w:rsidP="00A239E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Законодательного Собрания Приморского края в информационно-телекоммуникационной сети "Интернет".</w:t>
      </w:r>
    </w:p>
    <w:p w:rsidR="00A239E9" w:rsidRDefault="00A239E9" w:rsidP="00A239E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239E9" w:rsidRDefault="00A239E9" w:rsidP="00A239E9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A239E9" w:rsidRDefault="00A239E9" w:rsidP="00A239E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239E9" w:rsidRDefault="00A239E9" w:rsidP="00A239E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239E9" w:rsidRDefault="00A239E9" w:rsidP="00A239E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239E9" w:rsidRDefault="00A239E9" w:rsidP="00A239E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A239E9" w:rsidP="00A239E9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9E9" w:rsidRDefault="00A239E9">
      <w:r>
        <w:separator/>
      </w:r>
    </w:p>
  </w:endnote>
  <w:endnote w:type="continuationSeparator" w:id="0">
    <w:p w:rsidR="00A239E9" w:rsidRDefault="00A23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9E9" w:rsidRDefault="00A239E9">
      <w:r>
        <w:separator/>
      </w:r>
    </w:p>
  </w:footnote>
  <w:footnote w:type="continuationSeparator" w:id="0">
    <w:p w:rsidR="00A239E9" w:rsidRDefault="00A239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9E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39E9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239E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239E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2017-01-25T02:56:00Z</dcterms:created>
  <dcterms:modified xsi:type="dcterms:W3CDTF">2017-01-25T02:57:00Z</dcterms:modified>
</cp:coreProperties>
</file>