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78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29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2944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2944" w:rsidRPr="00DC2944">
              <w:rPr>
                <w:szCs w:val="28"/>
              </w:rPr>
              <w:t>255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29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2944" w:rsidP="0094344A">
            <w:pPr>
              <w:ind w:left="-108"/>
              <w:jc w:val="both"/>
            </w:pPr>
            <w:r>
              <w:t xml:space="preserve">О Законе Приморского края                  </w:t>
            </w:r>
            <w:r w:rsidRPr="00B83E6E">
              <w:t xml:space="preserve">"О внесении изменений в </w:t>
            </w:r>
            <w:r>
              <w:t>статью 9</w:t>
            </w:r>
            <w:r w:rsidRPr="00027828">
              <w:rPr>
                <w:vertAlign w:val="superscript"/>
              </w:rPr>
              <w:t>2</w:t>
            </w:r>
            <w:r>
              <w:t xml:space="preserve"> </w:t>
            </w:r>
            <w:r w:rsidRPr="00B83E6E">
              <w:t>Закон</w:t>
            </w:r>
            <w:r>
              <w:t>а</w:t>
            </w:r>
            <w:r w:rsidRPr="00B83E6E">
              <w:t xml:space="preserve"> Приморского края</w:t>
            </w:r>
            <w:r>
              <w:t xml:space="preserve"> </w:t>
            </w:r>
            <w:r w:rsidRPr="00B83E6E">
              <w:t xml:space="preserve">"О регулировании </w:t>
            </w:r>
            <w:r>
              <w:t xml:space="preserve">земельных </w:t>
            </w:r>
            <w:proofErr w:type="spellStart"/>
            <w:proofErr w:type="gramStart"/>
            <w:r>
              <w:t>отно</w:t>
            </w:r>
            <w:r>
              <w:t>-</w:t>
            </w:r>
            <w:r>
              <w:t>шений</w:t>
            </w:r>
            <w:proofErr w:type="spellEnd"/>
            <w:proofErr w:type="gramEnd"/>
            <w:r>
              <w:t xml:space="preserve"> в</w:t>
            </w:r>
            <w:r w:rsidRPr="00B83E6E">
              <w:t xml:space="preserve"> Приморско</w:t>
            </w:r>
            <w:r>
              <w:t>м</w:t>
            </w:r>
            <w:r w:rsidRPr="00B83E6E">
              <w:t xml:space="preserve"> кра</w:t>
            </w:r>
            <w:r>
              <w:t>е</w:t>
            </w:r>
            <w:r w:rsidRPr="00B83E6E">
              <w:t>"</w:t>
            </w:r>
          </w:p>
          <w:p w:rsidR="000B3FB2" w:rsidRPr="00DC2944" w:rsidRDefault="000B3FB2" w:rsidP="0094344A">
            <w:pPr>
              <w:ind w:left="-108"/>
              <w:jc w:val="both"/>
            </w:pPr>
          </w:p>
        </w:tc>
      </w:tr>
    </w:tbl>
    <w:p w:rsidR="00DC2944" w:rsidRDefault="00DC2944" w:rsidP="00DC2944">
      <w:pPr>
        <w:ind w:firstLine="709"/>
      </w:pPr>
      <w:r>
        <w:t>Законодательное Собрание Приморского края</w:t>
      </w:r>
    </w:p>
    <w:p w:rsidR="00DC2944" w:rsidRDefault="00DC2944" w:rsidP="00DC2944"/>
    <w:p w:rsidR="00DC2944" w:rsidRDefault="00DC2944" w:rsidP="00DC2944">
      <w:r>
        <w:t>ПОСТАНОВЛЯЕТ:</w:t>
      </w:r>
    </w:p>
    <w:p w:rsidR="00DC2944" w:rsidRDefault="00DC2944" w:rsidP="00DC2944"/>
    <w:p w:rsidR="00DC2944" w:rsidRDefault="00DC2944" w:rsidP="00DC2944">
      <w:pPr>
        <w:ind w:firstLine="709"/>
        <w:jc w:val="both"/>
      </w:pPr>
      <w:r>
        <w:t xml:space="preserve">1.Принять Закон Приморского края </w:t>
      </w:r>
      <w:r w:rsidRPr="00ED2EFC">
        <w:t xml:space="preserve">"О внесении изменений в </w:t>
      </w:r>
      <w:r>
        <w:t>статью 9</w:t>
      </w:r>
      <w:r w:rsidRPr="00027828">
        <w:rPr>
          <w:vertAlign w:val="superscript"/>
        </w:rPr>
        <w:t>2</w:t>
      </w:r>
      <w:r>
        <w:t xml:space="preserve"> </w:t>
      </w:r>
      <w:r w:rsidRPr="00ED2EFC">
        <w:t>Закон</w:t>
      </w:r>
      <w:r>
        <w:t>а</w:t>
      </w:r>
      <w:r w:rsidRPr="00ED2EFC">
        <w:t xml:space="preserve"> Приморского края </w:t>
      </w:r>
      <w:r w:rsidRPr="00393C16">
        <w:t xml:space="preserve">"О регулировании </w:t>
      </w:r>
      <w:r>
        <w:t>земельных отношений в</w:t>
      </w:r>
      <w:r w:rsidRPr="00393C16">
        <w:t xml:space="preserve"> Приморско</w:t>
      </w:r>
      <w:r>
        <w:t>м</w:t>
      </w:r>
      <w:r w:rsidRPr="00393C16">
        <w:t xml:space="preserve"> кра</w:t>
      </w:r>
      <w:r>
        <w:t>е</w:t>
      </w:r>
      <w:r w:rsidRPr="00393C16">
        <w:t>"</w:t>
      </w:r>
      <w:r>
        <w:t xml:space="preserve">. </w:t>
      </w:r>
    </w:p>
    <w:p w:rsidR="00DC2944" w:rsidRDefault="00DC2944" w:rsidP="00DC2944"/>
    <w:p w:rsidR="00DC2944" w:rsidRDefault="00DC2944" w:rsidP="00DC294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C2944" w:rsidRDefault="00DC2944" w:rsidP="00DC2944"/>
    <w:p w:rsidR="00DC2944" w:rsidRDefault="00DC2944" w:rsidP="00DC294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C2944" w:rsidRDefault="00DC2944" w:rsidP="00DC2944">
      <w:pPr>
        <w:jc w:val="both"/>
      </w:pPr>
    </w:p>
    <w:p w:rsidR="00DC2944" w:rsidRDefault="00DC2944" w:rsidP="00DC2944">
      <w:pPr>
        <w:jc w:val="both"/>
      </w:pPr>
    </w:p>
    <w:p w:rsidR="00DC2944" w:rsidRDefault="00DC2944" w:rsidP="00DC2944">
      <w:pPr>
        <w:jc w:val="both"/>
      </w:pPr>
    </w:p>
    <w:p w:rsidR="00DC2944" w:rsidRDefault="00DC2944" w:rsidP="00DC2944">
      <w:pPr>
        <w:jc w:val="both"/>
      </w:pPr>
      <w:r>
        <w:t>Председатель</w:t>
      </w:r>
    </w:p>
    <w:p w:rsidR="00DC2944" w:rsidRDefault="00DC2944" w:rsidP="00DC2944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6F6" w:rsidRDefault="00D636F6">
      <w:r>
        <w:separator/>
      </w:r>
    </w:p>
  </w:endnote>
  <w:endnote w:type="continuationSeparator" w:id="0">
    <w:p w:rsidR="00D636F6" w:rsidRDefault="00D6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6F6" w:rsidRDefault="00D636F6">
      <w:r>
        <w:separator/>
      </w:r>
    </w:p>
  </w:footnote>
  <w:footnote w:type="continuationSeparator" w:id="0">
    <w:p w:rsidR="00D636F6" w:rsidRDefault="00D63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94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36F6"/>
    <w:rsid w:val="00DC294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2017-01-25T03:57:00Z</cp:lastPrinted>
  <dcterms:created xsi:type="dcterms:W3CDTF">2017-01-25T03:56:00Z</dcterms:created>
  <dcterms:modified xsi:type="dcterms:W3CDTF">2017-01-25T03:57:00Z</dcterms:modified>
</cp:coreProperties>
</file>