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77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B51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5167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5167" w:rsidRPr="005B5167">
              <w:rPr>
                <w:szCs w:val="28"/>
              </w:rPr>
              <w:t>254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B516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5167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B83E6E">
              <w:t xml:space="preserve">"О внесении изменений в </w:t>
            </w:r>
            <w:r>
              <w:t>статью 9</w:t>
            </w:r>
            <w:r w:rsidRPr="006128ED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 w:rsidRPr="00B83E6E">
              <w:t>Закон</w:t>
            </w:r>
            <w:r>
              <w:t>а</w:t>
            </w:r>
            <w:r w:rsidRPr="00B83E6E">
              <w:t xml:space="preserve"> Приморского края </w:t>
            </w:r>
            <w:r>
              <w:t xml:space="preserve">                         </w:t>
            </w:r>
            <w:r w:rsidRPr="00B83E6E">
              <w:t xml:space="preserve">"О регулировании </w:t>
            </w:r>
            <w:r>
              <w:t>земельных отношений в Приморском крае</w:t>
            </w:r>
            <w:r w:rsidRPr="00B83E6E">
              <w:t>"</w:t>
            </w:r>
          </w:p>
          <w:p w:rsidR="000B3FB2" w:rsidRPr="005B5167" w:rsidRDefault="000B3FB2" w:rsidP="0094344A">
            <w:pPr>
              <w:ind w:left="-108"/>
              <w:jc w:val="both"/>
            </w:pPr>
          </w:p>
        </w:tc>
      </w:tr>
    </w:tbl>
    <w:p w:rsidR="005B5167" w:rsidRDefault="005B5167" w:rsidP="005B5167">
      <w:pPr>
        <w:ind w:firstLine="709"/>
      </w:pPr>
      <w:r>
        <w:t>Законодательное Собрание Приморского края</w:t>
      </w:r>
    </w:p>
    <w:p w:rsidR="005B5167" w:rsidRDefault="005B5167" w:rsidP="005B5167"/>
    <w:p w:rsidR="005B5167" w:rsidRDefault="005B5167" w:rsidP="005B5167">
      <w:r>
        <w:t>ПОСТАНОВЛЯЕТ:</w:t>
      </w:r>
    </w:p>
    <w:p w:rsidR="005B5167" w:rsidRDefault="005B5167" w:rsidP="005B5167"/>
    <w:p w:rsidR="005B5167" w:rsidRDefault="005B5167" w:rsidP="005B5167">
      <w:pPr>
        <w:ind w:firstLine="709"/>
        <w:jc w:val="both"/>
      </w:pPr>
      <w:r>
        <w:t>1.Принять проект закона Приморского края "О внесении изменений в статью 9</w:t>
      </w:r>
      <w:r w:rsidRPr="006128ED">
        <w:rPr>
          <w:vertAlign w:val="superscript"/>
        </w:rPr>
        <w:t>2</w:t>
      </w:r>
      <w:r>
        <w:t xml:space="preserve"> Закона Приморского края </w:t>
      </w:r>
      <w:r w:rsidRPr="00393C16">
        <w:t xml:space="preserve">"О регулировании </w:t>
      </w:r>
      <w:r>
        <w:t>земельных отношений в Приморском крае</w:t>
      </w:r>
      <w:r w:rsidRPr="00393C16">
        <w:t>"</w:t>
      </w:r>
      <w:r>
        <w:t xml:space="preserve"> во втором чтении.</w:t>
      </w:r>
    </w:p>
    <w:p w:rsidR="005B5167" w:rsidRDefault="005B5167" w:rsidP="005B5167"/>
    <w:p w:rsidR="005B5167" w:rsidRDefault="005B5167" w:rsidP="005B5167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B5167" w:rsidRDefault="005B5167" w:rsidP="005B5167"/>
    <w:p w:rsidR="005B5167" w:rsidRDefault="005B5167" w:rsidP="005B516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B5167" w:rsidRDefault="005B5167" w:rsidP="005B5167">
      <w:pPr>
        <w:jc w:val="both"/>
      </w:pPr>
      <w:bookmarkStart w:id="0" w:name="_GoBack"/>
      <w:bookmarkEnd w:id="0"/>
    </w:p>
    <w:p w:rsidR="005B5167" w:rsidRDefault="005B5167" w:rsidP="005B5167">
      <w:pPr>
        <w:jc w:val="both"/>
      </w:pPr>
    </w:p>
    <w:p w:rsidR="005B5167" w:rsidRDefault="005B5167" w:rsidP="005B5167">
      <w:pPr>
        <w:jc w:val="both"/>
      </w:pPr>
    </w:p>
    <w:p w:rsidR="005B5167" w:rsidRDefault="005B5167" w:rsidP="005B5167">
      <w:pPr>
        <w:jc w:val="both"/>
      </w:pPr>
      <w:r>
        <w:t>Председатель</w:t>
      </w:r>
    </w:p>
    <w:p w:rsidR="005B5167" w:rsidRDefault="005B5167" w:rsidP="005B5167">
      <w:pPr>
        <w:jc w:val="both"/>
      </w:pPr>
      <w:r>
        <w:t>Законодательного Собрания                                                                  А.И. Ролик</w:t>
      </w:r>
    </w:p>
    <w:p w:rsidR="005B5167" w:rsidRDefault="005B5167" w:rsidP="005B516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58B" w:rsidRDefault="0001358B">
      <w:r>
        <w:separator/>
      </w:r>
    </w:p>
  </w:endnote>
  <w:endnote w:type="continuationSeparator" w:id="0">
    <w:p w:rsidR="0001358B" w:rsidRDefault="00013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58B" w:rsidRDefault="0001358B">
      <w:r>
        <w:separator/>
      </w:r>
    </w:p>
  </w:footnote>
  <w:footnote w:type="continuationSeparator" w:id="0">
    <w:p w:rsidR="0001358B" w:rsidRDefault="00013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167"/>
    <w:rsid w:val="0001358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5167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2017-01-25T03:56:00Z</cp:lastPrinted>
  <dcterms:created xsi:type="dcterms:W3CDTF">2017-01-25T03:55:00Z</dcterms:created>
  <dcterms:modified xsi:type="dcterms:W3CDTF">2017-01-25T03:56:00Z</dcterms:modified>
</cp:coreProperties>
</file>