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2.6pt" o:ole="" fillcolor="window">
            <v:imagedata r:id="rId7" o:title=""/>
          </v:shape>
          <o:OLEObject Type="Embed" ProgID="Word.Picture.8" ShapeID="_x0000_i1025" DrawAspect="Content" ObjectID="_154677124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AF3C1D" w:rsidRDefault="0066423E" w:rsidP="00AF3C1D">
            <w:pPr>
              <w:spacing w:after="120"/>
              <w:ind w:firstLine="34"/>
              <w:rPr>
                <w:szCs w:val="28"/>
              </w:rPr>
            </w:pPr>
            <w:r w:rsidRPr="00AF3C1D">
              <w:rPr>
                <w:szCs w:val="28"/>
              </w:rPr>
              <w:t>24.01.201</w:t>
            </w:r>
            <w:r w:rsidR="00AF3C1D">
              <w:rPr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F3C1D" w:rsidRDefault="00357541">
            <w:pPr>
              <w:jc w:val="right"/>
              <w:rPr>
                <w:szCs w:val="28"/>
              </w:rPr>
            </w:pPr>
            <w:r w:rsidRPr="00AF3C1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AF3C1D" w:rsidRDefault="00B803DE">
            <w:pPr>
              <w:ind w:hanging="107"/>
              <w:rPr>
                <w:szCs w:val="28"/>
              </w:rPr>
            </w:pPr>
            <w:r w:rsidRPr="00AF3C1D">
              <w:rPr>
                <w:szCs w:val="28"/>
              </w:rPr>
              <w:t xml:space="preserve"> </w:t>
            </w:r>
            <w:r w:rsidR="0066423E" w:rsidRPr="00AF3C1D">
              <w:rPr>
                <w:szCs w:val="28"/>
              </w:rPr>
              <w:t>39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FC03D1" w:rsidRDefault="00CE48D5" w:rsidP="00FC03D1">
            <w:pPr>
              <w:jc w:val="both"/>
            </w:pPr>
            <w:r w:rsidRPr="0045315B">
              <w:t xml:space="preserve">О проекте закона Приморского края </w:t>
            </w:r>
            <w:r w:rsidR="005C2EB5" w:rsidRPr="005C2EB5">
              <w:t xml:space="preserve">"О внесении изменений в </w:t>
            </w:r>
            <w:r w:rsidR="00DF083A">
              <w:t>статью 9</w:t>
            </w:r>
            <w:r w:rsidR="00DF083A" w:rsidRPr="00DF083A">
              <w:rPr>
                <w:vertAlign w:val="superscript"/>
              </w:rPr>
              <w:t>2</w:t>
            </w:r>
            <w:r w:rsidR="00DF083A">
              <w:t xml:space="preserve"> </w:t>
            </w:r>
            <w:r w:rsidR="005C2EB5" w:rsidRPr="005C2EB5">
              <w:t>Закон</w:t>
            </w:r>
            <w:r w:rsidR="00DF083A">
              <w:t>а</w:t>
            </w:r>
            <w:r w:rsidR="005C2EB5" w:rsidRPr="005C2EB5">
              <w:t xml:space="preserve"> Приморского края "О регулировании </w:t>
            </w:r>
            <w:r w:rsidR="00DF083A">
              <w:t>земельных отношений в Приморском крае</w:t>
            </w:r>
            <w:r w:rsidR="00DF083A" w:rsidRPr="005C2EB5">
              <w:t>"</w:t>
            </w:r>
          </w:p>
          <w:p w:rsidR="00357541" w:rsidRDefault="00CE48D5" w:rsidP="00FC03D1">
            <w:pPr>
              <w:jc w:val="both"/>
            </w:pPr>
            <w:r>
              <w:t>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 xml:space="preserve">Приморского края "О внесении изменений в </w:t>
      </w:r>
      <w:r w:rsidR="00DF083A">
        <w:t>статью 9</w:t>
      </w:r>
      <w:r w:rsidR="00DF083A" w:rsidRPr="00DF083A">
        <w:rPr>
          <w:vertAlign w:val="superscript"/>
        </w:rPr>
        <w:t>2</w:t>
      </w:r>
      <w:r w:rsidR="00DF083A">
        <w:t xml:space="preserve"> </w:t>
      </w:r>
      <w:r w:rsidRPr="0045315B">
        <w:t>Закон</w:t>
      </w:r>
      <w:r w:rsidR="00DF083A">
        <w:t>а</w:t>
      </w:r>
      <w:r w:rsidRPr="0045315B">
        <w:t xml:space="preserve"> Приморского края</w:t>
      </w:r>
      <w:r w:rsidR="00FC03D1">
        <w:t xml:space="preserve"> </w:t>
      </w:r>
      <w:r w:rsidR="00FC03D1" w:rsidRPr="00FC03D1">
        <w:t xml:space="preserve">"О регулировании </w:t>
      </w:r>
      <w:r w:rsidR="00DF083A">
        <w:t>земельных отношений в Приморском крае</w:t>
      </w:r>
      <w:r w:rsidR="00FC03D1" w:rsidRPr="00FC03D1">
        <w:t>"</w:t>
      </w:r>
      <w:r>
        <w:t>,</w:t>
      </w:r>
      <w:r w:rsidR="008D30B1">
        <w:t xml:space="preserve"> принятый Законодательным Собранием в первом чтении </w:t>
      </w:r>
      <w:r w:rsidR="00DF083A">
        <w:t>18</w:t>
      </w:r>
      <w:r w:rsidR="008D30B1">
        <w:t xml:space="preserve"> </w:t>
      </w:r>
      <w:r w:rsidR="00DF083A">
        <w:t>декабря</w:t>
      </w:r>
      <w:r w:rsidR="008D30B1">
        <w:t xml:space="preserve"> 2015 года</w:t>
      </w:r>
      <w:r w:rsidR="00DC2C83">
        <w:t>,</w:t>
      </w:r>
      <w:r w:rsidR="008D30B1">
        <w:t xml:space="preserve"> </w:t>
      </w:r>
      <w:r w:rsidR="00DC2C83">
        <w:t>поправку Губернатора Приморского края к указанному законопроекту</w:t>
      </w:r>
      <w:r w:rsidR="008D30B1">
        <w:t>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DC2C83" w:rsidRDefault="00DC2C83" w:rsidP="00DC2C8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1.Согласиться с поправкой Губернатора Приморского края к проекту закона Приморского края "</w:t>
      </w:r>
      <w:r w:rsidRPr="00DC2C83">
        <w:t>О внесении изменений в статью 9</w:t>
      </w:r>
      <w:r w:rsidRPr="00DC2C83">
        <w:rPr>
          <w:vertAlign w:val="superscript"/>
        </w:rPr>
        <w:t>2</w:t>
      </w:r>
      <w:r w:rsidRPr="00DC2C83">
        <w:t xml:space="preserve"> Закона Приморского края "О регулировании земельных отношений в Приморском крае"</w:t>
      </w:r>
      <w:r>
        <w:t xml:space="preserve"> и включить ее в таблицу поправок, рекомендуемых комитетом к принятию</w:t>
      </w:r>
      <w:r w:rsidR="00EB7524">
        <w:t>.</w:t>
      </w:r>
      <w:r>
        <w:t xml:space="preserve"> </w:t>
      </w:r>
    </w:p>
    <w:p w:rsidR="00F12515" w:rsidRDefault="00F12515" w:rsidP="00DC2C8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C2C83">
        <w:t>2</w:t>
      </w:r>
      <w:r>
        <w:t xml:space="preserve">.Рассмотреть проект закона </w:t>
      </w:r>
      <w:r w:rsidRPr="0045315B">
        <w:t xml:space="preserve">Приморского края "О внесении изменений в </w:t>
      </w:r>
      <w:r w:rsidR="00DF083A">
        <w:t>статью 9</w:t>
      </w:r>
      <w:r w:rsidR="00DF083A" w:rsidRPr="00DF083A">
        <w:rPr>
          <w:vertAlign w:val="superscript"/>
        </w:rPr>
        <w:t>2</w:t>
      </w:r>
      <w:r w:rsidR="00DF083A">
        <w:t xml:space="preserve"> </w:t>
      </w:r>
      <w:r w:rsidRPr="0045315B">
        <w:t>Закон</w:t>
      </w:r>
      <w:r w:rsidR="00DF083A">
        <w:t>а</w:t>
      </w:r>
      <w:r w:rsidRPr="0045315B">
        <w:t xml:space="preserve"> Приморского края</w:t>
      </w:r>
      <w:r>
        <w:t xml:space="preserve"> </w:t>
      </w:r>
      <w:r w:rsidR="00FC03D1" w:rsidRPr="00FC03D1">
        <w:t xml:space="preserve">"О регулировании </w:t>
      </w:r>
      <w:r w:rsidR="00DF083A">
        <w:t xml:space="preserve">земельных отношений в </w:t>
      </w:r>
      <w:r w:rsidR="00FC03D1" w:rsidRPr="00FC03D1">
        <w:t>Приморско</w:t>
      </w:r>
      <w:r w:rsidR="00DF083A">
        <w:t>м</w:t>
      </w:r>
      <w:r w:rsidR="00FC03D1" w:rsidRPr="00FC03D1">
        <w:t xml:space="preserve"> кра</w:t>
      </w:r>
      <w:r w:rsidR="00DF083A">
        <w:t>е</w:t>
      </w:r>
      <w:r w:rsidR="00FC03D1" w:rsidRPr="00FC03D1">
        <w:t>"</w:t>
      </w:r>
      <w:r w:rsidR="005C2EB5">
        <w:t xml:space="preserve">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825C43">
        <w:t>январе</w:t>
      </w:r>
      <w:r w:rsidRPr="0045315B">
        <w:t xml:space="preserve"> 201</w:t>
      </w:r>
      <w:r w:rsidR="00825C43">
        <w:t>7</w:t>
      </w:r>
      <w:r w:rsidRPr="0045315B">
        <w:t xml:space="preserve"> года</w:t>
      </w:r>
      <w:r w:rsidR="00C05B9A">
        <w:t xml:space="preserve"> дополнительным вопросом</w:t>
      </w:r>
      <w:bookmarkStart w:id="0" w:name="_GoBack"/>
      <w:bookmarkEnd w:id="0"/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C2C83">
        <w:t>3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CB0AB8">
        <w:t xml:space="preserve"> с учетом поправ</w:t>
      </w:r>
      <w:r w:rsidR="00EA6D93">
        <w:t>о</w:t>
      </w:r>
      <w:r w:rsidR="00B23396">
        <w:t xml:space="preserve">к, </w:t>
      </w:r>
      <w:r w:rsidR="00B23396" w:rsidRPr="00D06A1E">
        <w:t>рекомендуемы</w:t>
      </w:r>
      <w:r w:rsidR="00CB0AB8" w:rsidRPr="00D06A1E">
        <w:t>х</w:t>
      </w:r>
      <w:r w:rsidR="00EA6D93" w:rsidRPr="00D06A1E">
        <w:t xml:space="preserve"> комитетом к принятию (прилагаю</w:t>
      </w:r>
      <w:r w:rsidR="008D30B1" w:rsidRPr="00D06A1E">
        <w:t>тся)</w:t>
      </w:r>
      <w:r w:rsidRPr="00D06A1E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C2C83">
        <w:t>4</w:t>
      </w:r>
      <w:r>
        <w:t>.</w:t>
      </w:r>
      <w:r w:rsidRPr="0045315B">
        <w:t xml:space="preserve">Поручить </w:t>
      </w:r>
      <w:r w:rsidR="00825C43">
        <w:t>Андрейченко</w:t>
      </w:r>
      <w:r w:rsidR="00DF083A">
        <w:t xml:space="preserve"> </w:t>
      </w:r>
      <w:r w:rsidR="00825C43">
        <w:t>А</w:t>
      </w:r>
      <w:r w:rsidR="00DF083A">
        <w:t>.</w:t>
      </w:r>
      <w:r w:rsidR="00825C43">
        <w:t>В</w:t>
      </w:r>
      <w:r w:rsidR="00F42D57">
        <w:t>.</w:t>
      </w:r>
      <w:r w:rsidRPr="0045315B">
        <w:t xml:space="preserve">, </w:t>
      </w:r>
      <w:r w:rsidR="00F42D57" w:rsidRPr="0045315B">
        <w:t>заместителю председателя комитета по продовольственной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F12515" w:rsidRDefault="00F1251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DC2C83">
        <w:t>5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FC03D1">
      <w:pPr>
        <w:pStyle w:val="a3"/>
        <w:tabs>
          <w:tab w:val="clear" w:pos="4153"/>
          <w:tab w:val="clear" w:pos="8306"/>
        </w:tabs>
      </w:pPr>
      <w:r>
        <w:t>П</w:t>
      </w:r>
      <w:r w:rsidR="008D30B1">
        <w:t>редседател</w:t>
      </w:r>
      <w:r>
        <w:t>ь</w:t>
      </w:r>
      <w:r w:rsidR="006A2369">
        <w:t xml:space="preserve"> комитета </w:t>
      </w:r>
      <w:r w:rsidR="006A2369">
        <w:tab/>
      </w:r>
      <w:r w:rsidR="006A2369">
        <w:tab/>
      </w:r>
      <w:r w:rsidR="006A2369">
        <w:tab/>
      </w:r>
      <w:r w:rsidR="006A2369">
        <w:tab/>
        <w:t xml:space="preserve">  </w:t>
      </w:r>
      <w:r>
        <w:t xml:space="preserve">                          </w:t>
      </w:r>
      <w:r w:rsidR="006A2369">
        <w:t xml:space="preserve">  </w:t>
      </w:r>
      <w:r w:rsidR="008D30B1">
        <w:t xml:space="preserve">    </w:t>
      </w:r>
      <w:r>
        <w:t>Е</w:t>
      </w:r>
      <w:r w:rsidR="008D30B1">
        <w:t xml:space="preserve">.А. </w:t>
      </w:r>
      <w:r>
        <w:t>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D78" w:rsidRDefault="00F17D78">
      <w:r>
        <w:separator/>
      </w:r>
    </w:p>
  </w:endnote>
  <w:endnote w:type="continuationSeparator" w:id="0">
    <w:p w:rsidR="00F17D78" w:rsidRDefault="00F17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D78" w:rsidRDefault="00F17D78">
      <w:r>
        <w:separator/>
      </w:r>
    </w:p>
  </w:footnote>
  <w:footnote w:type="continuationSeparator" w:id="0">
    <w:p w:rsidR="00F17D78" w:rsidRDefault="00F17D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26A06"/>
    <w:rsid w:val="00053C61"/>
    <w:rsid w:val="00126DE4"/>
    <w:rsid w:val="00160F97"/>
    <w:rsid w:val="0020003C"/>
    <w:rsid w:val="00357541"/>
    <w:rsid w:val="00394B31"/>
    <w:rsid w:val="003A39F6"/>
    <w:rsid w:val="003D4470"/>
    <w:rsid w:val="003E28B0"/>
    <w:rsid w:val="003F2358"/>
    <w:rsid w:val="00461E2B"/>
    <w:rsid w:val="005954A9"/>
    <w:rsid w:val="005C2EB5"/>
    <w:rsid w:val="0066423E"/>
    <w:rsid w:val="006A2369"/>
    <w:rsid w:val="007128C1"/>
    <w:rsid w:val="00825C43"/>
    <w:rsid w:val="008D30B1"/>
    <w:rsid w:val="008E6202"/>
    <w:rsid w:val="00914708"/>
    <w:rsid w:val="009E5CD9"/>
    <w:rsid w:val="00A52BA7"/>
    <w:rsid w:val="00AF3C1D"/>
    <w:rsid w:val="00B07AC0"/>
    <w:rsid w:val="00B23396"/>
    <w:rsid w:val="00B63681"/>
    <w:rsid w:val="00B803DE"/>
    <w:rsid w:val="00BE16C2"/>
    <w:rsid w:val="00C05B9A"/>
    <w:rsid w:val="00C5787F"/>
    <w:rsid w:val="00C9335B"/>
    <w:rsid w:val="00C958B6"/>
    <w:rsid w:val="00CB0AB8"/>
    <w:rsid w:val="00CE48D5"/>
    <w:rsid w:val="00D06A1E"/>
    <w:rsid w:val="00D541EF"/>
    <w:rsid w:val="00DC2C83"/>
    <w:rsid w:val="00DF083A"/>
    <w:rsid w:val="00E6201A"/>
    <w:rsid w:val="00EA6D93"/>
    <w:rsid w:val="00EB7524"/>
    <w:rsid w:val="00F12515"/>
    <w:rsid w:val="00F17D78"/>
    <w:rsid w:val="00F42D57"/>
    <w:rsid w:val="00F8741C"/>
    <w:rsid w:val="00F87EBE"/>
    <w:rsid w:val="00FC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58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28</cp:revision>
  <cp:lastPrinted>2017-01-24T02:03:00Z</cp:lastPrinted>
  <dcterms:created xsi:type="dcterms:W3CDTF">2015-03-12T00:21:00Z</dcterms:created>
  <dcterms:modified xsi:type="dcterms:W3CDTF">2017-01-24T03:54:00Z</dcterms:modified>
</cp:coreProperties>
</file>