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10" w:rsidRDefault="00882A10" w:rsidP="00882A10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4677144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20216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20216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2021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EF587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0A4E10" w:rsidRDefault="00CE48D5" w:rsidP="000A4E10">
            <w:pPr>
              <w:jc w:val="both"/>
            </w:pPr>
            <w:r w:rsidRPr="0045315B">
              <w:t xml:space="preserve">О проекте закона Приморского края </w:t>
            </w:r>
            <w:r w:rsidR="000A4E10" w:rsidRPr="000A4E10">
              <w:t xml:space="preserve">"О внесении изменений в </w:t>
            </w:r>
            <w:r w:rsidR="00EF5871">
              <w:t>статью 9</w:t>
            </w:r>
            <w:r w:rsidR="00EF5871" w:rsidRPr="00EF5871">
              <w:rPr>
                <w:vertAlign w:val="superscript"/>
              </w:rPr>
              <w:t>2</w:t>
            </w:r>
            <w:r w:rsidR="00EF5871">
              <w:t xml:space="preserve"> </w:t>
            </w:r>
            <w:r w:rsidR="000A4E10" w:rsidRPr="000A4E10">
              <w:t>Закон</w:t>
            </w:r>
            <w:r w:rsidR="00EF5871">
              <w:t>а</w:t>
            </w:r>
            <w:r w:rsidR="000A4E10" w:rsidRPr="000A4E10">
              <w:t xml:space="preserve"> Приморского края "О </w:t>
            </w:r>
            <w:r w:rsidR="000A4E10" w:rsidRPr="00EF5871">
              <w:t xml:space="preserve">регулировании </w:t>
            </w:r>
            <w:r w:rsidR="00EF5871">
              <w:t xml:space="preserve">земельных отношений в </w:t>
            </w:r>
            <w:r w:rsidR="000A4E10" w:rsidRPr="000A4E10">
              <w:t>Приморско</w:t>
            </w:r>
            <w:r w:rsidR="00EF5871">
              <w:t>м</w:t>
            </w:r>
            <w:r w:rsidR="000A4E10" w:rsidRPr="000A4E10">
              <w:t xml:space="preserve"> кра</w:t>
            </w:r>
            <w:r w:rsidR="00EF5871">
              <w:t>е</w:t>
            </w:r>
            <w:r w:rsidR="000A4E10" w:rsidRPr="000A4E10">
              <w:t xml:space="preserve">" </w:t>
            </w:r>
          </w:p>
          <w:p w:rsidR="00357541" w:rsidRDefault="00CE48D5" w:rsidP="000A4E10">
            <w:pPr>
              <w:jc w:val="both"/>
            </w:pPr>
            <w:r>
              <w:t>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0A4E10">
        <w:t xml:space="preserve"> </w:t>
      </w:r>
      <w:r w:rsidR="000A4E10" w:rsidRPr="000A4E10">
        <w:t xml:space="preserve">"О внесении изменений в </w:t>
      </w:r>
      <w:r w:rsidR="00EF5871">
        <w:t>статью 9</w:t>
      </w:r>
      <w:r w:rsidR="00EF5871" w:rsidRPr="00EF5871">
        <w:rPr>
          <w:vertAlign w:val="superscript"/>
        </w:rPr>
        <w:t>2</w:t>
      </w:r>
      <w:r w:rsidR="00EF5871">
        <w:t xml:space="preserve"> </w:t>
      </w:r>
      <w:r w:rsidR="000A4E10" w:rsidRPr="000A4E10">
        <w:t>Закон</w:t>
      </w:r>
      <w:r w:rsidR="00EF5871">
        <w:t>а</w:t>
      </w:r>
      <w:r w:rsidR="000A4E10" w:rsidRPr="000A4E10">
        <w:t xml:space="preserve"> Приморского края "О регулировании </w:t>
      </w:r>
      <w:r w:rsidR="00EF5871">
        <w:t>земельных отношений в</w:t>
      </w:r>
      <w:r w:rsidR="000A4E10" w:rsidRPr="000A4E10">
        <w:t xml:space="preserve"> Приморско</w:t>
      </w:r>
      <w:r w:rsidR="00EF5871">
        <w:t>м</w:t>
      </w:r>
      <w:r w:rsidR="000A4E10" w:rsidRPr="000A4E10">
        <w:t xml:space="preserve"> кра</w:t>
      </w:r>
      <w:r w:rsidR="00EF5871">
        <w:t>е</w:t>
      </w:r>
      <w:r w:rsidR="000A4E10" w:rsidRPr="000A4E10">
        <w:t>"</w:t>
      </w:r>
      <w:r>
        <w:t>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0A4E10" w:rsidRPr="000A4E10">
        <w:t xml:space="preserve">"О внесении изменений в </w:t>
      </w:r>
      <w:r w:rsidR="00EF5871">
        <w:t>статью 9</w:t>
      </w:r>
      <w:r w:rsidR="00EF5871" w:rsidRPr="00EF5871">
        <w:rPr>
          <w:vertAlign w:val="superscript"/>
        </w:rPr>
        <w:t>2</w:t>
      </w:r>
      <w:r w:rsidR="00EF5871">
        <w:t xml:space="preserve"> </w:t>
      </w:r>
      <w:r w:rsidR="000A4E10" w:rsidRPr="000A4E10">
        <w:t>Закон</w:t>
      </w:r>
      <w:r w:rsidR="00EF5871">
        <w:t>а</w:t>
      </w:r>
      <w:r w:rsidR="000A4E10" w:rsidRPr="000A4E10">
        <w:t xml:space="preserve"> Приморского края "О регулировании </w:t>
      </w:r>
      <w:r w:rsidR="00EF5871">
        <w:t>земельных отношений в</w:t>
      </w:r>
      <w:r w:rsidR="000A4E10" w:rsidRPr="000A4E10">
        <w:t xml:space="preserve"> Приморско</w:t>
      </w:r>
      <w:r w:rsidR="00EF5871">
        <w:t>м</w:t>
      </w:r>
      <w:r w:rsidR="000A4E10" w:rsidRPr="000A4E10">
        <w:t xml:space="preserve"> кра</w:t>
      </w:r>
      <w:r w:rsidR="00EF5871">
        <w:t>е</w:t>
      </w:r>
      <w:r w:rsidR="000A4E10" w:rsidRPr="000A4E10">
        <w:t xml:space="preserve">"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D91968">
        <w:t>январе</w:t>
      </w:r>
      <w:r w:rsidR="00EF5871">
        <w:t xml:space="preserve"> </w:t>
      </w:r>
      <w:r w:rsidRPr="0045315B">
        <w:t>201</w:t>
      </w:r>
      <w:r w:rsidR="00D91968">
        <w:t>7</w:t>
      </w:r>
      <w:r w:rsidRPr="0045315B">
        <w:t xml:space="preserve"> года</w:t>
      </w:r>
      <w:bookmarkStart w:id="0" w:name="_GoBack"/>
      <w:bookmarkEnd w:id="0"/>
      <w:r w:rsidR="00EE0B5E">
        <w:t xml:space="preserve"> дополнительным вопросом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 xml:space="preserve">Рекомендовать Законодательному Собранию принять указанный законопроект в </w:t>
      </w:r>
      <w:proofErr w:type="gramStart"/>
      <w:r w:rsidR="005B4E34">
        <w:t>третьем</w:t>
      </w:r>
      <w:proofErr w:type="gramEnd"/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 w:rsidR="00D91968">
        <w:t>Андрейченко</w:t>
      </w:r>
      <w:r>
        <w:t xml:space="preserve"> </w:t>
      </w:r>
      <w:r w:rsidR="00D91968">
        <w:t>А</w:t>
      </w:r>
      <w:r>
        <w:t>.</w:t>
      </w:r>
      <w:r w:rsidR="00D91968">
        <w:t>В</w:t>
      </w:r>
      <w:r>
        <w:t>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413BBD" w:rsidRDefault="000A4E10" w:rsidP="00413BBD">
      <w:pPr>
        <w:pStyle w:val="a3"/>
        <w:tabs>
          <w:tab w:val="left" w:pos="708"/>
        </w:tabs>
      </w:pPr>
      <w:r>
        <w:t>П</w:t>
      </w:r>
      <w:r w:rsidR="00413BBD">
        <w:t>редседател</w:t>
      </w:r>
      <w:r>
        <w:t>ь</w:t>
      </w:r>
      <w:r w:rsidR="00413BBD">
        <w:t xml:space="preserve"> комитета                             </w:t>
      </w:r>
      <w:r>
        <w:t xml:space="preserve">                            </w:t>
      </w:r>
      <w:r w:rsidR="00413BBD">
        <w:t xml:space="preserve">                  </w:t>
      </w:r>
      <w:r>
        <w:t>Е</w:t>
      </w:r>
      <w:r w:rsidR="00413BBD">
        <w:t xml:space="preserve">.А. </w:t>
      </w:r>
      <w:r>
        <w:t>Зотов</w:t>
      </w:r>
    </w:p>
    <w:p w:rsidR="00CE48D5" w:rsidRDefault="00CE48D5" w:rsidP="00413BBD">
      <w:pPr>
        <w:pStyle w:val="a3"/>
        <w:tabs>
          <w:tab w:val="clear" w:pos="4153"/>
          <w:tab w:val="clear" w:pos="8306"/>
        </w:tabs>
      </w:pP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F32" w:rsidRDefault="00BB0F32">
      <w:r>
        <w:separator/>
      </w:r>
    </w:p>
  </w:endnote>
  <w:endnote w:type="continuationSeparator" w:id="0">
    <w:p w:rsidR="00BB0F32" w:rsidRDefault="00BB0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F32" w:rsidRDefault="00BB0F32">
      <w:r>
        <w:separator/>
      </w:r>
    </w:p>
  </w:footnote>
  <w:footnote w:type="continuationSeparator" w:id="0">
    <w:p w:rsidR="00BB0F32" w:rsidRDefault="00BB0F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38BE"/>
    <w:rsid w:val="00022B36"/>
    <w:rsid w:val="00053C61"/>
    <w:rsid w:val="000A4E10"/>
    <w:rsid w:val="00126DE4"/>
    <w:rsid w:val="00160F97"/>
    <w:rsid w:val="0020003C"/>
    <w:rsid w:val="00357541"/>
    <w:rsid w:val="003F2358"/>
    <w:rsid w:val="00413BBD"/>
    <w:rsid w:val="00420216"/>
    <w:rsid w:val="00461E2B"/>
    <w:rsid w:val="004B3986"/>
    <w:rsid w:val="00502E68"/>
    <w:rsid w:val="005B4E34"/>
    <w:rsid w:val="007128C1"/>
    <w:rsid w:val="00882A10"/>
    <w:rsid w:val="008D30B1"/>
    <w:rsid w:val="009E5CD9"/>
    <w:rsid w:val="00B803DE"/>
    <w:rsid w:val="00BB0F32"/>
    <w:rsid w:val="00BE16C2"/>
    <w:rsid w:val="00C1747A"/>
    <w:rsid w:val="00C9335B"/>
    <w:rsid w:val="00C958B6"/>
    <w:rsid w:val="00CE48D5"/>
    <w:rsid w:val="00D91968"/>
    <w:rsid w:val="00DD694B"/>
    <w:rsid w:val="00E6201A"/>
    <w:rsid w:val="00EE0B5E"/>
    <w:rsid w:val="00EF5871"/>
    <w:rsid w:val="00F5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4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15</cp:revision>
  <cp:lastPrinted>2017-01-23T23:42:00Z</cp:lastPrinted>
  <dcterms:created xsi:type="dcterms:W3CDTF">2015-03-12T00:21:00Z</dcterms:created>
  <dcterms:modified xsi:type="dcterms:W3CDTF">2017-01-24T03:58:00Z</dcterms:modified>
</cp:coreProperties>
</file>