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B774C" w:rsidRDefault="00336C5D">
      <w:pPr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0">
                <wp:simplePos x="0" y="0"/>
                <wp:positionH relativeFrom="character">
                  <wp:posOffset>-685800</wp:posOffset>
                </wp:positionH>
                <wp:positionV relativeFrom="page">
                  <wp:posOffset>180340</wp:posOffset>
                </wp:positionV>
                <wp:extent cx="7086600" cy="2091690"/>
                <wp:effectExtent l="0" t="0" r="0" b="381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2091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774C" w:rsidRDefault="002B774C">
                            <w:pPr>
                              <w:jc w:val="center"/>
                              <w:rPr>
                                <w:b/>
                                <w:spacing w:val="40"/>
                                <w:sz w:val="32"/>
                              </w:rPr>
                            </w:pPr>
                            <w:r w:rsidRPr="001866E3">
                              <w:object w:dxaOrig="1509" w:dyaOrig="15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7.75pt;height:60pt" o:ole="" fillcolor="window">
                                  <v:imagedata r:id="rId8" o:title=""/>
                                </v:shape>
                                <o:OLEObject Type="Embed" ProgID="CDraw4" ShapeID="_x0000_i1025" DrawAspect="Content" ObjectID="_1546415492" r:id="rId9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2B774C" w:rsidRDefault="002B774C">
                            <w:pPr>
                              <w:spacing w:before="120" w:line="320" w:lineRule="exact"/>
                              <w:jc w:val="center"/>
                              <w:rPr>
                                <w:b/>
                                <w:spacing w:val="60"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40"/>
                                <w:sz w:val="32"/>
                              </w:rPr>
                              <w:t>ГУБЕРНАТОР ПРИМОРСКОГО КРАЯ</w:t>
                            </w:r>
                          </w:p>
                          <w:p w:rsidR="002B774C" w:rsidRDefault="002B774C">
                            <w:pPr>
                              <w:spacing w:before="240" w:line="400" w:lineRule="exact"/>
                              <w:jc w:val="center"/>
                              <w:rPr>
                                <w:spacing w:val="80"/>
                                <w:sz w:val="28"/>
                              </w:rPr>
                            </w:pPr>
                            <w:r>
                              <w:rPr>
                                <w:spacing w:val="80"/>
                                <w:sz w:val="28"/>
                              </w:rPr>
                              <w:t>РАСПОРЯЖЕНИЕ</w:t>
                            </w:r>
                          </w:p>
                          <w:p w:rsidR="002B774C" w:rsidRDefault="002B774C">
                            <w:pPr>
                              <w:jc w:val="center"/>
                              <w:rPr>
                                <w:spacing w:val="60"/>
                                <w:sz w:val="28"/>
                              </w:rPr>
                            </w:pPr>
                          </w:p>
                          <w:p w:rsidR="002B774C" w:rsidRDefault="002B774C" w:rsidP="00086D23">
                            <w:pPr>
                              <w:jc w:val="center"/>
                              <w:rPr>
                                <w:rFonts w:ascii="Academy" w:hAnsi="Academy"/>
                              </w:rPr>
                            </w:pPr>
                            <w:r w:rsidRPr="0073380D">
                              <w:t xml:space="preserve">            </w:t>
                            </w:r>
                            <w:r>
                              <w:t xml:space="preserve">________________                 </w:t>
                            </w:r>
                            <w:r w:rsidRPr="0073380D">
                              <w:t xml:space="preserve">     </w:t>
                            </w:r>
                            <w:r>
                              <w:t xml:space="preserve">  </w:t>
                            </w:r>
                            <w:r w:rsidRPr="0073380D">
                              <w:t xml:space="preserve">    </w:t>
                            </w:r>
                            <w:r>
                              <w:t xml:space="preserve">  г.</w:t>
                            </w:r>
                            <w:r w:rsidRPr="0073380D">
                              <w:t xml:space="preserve"> </w:t>
                            </w:r>
                            <w:r>
                              <w:t xml:space="preserve">Владивосток         </w:t>
                            </w:r>
                            <w:r w:rsidRPr="0073380D">
                              <w:t xml:space="preserve">           </w:t>
                            </w:r>
                            <w:r>
                              <w:t xml:space="preserve"> </w:t>
                            </w:r>
                            <w:r w:rsidRPr="0073380D">
                              <w:t xml:space="preserve">          </w:t>
                            </w:r>
                            <w:r>
                              <w:t xml:space="preserve">      №________________</w:t>
                            </w:r>
                          </w:p>
                          <w:p w:rsidR="002B774C" w:rsidRDefault="002B774C"/>
                          <w:p w:rsidR="002B774C" w:rsidRDefault="002B77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4pt;margin-top:14.2pt;width:558pt;height:164.7pt;z-index:25165670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" o:allowoverlap="f" stroked="f">
                <v:textbox>
                  <w:txbxContent>
                    <w:p w:rsidR="002B774C" w:rsidRDefault="002B774C">
                      <w:pPr>
                        <w:jc w:val="center"/>
                        <w:rPr>
                          <w:b/>
                          <w:spacing w:val="40"/>
                          <w:sz w:val="32"/>
                        </w:rPr>
                      </w:pPr>
                      <w:r w:rsidRPr="001866E3">
                        <w:object w:dxaOrig="1509" w:dyaOrig="1561">
                          <v:shape id="_x0000_i1026" type="#_x0000_t75" style="width:57.75pt;height:60pt" o:ole="" fillcolor="window">
                            <v:imagedata r:id="rId10" o:title=""/>
                          </v:shape>
                          <o:OLEObject Type="Embed" ProgID="CDraw4" ShapeID="_x0000_i1026" DrawAspect="Content" ObjectID="_1454220957" r:id="rId11">
                            <o:FieldCodes>\s \* MERGEFORMAT</o:FieldCodes>
                          </o:OLEObject>
                        </w:object>
                      </w:r>
                    </w:p>
                    <w:p w:rsidR="002B774C" w:rsidRDefault="002B774C">
                      <w:pPr>
                        <w:spacing w:before="120" w:line="320" w:lineRule="exact"/>
                        <w:jc w:val="center"/>
                        <w:rPr>
                          <w:b/>
                          <w:spacing w:val="60"/>
                          <w:sz w:val="32"/>
                        </w:rPr>
                      </w:pPr>
                      <w:r>
                        <w:rPr>
                          <w:b/>
                          <w:spacing w:val="40"/>
                          <w:sz w:val="32"/>
                        </w:rPr>
                        <w:t>ГУБЕРНАТОР ПРИМОРСКОГО КРАЯ</w:t>
                      </w:r>
                    </w:p>
                    <w:p w:rsidR="002B774C" w:rsidRDefault="002B774C">
                      <w:pPr>
                        <w:spacing w:before="240" w:line="400" w:lineRule="exact"/>
                        <w:jc w:val="center"/>
                        <w:rPr>
                          <w:spacing w:val="80"/>
                          <w:sz w:val="28"/>
                        </w:rPr>
                      </w:pPr>
                      <w:r>
                        <w:rPr>
                          <w:spacing w:val="80"/>
                          <w:sz w:val="28"/>
                        </w:rPr>
                        <w:t>РАСПОРЯЖЕНИЕ</w:t>
                      </w:r>
                    </w:p>
                    <w:p w:rsidR="002B774C" w:rsidRDefault="002B774C">
                      <w:pPr>
                        <w:jc w:val="center"/>
                        <w:rPr>
                          <w:spacing w:val="60"/>
                          <w:sz w:val="28"/>
                        </w:rPr>
                      </w:pPr>
                    </w:p>
                    <w:p w:rsidR="002B774C" w:rsidRDefault="002B774C" w:rsidP="00086D23">
                      <w:pPr>
                        <w:jc w:val="center"/>
                        <w:rPr>
                          <w:rFonts w:ascii="Academy" w:hAnsi="Academy"/>
                        </w:rPr>
                      </w:pPr>
                      <w:r w:rsidRPr="0073380D">
                        <w:t xml:space="preserve">            </w:t>
                      </w:r>
                      <w:r>
                        <w:t xml:space="preserve">________________                 </w:t>
                      </w:r>
                      <w:r w:rsidRPr="0073380D">
                        <w:t xml:space="preserve">     </w:t>
                      </w:r>
                      <w:r>
                        <w:t xml:space="preserve">  </w:t>
                      </w:r>
                      <w:r w:rsidRPr="0073380D">
                        <w:t xml:space="preserve">    </w:t>
                      </w:r>
                      <w:r>
                        <w:t xml:space="preserve">  г.</w:t>
                      </w:r>
                      <w:r w:rsidRPr="0073380D">
                        <w:t xml:space="preserve"> </w:t>
                      </w:r>
                      <w:r>
                        <w:t xml:space="preserve">Владивосток         </w:t>
                      </w:r>
                      <w:r w:rsidRPr="0073380D">
                        <w:t xml:space="preserve">           </w:t>
                      </w:r>
                      <w:r>
                        <w:t xml:space="preserve"> </w:t>
                      </w:r>
                      <w:r w:rsidRPr="0073380D">
                        <w:t xml:space="preserve">          </w:t>
                      </w:r>
                      <w:r>
                        <w:t xml:space="preserve">      №________________</w:t>
                      </w:r>
                    </w:p>
                    <w:p w:rsidR="002B774C" w:rsidRDefault="002B774C"/>
                    <w:p w:rsidR="002B774C" w:rsidRDefault="002B774C">
                      <w:pPr>
                        <w:jc w:val="center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1371600</wp:posOffset>
                </wp:positionV>
                <wp:extent cx="1143000" cy="342900"/>
                <wp:effectExtent l="0" t="0" r="0" b="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774C" w:rsidRDefault="002B774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342pt;margin-top:108pt;width:90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" filled="f" stroked="f">
                <v:textbox>
                  <w:txbxContent>
                    <w:p w:rsidR="002B774C" w:rsidRDefault="002B774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1371600</wp:posOffset>
                </wp:positionV>
                <wp:extent cx="1143000" cy="342900"/>
                <wp:effectExtent l="0" t="0" r="0" b="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774C" w:rsidRDefault="002B774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18pt;margin-top:108pt;width:90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" filled="f" stroked="f">
                <v:textbox>
                  <w:txbxContent>
                    <w:p w:rsidR="002B774C" w:rsidRDefault="002B774C"/>
                  </w:txbxContent>
                </v:textbox>
              </v:shape>
            </w:pict>
          </mc:Fallback>
        </mc:AlternateContent>
      </w:r>
    </w:p>
    <w:p w:rsidR="00ED67BA" w:rsidRPr="00D53318" w:rsidRDefault="00ED67BA" w:rsidP="00ED67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D53318">
        <w:rPr>
          <w:b/>
          <w:sz w:val="28"/>
          <w:szCs w:val="28"/>
        </w:rPr>
        <w:t xml:space="preserve">внесении на рассмотрение </w:t>
      </w:r>
      <w:proofErr w:type="gramStart"/>
      <w:r w:rsidRPr="00D53318">
        <w:rPr>
          <w:b/>
          <w:sz w:val="28"/>
          <w:szCs w:val="28"/>
        </w:rPr>
        <w:t>Законодательного</w:t>
      </w:r>
      <w:proofErr w:type="gramEnd"/>
      <w:r w:rsidRPr="00D53318">
        <w:rPr>
          <w:b/>
          <w:sz w:val="28"/>
          <w:szCs w:val="28"/>
        </w:rPr>
        <w:t xml:space="preserve"> </w:t>
      </w:r>
    </w:p>
    <w:p w:rsidR="0059546F" w:rsidRDefault="00ED67BA" w:rsidP="00ED67BA">
      <w:pPr>
        <w:jc w:val="center"/>
        <w:rPr>
          <w:b/>
          <w:sz w:val="28"/>
          <w:szCs w:val="28"/>
        </w:rPr>
      </w:pPr>
      <w:r w:rsidRPr="00D53318">
        <w:rPr>
          <w:b/>
          <w:sz w:val="28"/>
          <w:szCs w:val="28"/>
        </w:rPr>
        <w:t xml:space="preserve">Собрания Приморского края проекта </w:t>
      </w:r>
      <w:r>
        <w:rPr>
          <w:b/>
          <w:sz w:val="28"/>
          <w:szCs w:val="28"/>
        </w:rPr>
        <w:t xml:space="preserve">закона </w:t>
      </w:r>
    </w:p>
    <w:p w:rsidR="00121CC1" w:rsidRPr="00121CC1" w:rsidRDefault="00ED67BA" w:rsidP="00121CC1">
      <w:pPr>
        <w:jc w:val="center"/>
        <w:rPr>
          <w:b/>
          <w:sz w:val="28"/>
          <w:szCs w:val="28"/>
        </w:rPr>
      </w:pPr>
      <w:r w:rsidRPr="00D53318">
        <w:rPr>
          <w:b/>
          <w:sz w:val="28"/>
          <w:szCs w:val="28"/>
        </w:rPr>
        <w:t xml:space="preserve">Приморского </w:t>
      </w:r>
      <w:r>
        <w:rPr>
          <w:b/>
          <w:sz w:val="28"/>
          <w:szCs w:val="28"/>
        </w:rPr>
        <w:t>к</w:t>
      </w:r>
      <w:r w:rsidRPr="00D53318">
        <w:rPr>
          <w:b/>
          <w:sz w:val="28"/>
          <w:szCs w:val="28"/>
        </w:rPr>
        <w:t>рая</w:t>
      </w:r>
      <w:r>
        <w:rPr>
          <w:b/>
          <w:sz w:val="28"/>
          <w:szCs w:val="28"/>
        </w:rPr>
        <w:t xml:space="preserve"> </w:t>
      </w:r>
      <w:r w:rsidRPr="00E515FC">
        <w:rPr>
          <w:b/>
          <w:sz w:val="28"/>
          <w:szCs w:val="28"/>
        </w:rPr>
        <w:t xml:space="preserve">«О </w:t>
      </w:r>
      <w:r w:rsidR="00121CC1" w:rsidRPr="00121CC1">
        <w:rPr>
          <w:b/>
          <w:sz w:val="28"/>
          <w:szCs w:val="28"/>
        </w:rPr>
        <w:t xml:space="preserve">внесении изменений </w:t>
      </w:r>
      <w:proofErr w:type="gramStart"/>
      <w:r w:rsidR="00121CC1" w:rsidRPr="00121CC1">
        <w:rPr>
          <w:b/>
          <w:sz w:val="28"/>
          <w:szCs w:val="28"/>
        </w:rPr>
        <w:t>в</w:t>
      </w:r>
      <w:proofErr w:type="gramEnd"/>
      <w:r w:rsidR="00121CC1" w:rsidRPr="00121CC1">
        <w:rPr>
          <w:b/>
          <w:sz w:val="28"/>
          <w:szCs w:val="28"/>
        </w:rPr>
        <w:t xml:space="preserve">  </w:t>
      </w:r>
    </w:p>
    <w:p w:rsidR="00121CC1" w:rsidRDefault="00121CC1" w:rsidP="00121CC1">
      <w:pPr>
        <w:jc w:val="center"/>
        <w:rPr>
          <w:b/>
          <w:sz w:val="28"/>
          <w:szCs w:val="28"/>
        </w:rPr>
      </w:pPr>
      <w:r w:rsidRPr="00121CC1">
        <w:rPr>
          <w:b/>
          <w:sz w:val="28"/>
          <w:szCs w:val="28"/>
        </w:rPr>
        <w:t xml:space="preserve">Закон  Приморского края «О Реестре должностей </w:t>
      </w:r>
    </w:p>
    <w:p w:rsidR="00121CC1" w:rsidRDefault="00121CC1" w:rsidP="00121CC1">
      <w:pPr>
        <w:jc w:val="center"/>
        <w:rPr>
          <w:b/>
          <w:sz w:val="28"/>
          <w:szCs w:val="28"/>
        </w:rPr>
      </w:pPr>
      <w:r w:rsidRPr="00121CC1">
        <w:rPr>
          <w:b/>
          <w:sz w:val="28"/>
          <w:szCs w:val="28"/>
        </w:rPr>
        <w:t xml:space="preserve">государственной гражданской службы </w:t>
      </w:r>
    </w:p>
    <w:p w:rsidR="00121CC1" w:rsidRDefault="00121CC1" w:rsidP="00121CC1">
      <w:pPr>
        <w:jc w:val="center"/>
        <w:rPr>
          <w:b/>
          <w:sz w:val="28"/>
          <w:szCs w:val="28"/>
        </w:rPr>
      </w:pPr>
      <w:r w:rsidRPr="00121CC1">
        <w:rPr>
          <w:b/>
          <w:sz w:val="28"/>
          <w:szCs w:val="28"/>
        </w:rPr>
        <w:t xml:space="preserve">Приморского края и о денежном содержании </w:t>
      </w:r>
    </w:p>
    <w:p w:rsidR="00121CC1" w:rsidRDefault="00121CC1" w:rsidP="00121CC1">
      <w:pPr>
        <w:jc w:val="center"/>
        <w:rPr>
          <w:b/>
          <w:sz w:val="28"/>
          <w:szCs w:val="28"/>
        </w:rPr>
      </w:pPr>
      <w:r w:rsidRPr="00121CC1">
        <w:rPr>
          <w:b/>
          <w:sz w:val="28"/>
          <w:szCs w:val="28"/>
        </w:rPr>
        <w:t>государственных гражда</w:t>
      </w:r>
      <w:r>
        <w:rPr>
          <w:b/>
          <w:sz w:val="28"/>
          <w:szCs w:val="28"/>
        </w:rPr>
        <w:t xml:space="preserve">нских служащих </w:t>
      </w:r>
    </w:p>
    <w:p w:rsidR="00ED67BA" w:rsidRPr="00D53318" w:rsidRDefault="00121CC1" w:rsidP="00121C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 w:rsidR="00ED67BA" w:rsidRPr="00E515FC">
        <w:rPr>
          <w:b/>
          <w:sz w:val="28"/>
          <w:szCs w:val="28"/>
        </w:rPr>
        <w:t>»</w:t>
      </w:r>
      <w:r w:rsidR="00ED67BA">
        <w:rPr>
          <w:b/>
          <w:sz w:val="28"/>
          <w:szCs w:val="28"/>
        </w:rPr>
        <w:br/>
      </w:r>
    </w:p>
    <w:p w:rsidR="00ED67BA" w:rsidRPr="00D53318" w:rsidRDefault="00ED67BA" w:rsidP="00ED67BA">
      <w:pPr>
        <w:ind w:firstLine="540"/>
        <w:jc w:val="center"/>
        <w:rPr>
          <w:b/>
          <w:sz w:val="26"/>
        </w:rPr>
      </w:pPr>
    </w:p>
    <w:p w:rsidR="00ED67BA" w:rsidRDefault="00ED67BA" w:rsidP="00ED67BA">
      <w:pPr>
        <w:rPr>
          <w:sz w:val="26"/>
        </w:rPr>
      </w:pPr>
    </w:p>
    <w:p w:rsidR="00121CC1" w:rsidRDefault="00ED67BA" w:rsidP="00121CC1">
      <w:pPr>
        <w:spacing w:line="360" w:lineRule="auto"/>
        <w:jc w:val="both"/>
        <w:rPr>
          <w:sz w:val="28"/>
          <w:szCs w:val="28"/>
        </w:rPr>
      </w:pPr>
      <w:r w:rsidRPr="00524733">
        <w:rPr>
          <w:sz w:val="26"/>
        </w:rPr>
        <w:tab/>
      </w:r>
      <w:r w:rsidRPr="00D450E4">
        <w:rPr>
          <w:sz w:val="28"/>
          <w:szCs w:val="28"/>
        </w:rPr>
        <w:t xml:space="preserve">В соответствии со статьей 4 Закона Приморского края </w:t>
      </w:r>
      <w:r>
        <w:rPr>
          <w:sz w:val="28"/>
          <w:szCs w:val="28"/>
        </w:rPr>
        <w:t xml:space="preserve">                                    </w:t>
      </w:r>
      <w:r w:rsidR="00253110">
        <w:rPr>
          <w:sz w:val="28"/>
          <w:szCs w:val="28"/>
        </w:rPr>
        <w:t>«</w:t>
      </w:r>
      <w:r w:rsidRPr="00D450E4">
        <w:rPr>
          <w:sz w:val="28"/>
          <w:szCs w:val="28"/>
        </w:rPr>
        <w:t>О Законодательном Собрании Приморского края</w:t>
      </w:r>
      <w:r w:rsidR="00253110">
        <w:rPr>
          <w:sz w:val="28"/>
          <w:szCs w:val="28"/>
        </w:rPr>
        <w:t>»</w:t>
      </w:r>
    </w:p>
    <w:p w:rsidR="00111121" w:rsidRPr="00121CC1" w:rsidRDefault="00ED67BA" w:rsidP="00121CC1">
      <w:pPr>
        <w:spacing w:line="360" w:lineRule="auto"/>
        <w:ind w:firstLine="708"/>
        <w:jc w:val="both"/>
        <w:rPr>
          <w:sz w:val="28"/>
          <w:szCs w:val="28"/>
        </w:rPr>
      </w:pPr>
      <w:r w:rsidRPr="00D450E4">
        <w:rPr>
          <w:sz w:val="28"/>
          <w:szCs w:val="28"/>
        </w:rPr>
        <w:t xml:space="preserve">1. Внести на рассмотрение Законодательного Собрания Приморского края проект </w:t>
      </w:r>
      <w:r>
        <w:rPr>
          <w:sz w:val="28"/>
          <w:szCs w:val="28"/>
        </w:rPr>
        <w:t xml:space="preserve">закона </w:t>
      </w:r>
      <w:r w:rsidRPr="00D450E4">
        <w:rPr>
          <w:sz w:val="28"/>
          <w:szCs w:val="28"/>
        </w:rPr>
        <w:t xml:space="preserve"> Приморского края </w:t>
      </w:r>
      <w:r w:rsidRPr="00E515FC">
        <w:rPr>
          <w:sz w:val="28"/>
          <w:szCs w:val="28"/>
        </w:rPr>
        <w:t>«О внесении изменени</w:t>
      </w:r>
      <w:r w:rsidR="00121CC1">
        <w:rPr>
          <w:sz w:val="28"/>
          <w:szCs w:val="28"/>
        </w:rPr>
        <w:t>й</w:t>
      </w:r>
      <w:r w:rsidRPr="00E515FC">
        <w:rPr>
          <w:sz w:val="28"/>
          <w:szCs w:val="28"/>
        </w:rPr>
        <w:t xml:space="preserve"> </w:t>
      </w:r>
      <w:r w:rsidR="00121CC1">
        <w:rPr>
          <w:sz w:val="28"/>
          <w:szCs w:val="28"/>
        </w:rPr>
        <w:t>в</w:t>
      </w:r>
      <w:r w:rsidRPr="00E515FC">
        <w:rPr>
          <w:sz w:val="28"/>
          <w:szCs w:val="28"/>
        </w:rPr>
        <w:t xml:space="preserve"> Закон  Приморского края «О </w:t>
      </w:r>
      <w:r w:rsidR="00121CC1">
        <w:rPr>
          <w:sz w:val="28"/>
          <w:szCs w:val="28"/>
        </w:rPr>
        <w:t xml:space="preserve">Реестре должностей </w:t>
      </w:r>
      <w:r w:rsidRPr="00E515FC">
        <w:rPr>
          <w:sz w:val="28"/>
          <w:szCs w:val="28"/>
        </w:rPr>
        <w:t>государственной гражданской служб</w:t>
      </w:r>
      <w:r w:rsidR="00121CC1">
        <w:rPr>
          <w:sz w:val="28"/>
          <w:szCs w:val="28"/>
        </w:rPr>
        <w:t>ы</w:t>
      </w:r>
      <w:r w:rsidRPr="00E515FC">
        <w:rPr>
          <w:sz w:val="28"/>
          <w:szCs w:val="28"/>
        </w:rPr>
        <w:t xml:space="preserve"> Приморского края</w:t>
      </w:r>
      <w:r w:rsidR="00121CC1">
        <w:rPr>
          <w:sz w:val="28"/>
          <w:szCs w:val="28"/>
        </w:rPr>
        <w:t xml:space="preserve"> </w:t>
      </w:r>
      <w:r w:rsidR="00121CC1" w:rsidRPr="00121CC1">
        <w:rPr>
          <w:sz w:val="28"/>
          <w:szCs w:val="28"/>
        </w:rPr>
        <w:t>и о денежном содержании государственных гражданских служащих Приморского края</w:t>
      </w:r>
      <w:r w:rsidRPr="00121CC1">
        <w:rPr>
          <w:sz w:val="28"/>
          <w:szCs w:val="28"/>
        </w:rPr>
        <w:t>»</w:t>
      </w:r>
      <w:r w:rsidR="00111121" w:rsidRPr="00121CC1">
        <w:rPr>
          <w:sz w:val="28"/>
          <w:szCs w:val="28"/>
        </w:rPr>
        <w:t>.</w:t>
      </w:r>
    </w:p>
    <w:p w:rsidR="00ED67BA" w:rsidRPr="00E515FC" w:rsidRDefault="00ED67BA" w:rsidP="00ED67BA">
      <w:pPr>
        <w:spacing w:line="360" w:lineRule="auto"/>
        <w:ind w:right="-6" w:firstLine="708"/>
        <w:jc w:val="both"/>
        <w:rPr>
          <w:color w:val="FF0000"/>
          <w:sz w:val="28"/>
          <w:szCs w:val="28"/>
        </w:rPr>
      </w:pPr>
      <w:r w:rsidRPr="00D450E4">
        <w:rPr>
          <w:sz w:val="28"/>
          <w:szCs w:val="28"/>
        </w:rPr>
        <w:t xml:space="preserve">2. Назначить </w:t>
      </w:r>
      <w:r>
        <w:rPr>
          <w:sz w:val="28"/>
          <w:szCs w:val="28"/>
        </w:rPr>
        <w:t>Алексея Николаевича Сухова</w:t>
      </w:r>
      <w:r w:rsidRPr="00D450E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вице-губернатора </w:t>
      </w:r>
      <w:r w:rsidRPr="00D450E4">
        <w:rPr>
          <w:sz w:val="28"/>
          <w:szCs w:val="28"/>
        </w:rPr>
        <w:t>края</w:t>
      </w:r>
      <w:r w:rsidR="00DE145E">
        <w:rPr>
          <w:sz w:val="28"/>
          <w:szCs w:val="28"/>
        </w:rPr>
        <w:t xml:space="preserve"> </w:t>
      </w:r>
      <w:r>
        <w:rPr>
          <w:sz w:val="28"/>
          <w:szCs w:val="28"/>
        </w:rPr>
        <w:t>- руководителя аппарата Администрации Приморского края</w:t>
      </w:r>
      <w:r w:rsidRPr="00D450E4">
        <w:rPr>
          <w:sz w:val="28"/>
          <w:szCs w:val="28"/>
        </w:rPr>
        <w:t>, официальным представителем Губернатора Приморского края при рассмотрении данного вопроса Законодательным Собранием Приморского края.</w:t>
      </w:r>
    </w:p>
    <w:p w:rsidR="00ED67BA" w:rsidRPr="00D450E4" w:rsidRDefault="00ED67BA" w:rsidP="00ED67BA">
      <w:pPr>
        <w:ind w:right="-6"/>
        <w:jc w:val="both"/>
        <w:rPr>
          <w:sz w:val="28"/>
          <w:szCs w:val="28"/>
        </w:rPr>
      </w:pPr>
    </w:p>
    <w:p w:rsidR="00ED67BA" w:rsidRPr="00D450E4" w:rsidRDefault="00ED67BA" w:rsidP="00ED67BA">
      <w:pPr>
        <w:ind w:right="-6"/>
        <w:jc w:val="both"/>
        <w:rPr>
          <w:sz w:val="28"/>
          <w:szCs w:val="28"/>
        </w:rPr>
      </w:pPr>
    </w:p>
    <w:p w:rsidR="00ED67BA" w:rsidRPr="00D450E4" w:rsidRDefault="00ED67BA" w:rsidP="00ED67BA">
      <w:pPr>
        <w:ind w:right="-6"/>
        <w:jc w:val="both"/>
        <w:rPr>
          <w:sz w:val="28"/>
          <w:szCs w:val="28"/>
        </w:rPr>
      </w:pPr>
    </w:p>
    <w:p w:rsidR="00ED67BA" w:rsidRPr="00D450E4" w:rsidRDefault="00ED67BA" w:rsidP="00ED67BA">
      <w:pPr>
        <w:spacing w:line="312" w:lineRule="auto"/>
        <w:ind w:right="-6"/>
        <w:jc w:val="both"/>
        <w:rPr>
          <w:sz w:val="28"/>
          <w:szCs w:val="28"/>
        </w:rPr>
      </w:pPr>
      <w:r w:rsidRPr="00D450E4">
        <w:rPr>
          <w:sz w:val="28"/>
          <w:szCs w:val="28"/>
        </w:rPr>
        <w:t>Губернатор края</w:t>
      </w:r>
      <w:r w:rsidRPr="00D450E4">
        <w:rPr>
          <w:sz w:val="28"/>
          <w:szCs w:val="28"/>
        </w:rPr>
        <w:tab/>
      </w:r>
      <w:r w:rsidRPr="00D450E4">
        <w:rPr>
          <w:sz w:val="28"/>
          <w:szCs w:val="28"/>
        </w:rPr>
        <w:tab/>
      </w:r>
      <w:r w:rsidRPr="00D450E4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В.В.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p w:rsidR="005A4B4C" w:rsidRPr="00692F1F" w:rsidRDefault="005A4B4C" w:rsidP="00ED67B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5A4B4C" w:rsidRPr="00692F1F" w:rsidSect="00170CAA">
      <w:headerReference w:type="default" r:id="rId12"/>
      <w:pgSz w:w="11906" w:h="16838" w:code="9"/>
      <w:pgMar w:top="977" w:right="851" w:bottom="1134" w:left="1418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A00" w:rsidRDefault="00970A00" w:rsidP="00604889">
      <w:r>
        <w:separator/>
      </w:r>
    </w:p>
  </w:endnote>
  <w:endnote w:type="continuationSeparator" w:id="0">
    <w:p w:rsidR="00970A00" w:rsidRDefault="00970A00" w:rsidP="00604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A00" w:rsidRDefault="00970A00" w:rsidP="00604889">
      <w:r>
        <w:separator/>
      </w:r>
    </w:p>
  </w:footnote>
  <w:footnote w:type="continuationSeparator" w:id="0">
    <w:p w:rsidR="00970A00" w:rsidRDefault="00970A00" w:rsidP="006048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74C" w:rsidRDefault="00336C5D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3E59DE">
      <w:rPr>
        <w:noProof/>
      </w:rPr>
      <w:t>1</w:t>
    </w:r>
    <w:r>
      <w:rPr>
        <w:noProof/>
      </w:rPr>
      <w:fldChar w:fldCharType="end"/>
    </w:r>
  </w:p>
  <w:p w:rsidR="002B774C" w:rsidRDefault="002B774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6484"/>
    <w:multiLevelType w:val="hybridMultilevel"/>
    <w:tmpl w:val="093CB3A4"/>
    <w:lvl w:ilvl="0" w:tplc="C728EBC2">
      <w:start w:val="3"/>
      <w:numFmt w:val="decimal"/>
      <w:lvlText w:val="%1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430F5E64"/>
    <w:multiLevelType w:val="hybridMultilevel"/>
    <w:tmpl w:val="92380036"/>
    <w:lvl w:ilvl="0" w:tplc="F1FE3B3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805"/>
    <w:rsid w:val="00040F7D"/>
    <w:rsid w:val="00055524"/>
    <w:rsid w:val="000633AB"/>
    <w:rsid w:val="00086D23"/>
    <w:rsid w:val="00096B2A"/>
    <w:rsid w:val="000D332D"/>
    <w:rsid w:val="000E59DC"/>
    <w:rsid w:val="00104963"/>
    <w:rsid w:val="00111121"/>
    <w:rsid w:val="00114C83"/>
    <w:rsid w:val="00121CC1"/>
    <w:rsid w:val="00150158"/>
    <w:rsid w:val="00163280"/>
    <w:rsid w:val="00170CAA"/>
    <w:rsid w:val="001866E3"/>
    <w:rsid w:val="00187BAC"/>
    <w:rsid w:val="00194103"/>
    <w:rsid w:val="001B40A0"/>
    <w:rsid w:val="001F58FA"/>
    <w:rsid w:val="00205805"/>
    <w:rsid w:val="00211ABC"/>
    <w:rsid w:val="00217919"/>
    <w:rsid w:val="00253110"/>
    <w:rsid w:val="00253DC9"/>
    <w:rsid w:val="002B774C"/>
    <w:rsid w:val="00336C5D"/>
    <w:rsid w:val="00366B8F"/>
    <w:rsid w:val="003A465C"/>
    <w:rsid w:val="003E59DE"/>
    <w:rsid w:val="003F4015"/>
    <w:rsid w:val="003F6B73"/>
    <w:rsid w:val="00402B70"/>
    <w:rsid w:val="004044BF"/>
    <w:rsid w:val="00420D6B"/>
    <w:rsid w:val="00461975"/>
    <w:rsid w:val="0048423C"/>
    <w:rsid w:val="004B727A"/>
    <w:rsid w:val="004C5458"/>
    <w:rsid w:val="004D3C08"/>
    <w:rsid w:val="00543766"/>
    <w:rsid w:val="00551AE4"/>
    <w:rsid w:val="0056697A"/>
    <w:rsid w:val="00577680"/>
    <w:rsid w:val="00577F7D"/>
    <w:rsid w:val="00594DDB"/>
    <w:rsid w:val="0059546F"/>
    <w:rsid w:val="005A4B4C"/>
    <w:rsid w:val="005C4540"/>
    <w:rsid w:val="00604889"/>
    <w:rsid w:val="00644DD3"/>
    <w:rsid w:val="00650237"/>
    <w:rsid w:val="00680A26"/>
    <w:rsid w:val="00692F1F"/>
    <w:rsid w:val="006B332A"/>
    <w:rsid w:val="006D7A00"/>
    <w:rsid w:val="006E0A71"/>
    <w:rsid w:val="0073380D"/>
    <w:rsid w:val="0075261F"/>
    <w:rsid w:val="0081237F"/>
    <w:rsid w:val="00863082"/>
    <w:rsid w:val="00885AC8"/>
    <w:rsid w:val="0089616E"/>
    <w:rsid w:val="008B0B56"/>
    <w:rsid w:val="008D1D0A"/>
    <w:rsid w:val="00920BF6"/>
    <w:rsid w:val="00970A00"/>
    <w:rsid w:val="0097784C"/>
    <w:rsid w:val="009828F2"/>
    <w:rsid w:val="00A407F8"/>
    <w:rsid w:val="00A40F6F"/>
    <w:rsid w:val="00A470D9"/>
    <w:rsid w:val="00A9141C"/>
    <w:rsid w:val="00B3559D"/>
    <w:rsid w:val="00B83CAA"/>
    <w:rsid w:val="00B87B1F"/>
    <w:rsid w:val="00BD104C"/>
    <w:rsid w:val="00C0142C"/>
    <w:rsid w:val="00C162E7"/>
    <w:rsid w:val="00CA442B"/>
    <w:rsid w:val="00CD32BC"/>
    <w:rsid w:val="00CE77B9"/>
    <w:rsid w:val="00D11CDD"/>
    <w:rsid w:val="00D551B8"/>
    <w:rsid w:val="00D6591B"/>
    <w:rsid w:val="00D80230"/>
    <w:rsid w:val="00D86D7A"/>
    <w:rsid w:val="00DD3B63"/>
    <w:rsid w:val="00DE145E"/>
    <w:rsid w:val="00E15AB0"/>
    <w:rsid w:val="00E53184"/>
    <w:rsid w:val="00E64CA3"/>
    <w:rsid w:val="00E75ECA"/>
    <w:rsid w:val="00E87AE3"/>
    <w:rsid w:val="00E92A38"/>
    <w:rsid w:val="00EA49F2"/>
    <w:rsid w:val="00ED67BA"/>
    <w:rsid w:val="00F3459F"/>
    <w:rsid w:val="00F8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B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86D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cs="Times New Roman"/>
      <w:sz w:val="2"/>
    </w:rPr>
  </w:style>
  <w:style w:type="paragraph" w:styleId="a5">
    <w:name w:val="List Paragraph"/>
    <w:basedOn w:val="a"/>
    <w:uiPriority w:val="99"/>
    <w:qFormat/>
    <w:rsid w:val="00692F1F"/>
    <w:pPr>
      <w:ind w:left="720"/>
      <w:contextualSpacing/>
    </w:pPr>
  </w:style>
  <w:style w:type="paragraph" w:styleId="a6">
    <w:name w:val="header"/>
    <w:basedOn w:val="a"/>
    <w:link w:val="a7"/>
    <w:uiPriority w:val="99"/>
    <w:rsid w:val="0060488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604889"/>
    <w:rPr>
      <w:rFonts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6048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604889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B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86D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cs="Times New Roman"/>
      <w:sz w:val="2"/>
    </w:rPr>
  </w:style>
  <w:style w:type="paragraph" w:styleId="a5">
    <w:name w:val="List Paragraph"/>
    <w:basedOn w:val="a"/>
    <w:uiPriority w:val="99"/>
    <w:qFormat/>
    <w:rsid w:val="00692F1F"/>
    <w:pPr>
      <w:ind w:left="720"/>
      <w:contextualSpacing/>
    </w:pPr>
  </w:style>
  <w:style w:type="paragraph" w:styleId="a6">
    <w:name w:val="header"/>
    <w:basedOn w:val="a"/>
    <w:link w:val="a7"/>
    <w:uiPriority w:val="99"/>
    <w:rsid w:val="0060488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604889"/>
    <w:rPr>
      <w:rFonts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6048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604889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1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tvishenko_DA\Documents\&#1041;&#1051;&#1040;&#1053;&#1050;&#1048;\&#1088;&#1072;&#1089;&#1087;&#1086;&#1088;&#1103;&#1078;&#1077;&#1085;&#1080;&#1077;%20&#1075;&#1091;&#107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губ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Литвищенко Дарья Александровна</dc:creator>
  <cp:lastModifiedBy>Гончарова</cp:lastModifiedBy>
  <cp:revision>2</cp:revision>
  <cp:lastPrinted>2016-12-05T04:52:00Z</cp:lastPrinted>
  <dcterms:created xsi:type="dcterms:W3CDTF">2017-01-20T01:05:00Z</dcterms:created>
  <dcterms:modified xsi:type="dcterms:W3CDTF">2017-01-20T01:05:00Z</dcterms:modified>
</cp:coreProperties>
</file>