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8F" w:rsidRDefault="00A1748F" w:rsidP="00A1748F">
      <w:pPr>
        <w:ind w:left="567"/>
        <w:jc w:val="right"/>
      </w:pPr>
      <w:r>
        <w:t>ПРОЕКТ</w:t>
      </w: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545807690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spacing w:after="120"/>
              <w:ind w:firstLine="34"/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36442C" w:rsidP="006D4927">
                  <w:pPr>
                    <w:ind w:left="-108" w:right="4927"/>
                    <w:jc w:val="both"/>
                    <w:rPr>
                      <w:sz w:val="24"/>
                    </w:rPr>
                  </w:pPr>
                  <w:r w:rsidRPr="008B14A4">
                    <w:t>Об обращении Законодательного Собрания Республики Карелия</w:t>
                  </w:r>
                  <w:r>
                    <w:t xml:space="preserve"> к Министру строительства и жилищно-коммунального хозяйства Российской Федерации М.А. Меню по вопросу обеспечения населения качественной питьевой водой</w:t>
                  </w:r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proofErr w:type="gramStart"/>
      <w:r>
        <w:t>Рассмотрев</w:t>
      </w:r>
      <w:r w:rsidR="0048542B">
        <w:t xml:space="preserve"> и обсудив</w:t>
      </w:r>
      <w:r>
        <w:t xml:space="preserve"> </w:t>
      </w:r>
      <w:r w:rsidR="0036442C" w:rsidRPr="008B14A4">
        <w:t>обращени</w:t>
      </w:r>
      <w:r w:rsidR="0036442C">
        <w:t>е</w:t>
      </w:r>
      <w:r w:rsidR="0036442C" w:rsidRPr="008B14A4">
        <w:t xml:space="preserve"> Законодательного Собрания Республики Карелия</w:t>
      </w:r>
      <w:r w:rsidR="0036442C">
        <w:t xml:space="preserve"> к Министру</w:t>
      </w:r>
      <w:proofErr w:type="gramEnd"/>
      <w:r w:rsidR="0036442C">
        <w:t xml:space="preserve"> строительства и жилищно-коммунального хозяйства Российской Федерации М.А. Меню по вопросу обеспечения населения качественной питьевой водой</w:t>
      </w:r>
      <w:r w:rsidR="00A15EA5">
        <w:t xml:space="preserve">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36442C" w:rsidRPr="008B14A4">
        <w:t>обращени</w:t>
      </w:r>
      <w:r w:rsidR="0036442C">
        <w:t>е</w:t>
      </w:r>
      <w:r w:rsidR="0036442C" w:rsidRPr="008B14A4">
        <w:t xml:space="preserve"> Законодательного Собрания Республики Карелия</w:t>
      </w:r>
      <w:r w:rsidR="0036442C">
        <w:t xml:space="preserve"> к Министру строительства и жилищно-коммунального хозяйства Российской Федерации М.А. Меню по вопросу обеспечения населения качественной питьевой водой</w:t>
      </w:r>
      <w:r w:rsidR="00A15EA5">
        <w:t>.</w:t>
      </w:r>
    </w:p>
    <w:p w:rsidR="0048542B" w:rsidRDefault="0048542B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r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36442C" w:rsidRPr="008B14A4">
        <w:t>Об обращении Законодательного Собрания Республики Карелия</w:t>
      </w:r>
      <w:r w:rsidR="0036442C">
        <w:t xml:space="preserve"> к Министру строительства и жилищно-коммунального хозяйства Российской Федерации М.А. Меню по вопросу обеспечения населения качественной питьевой водой</w:t>
      </w:r>
      <w:r w:rsidR="006D4927" w:rsidRPr="001E06AA">
        <w:t>"</w:t>
      </w:r>
      <w:r w:rsidR="006A4752">
        <w:t xml:space="preserve"> на очередном заседании Законодательного Собрания в </w:t>
      </w:r>
      <w:r w:rsidR="0036442C">
        <w:t>январе</w:t>
      </w:r>
      <w:r w:rsidR="006A4752">
        <w:t xml:space="preserve"> </w:t>
      </w:r>
      <w:r w:rsidR="00203F14">
        <w:t>201</w:t>
      </w:r>
      <w:r w:rsidR="0036442C">
        <w:t>7</w:t>
      </w:r>
      <w:bookmarkStart w:id="0" w:name="_GoBack"/>
      <w:bookmarkEnd w:id="0"/>
      <w:r w:rsidR="006A4752">
        <w:t xml:space="preserve"> года</w:t>
      </w:r>
      <w:r w:rsidR="00A15EA5">
        <w:t>.</w:t>
      </w:r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4</w:t>
      </w:r>
      <w:r w:rsidR="002171D7">
        <w:t>.</w:t>
      </w:r>
      <w:r w:rsidR="00203F14" w:rsidRPr="0045315B">
        <w:t xml:space="preserve">Поручить </w:t>
      </w:r>
      <w:r w:rsidR="006D4927">
        <w:t>Зотову Е.А.</w:t>
      </w:r>
      <w:r w:rsidR="00203F14" w:rsidRPr="0045315B">
        <w:t>, председател</w:t>
      </w:r>
      <w:r w:rsidR="006D4927">
        <w:t>ю</w:t>
      </w:r>
      <w:r w:rsidR="00203F14" w:rsidRPr="0045315B">
        <w:t xml:space="preserve"> комитета по </w:t>
      </w:r>
      <w:proofErr w:type="gramStart"/>
      <w:r w:rsidR="00203F14" w:rsidRPr="0045315B">
        <w:t>продовольственной</w:t>
      </w:r>
      <w:proofErr w:type="gramEnd"/>
      <w:r w:rsidR="00203F14" w:rsidRPr="0045315B">
        <w:t xml:space="preserve">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lastRenderedPageBreak/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203F14" w:rsidRPr="0045315B">
        <w:t xml:space="preserve">доклада - </w:t>
      </w:r>
      <w:r w:rsidR="00203F14">
        <w:t xml:space="preserve"> 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A15EA5" w:rsidP="00CD4034">
      <w:r>
        <w:t>П</w:t>
      </w:r>
      <w:r w:rsidR="000519A3">
        <w:t>редседател</w:t>
      </w:r>
      <w:r>
        <w:t>ь</w:t>
      </w:r>
      <w:r w:rsidR="00CD4034">
        <w:t xml:space="preserve"> комитета </w:t>
      </w:r>
      <w:r>
        <w:t xml:space="preserve">                       </w:t>
      </w:r>
      <w:r w:rsidR="00CD4034">
        <w:t xml:space="preserve">                         </w:t>
      </w:r>
      <w:r w:rsidR="000519A3">
        <w:t xml:space="preserve">                </w:t>
      </w:r>
      <w:r>
        <w:t xml:space="preserve">        </w:t>
      </w:r>
      <w:r w:rsidR="00FB4123">
        <w:t xml:space="preserve"> </w:t>
      </w:r>
      <w:r w:rsidR="000519A3">
        <w:t xml:space="preserve"> </w:t>
      </w:r>
      <w:r>
        <w:t>Е.А. 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4D" w:rsidRDefault="00887C4D">
      <w:r>
        <w:separator/>
      </w:r>
    </w:p>
  </w:endnote>
  <w:endnote w:type="continuationSeparator" w:id="0">
    <w:p w:rsidR="00887C4D" w:rsidRDefault="008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4D" w:rsidRDefault="00887C4D">
      <w:r>
        <w:separator/>
      </w:r>
    </w:p>
  </w:footnote>
  <w:footnote w:type="continuationSeparator" w:id="0">
    <w:p w:rsidR="00887C4D" w:rsidRDefault="00887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442C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442C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E569F-4D04-4C26-9983-BDF5FD40F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84</TotalTime>
  <Pages>2</Pages>
  <Words>179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9</cp:revision>
  <cp:lastPrinted>2017-01-13T00:14:00Z</cp:lastPrinted>
  <dcterms:created xsi:type="dcterms:W3CDTF">2014-11-06T23:02:00Z</dcterms:created>
  <dcterms:modified xsi:type="dcterms:W3CDTF">2017-01-13T00:14:00Z</dcterms:modified>
</cp:coreProperties>
</file>