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CD3" w:rsidRDefault="00352CCF" w:rsidP="00854883">
      <w:pPr>
        <w:jc w:val="both"/>
        <w:rPr>
          <w:sz w:val="26"/>
          <w:szCs w:val="26"/>
        </w:rPr>
      </w:pPr>
      <w:bookmarkStart w:id="0" w:name="_GoBack"/>
      <w:bookmarkEnd w:id="0"/>
      <w:r w:rsidRPr="00EA6A98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16.9pt;width:468pt;height:218.6pt;z-index:1;mso-position-vertical-relative:page" o:allowincell="f" o:allowoverlap="f" stroked="f">
            <v:textbox style="mso-next-textbox:#_x0000_s1026" inset="0,0">
              <w:txbxContent>
                <w:tbl>
                  <w:tblPr>
                    <w:tblW w:w="964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3888"/>
                    <w:gridCol w:w="1800"/>
                    <w:gridCol w:w="3960"/>
                  </w:tblGrid>
                  <w:tr w:rsidR="000E082B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3888" w:type="dxa"/>
                      </w:tcPr>
                      <w:p w:rsidR="00352CCF" w:rsidRPr="00021363" w:rsidRDefault="00352CCF" w:rsidP="00352CCF">
                        <w:pPr>
                          <w:spacing w:after="130"/>
                          <w:jc w:val="center"/>
                          <w:rPr>
                            <w:sz w:val="16"/>
                          </w:rPr>
                        </w:pPr>
                        <w:bookmarkStart w:id="1" w:name="_Hlk182190388"/>
                        <w:bookmarkStart w:id="2" w:name="OLE_LINK10"/>
                        <w:r w:rsidRPr="002D193F">
                          <w:rPr>
                            <w:rFonts w:ascii="NTTimes/Cyrillic" w:hAnsi="NTTimes/Cyrillic"/>
                            <w:noProof/>
                          </w:rPr>
                          <w:pict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Рисунок 1" o:spid="_x0000_i1025" type="#_x0000_t75" style="width:58.5pt;height:58.5pt;visibility:visible">
                              <v:imagedata r:id="rId6" o:title=""/>
                            </v:shape>
                          </w:pict>
                        </w:r>
                      </w:p>
                      <w:p w:rsidR="00352CCF" w:rsidRDefault="00352CCF" w:rsidP="00352CCF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pacing w:val="60"/>
                            <w:sz w:val="26"/>
                          </w:rPr>
                          <w:t>АДМИНИСТРАЦИЯ</w:t>
                        </w:r>
                      </w:p>
                      <w:p w:rsidR="00352CCF" w:rsidRPr="00352CCF" w:rsidRDefault="00352CCF" w:rsidP="00352CCF">
                        <w:pPr>
                          <w:pStyle w:val="2"/>
                          <w:rPr>
                            <w:bCs/>
                            <w:iCs/>
                            <w:spacing w:val="60"/>
                          </w:rPr>
                        </w:pPr>
                        <w:r w:rsidRPr="00352CCF">
                          <w:rPr>
                            <w:bCs/>
                            <w:iCs/>
                          </w:rPr>
                          <w:t>ПРИМОРСКОГО КРАЯ</w:t>
                        </w:r>
                      </w:p>
                      <w:p w:rsidR="00352CCF" w:rsidRDefault="00352CCF" w:rsidP="00352CCF">
                        <w:pPr>
                          <w:jc w:val="center"/>
                          <w:rPr>
                            <w:sz w:val="16"/>
                          </w:rPr>
                        </w:pPr>
                      </w:p>
                      <w:p w:rsidR="00352CCF" w:rsidRPr="00021363" w:rsidRDefault="00352CCF" w:rsidP="00352CCF">
                        <w:pPr>
                          <w:jc w:val="center"/>
                          <w:rPr>
                            <w:sz w:val="16"/>
                          </w:rPr>
                        </w:pPr>
                      </w:p>
                      <w:p w:rsidR="00352CCF" w:rsidRDefault="00352CCF" w:rsidP="00352CCF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ул. Светланская, </w:t>
                        </w:r>
                        <w:smartTag w:uri="urn:schemas-microsoft-com:office:smarttags" w:element="metricconverter">
                          <w:smartTagPr>
                            <w:attr w:name="ProductID" w:val="22, г"/>
                          </w:smartTagPr>
                          <w:r>
                            <w:rPr>
                              <w:sz w:val="18"/>
                            </w:rPr>
                            <w:t>22, г</w:t>
                          </w:r>
                        </w:smartTag>
                        <w:r>
                          <w:rPr>
                            <w:sz w:val="18"/>
                          </w:rPr>
                          <w:t xml:space="preserve">. Владивосток, 690110 </w:t>
                        </w:r>
                      </w:p>
                      <w:p w:rsidR="00352CCF" w:rsidRDefault="00352CCF" w:rsidP="00352CCF">
                        <w:pPr>
                          <w:spacing w:line="20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Телефон: (423) 220-92-20, факс:(423) 220-92-69</w:t>
                        </w:r>
                      </w:p>
                      <w:p w:rsidR="00352CCF" w:rsidRDefault="00352CCF" w:rsidP="00352CCF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lang w:val="en-US"/>
                          </w:rPr>
                          <w:t>E</w:t>
                        </w: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z w:val="18"/>
                            <w:lang w:val="en-US"/>
                          </w:rPr>
                          <w:t>mail</w:t>
                        </w:r>
                        <w:r>
                          <w:rPr>
                            <w:sz w:val="18"/>
                          </w:rPr>
                          <w:t xml:space="preserve">: </w:t>
                        </w:r>
                        <w:r w:rsidRPr="00021363">
                          <w:rPr>
                            <w:sz w:val="18"/>
                            <w:u w:val="single"/>
                            <w:lang w:val="en-US"/>
                          </w:rPr>
                          <w:t>administration</w:t>
                        </w:r>
                        <w:r w:rsidRPr="00021363">
                          <w:rPr>
                            <w:sz w:val="18"/>
                            <w:u w:val="single"/>
                          </w:rPr>
                          <w:t>@</w:t>
                        </w:r>
                        <w:r w:rsidRPr="00021363">
                          <w:rPr>
                            <w:sz w:val="18"/>
                            <w:u w:val="single"/>
                            <w:lang w:val="en-US"/>
                          </w:rPr>
                          <w:t>primorsky</w:t>
                        </w:r>
                        <w:r w:rsidRPr="00021363">
                          <w:rPr>
                            <w:sz w:val="18"/>
                            <w:u w:val="single"/>
                          </w:rPr>
                          <w:t>.</w:t>
                        </w:r>
                        <w:r w:rsidRPr="00021363">
                          <w:rPr>
                            <w:sz w:val="18"/>
                            <w:u w:val="single"/>
                            <w:lang w:val="en-US"/>
                          </w:rPr>
                          <w:t>ru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  <w:p w:rsidR="00352CCF" w:rsidRDefault="00352CCF" w:rsidP="00352CCF">
                        <w:pPr>
                          <w:spacing w:line="200" w:lineRule="exact"/>
                          <w:ind w:right="-156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ОКПО 00021733, ОГРН 1022502275168</w:t>
                        </w:r>
                      </w:p>
                      <w:p w:rsidR="00352CCF" w:rsidRDefault="00352CCF" w:rsidP="00352CCF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ИНН/КПП 2540037030/254001001</w:t>
                        </w:r>
                      </w:p>
                      <w:p w:rsidR="00352CCF" w:rsidRPr="00021363" w:rsidRDefault="00352CCF" w:rsidP="00352CCF">
                        <w:pPr>
                          <w:spacing w:line="200" w:lineRule="exact"/>
                          <w:jc w:val="center"/>
                          <w:rPr>
                            <w:sz w:val="16"/>
                          </w:rPr>
                        </w:pPr>
                      </w:p>
                      <w:p w:rsidR="00352CCF" w:rsidRDefault="00352CCF" w:rsidP="00352CCF">
                        <w:pPr>
                          <w:spacing w:line="276" w:lineRule="auto"/>
                          <w:ind w:left="74"/>
                          <w:jc w:val="both"/>
                        </w:pPr>
                        <w:r>
                          <w:t>________________№ __________</w:t>
                        </w:r>
                      </w:p>
                      <w:p w:rsidR="00352CCF" w:rsidRPr="00D2547A" w:rsidRDefault="00352CCF" w:rsidP="00352CCF">
                        <w:pPr>
                          <w:spacing w:line="276" w:lineRule="auto"/>
                          <w:ind w:left="74"/>
                          <w:jc w:val="both"/>
                        </w:pPr>
                        <w:r>
                          <w:t>На </w:t>
                        </w:r>
                        <w:r>
                          <w:rPr>
                            <w:u w:val="single"/>
                          </w:rPr>
                          <w:t xml:space="preserve">                        </w:t>
                        </w:r>
                        <w:r>
                          <w:t xml:space="preserve"> от</w:t>
                        </w:r>
                        <w:proofErr w:type="gramStart"/>
                        <w:r>
                          <w:t> </w:t>
                        </w:r>
                        <w:r>
                          <w:rPr>
                            <w:u w:val="single"/>
                          </w:rPr>
                          <w:t xml:space="preserve">                     .</w:t>
                        </w:r>
                        <w:proofErr w:type="gramEnd"/>
                      </w:p>
                      <w:bookmarkEnd w:id="2"/>
                      <w:p w:rsidR="000E082B" w:rsidRDefault="000E082B">
                        <w:pPr>
                          <w:spacing w:before="120"/>
                          <w:jc w:val="center"/>
                        </w:pPr>
                      </w:p>
                    </w:tc>
                    <w:tc>
                      <w:tcPr>
                        <w:tcW w:w="1800" w:type="dxa"/>
                      </w:tcPr>
                      <w:p w:rsidR="000E082B" w:rsidRDefault="000E082B"/>
                    </w:tc>
                    <w:tc>
                      <w:tcPr>
                        <w:tcW w:w="3960" w:type="dxa"/>
                      </w:tcPr>
                      <w:p w:rsidR="000E082B" w:rsidRPr="00EA6A98" w:rsidRDefault="000E082B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  <w:p w:rsidR="000E082B" w:rsidRPr="00EA6A98" w:rsidRDefault="000E082B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  <w:p w:rsidR="000E082B" w:rsidRPr="00EA6A98" w:rsidRDefault="000E082B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  <w:p w:rsidR="000E082B" w:rsidRPr="00EA6A98" w:rsidRDefault="000E082B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  <w:p w:rsidR="000E082B" w:rsidRPr="00EA6A98" w:rsidRDefault="000E082B" w:rsidP="00EA6A98">
                        <w:pPr>
                          <w:rPr>
                            <w:sz w:val="28"/>
                            <w:szCs w:val="28"/>
                          </w:rPr>
                        </w:pPr>
                        <w:r w:rsidRPr="00EA6A98">
                          <w:rPr>
                            <w:sz w:val="28"/>
                            <w:szCs w:val="28"/>
                          </w:rPr>
                          <w:t>Председателю</w:t>
                        </w:r>
                      </w:p>
                      <w:p w:rsidR="000E082B" w:rsidRPr="00EA6A98" w:rsidRDefault="000E082B" w:rsidP="00EA6A98">
                        <w:pPr>
                          <w:rPr>
                            <w:sz w:val="28"/>
                            <w:szCs w:val="28"/>
                          </w:rPr>
                        </w:pPr>
                        <w:r w:rsidRPr="00EA6A98">
                          <w:rPr>
                            <w:sz w:val="28"/>
                            <w:szCs w:val="28"/>
                          </w:rPr>
                          <w:t xml:space="preserve">Законодательного Собрания </w:t>
                        </w:r>
                      </w:p>
                      <w:p w:rsidR="000E082B" w:rsidRPr="00EA6A98" w:rsidRDefault="000E082B" w:rsidP="00EA6A98">
                        <w:pPr>
                          <w:rPr>
                            <w:sz w:val="28"/>
                            <w:szCs w:val="28"/>
                          </w:rPr>
                        </w:pPr>
                        <w:r w:rsidRPr="00EA6A98">
                          <w:rPr>
                            <w:sz w:val="28"/>
                            <w:szCs w:val="28"/>
                          </w:rPr>
                          <w:t>Приморского края</w:t>
                        </w:r>
                      </w:p>
                      <w:p w:rsidR="000E082B" w:rsidRPr="00EA6A98" w:rsidRDefault="000E082B" w:rsidP="00EA6A98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  <w:p w:rsidR="000E082B" w:rsidRPr="00EA6A98" w:rsidRDefault="005E0882" w:rsidP="00EA6A98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А.И. Ролику</w:t>
                        </w:r>
                      </w:p>
                      <w:p w:rsidR="000E082B" w:rsidRPr="00EA6A98" w:rsidRDefault="000E082B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1"/>
                </w:tbl>
                <w:p w:rsidR="000E082B" w:rsidRDefault="000E082B"/>
              </w:txbxContent>
            </v:textbox>
            <w10:wrap type="topAndBottom" anchory="page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0"/>
      </w:tblGrid>
      <w:tr w:rsidR="000D0CD3" w:rsidRPr="006F189B" w:rsidTr="006F189B">
        <w:trPr>
          <w:trHeight w:val="243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0CD3" w:rsidRPr="006F189B" w:rsidRDefault="007D7A6D" w:rsidP="00D64A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проекте закона Приморского края «О внесении изменения в Закон Приморского края </w:t>
            </w:r>
            <w:r>
              <w:rPr>
                <w:sz w:val="28"/>
                <w:szCs w:val="28"/>
              </w:rPr>
              <w:br/>
              <w:t>«О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края»</w:t>
            </w:r>
          </w:p>
        </w:tc>
      </w:tr>
    </w:tbl>
    <w:p w:rsidR="000D0CD3" w:rsidRDefault="000D0CD3" w:rsidP="00EA6A98">
      <w:pPr>
        <w:jc w:val="center"/>
        <w:rPr>
          <w:sz w:val="28"/>
          <w:szCs w:val="28"/>
        </w:rPr>
      </w:pPr>
    </w:p>
    <w:p w:rsidR="007D7A6D" w:rsidRPr="000D0CD3" w:rsidRDefault="007D7A6D" w:rsidP="00EA6A98">
      <w:pPr>
        <w:jc w:val="center"/>
        <w:rPr>
          <w:sz w:val="28"/>
          <w:szCs w:val="28"/>
        </w:rPr>
      </w:pPr>
    </w:p>
    <w:p w:rsidR="00120F8A" w:rsidRDefault="00EA6A98" w:rsidP="00EA6A98">
      <w:pPr>
        <w:jc w:val="center"/>
        <w:rPr>
          <w:sz w:val="26"/>
          <w:szCs w:val="26"/>
        </w:rPr>
      </w:pPr>
      <w:r w:rsidRPr="00EA6A98">
        <w:rPr>
          <w:sz w:val="28"/>
          <w:szCs w:val="28"/>
        </w:rPr>
        <w:t xml:space="preserve">Уважаемый </w:t>
      </w:r>
      <w:r w:rsidR="005E0882">
        <w:rPr>
          <w:sz w:val="28"/>
          <w:szCs w:val="28"/>
        </w:rPr>
        <w:t>Александр Иванович</w:t>
      </w:r>
      <w:r w:rsidRPr="00EA6A98">
        <w:rPr>
          <w:sz w:val="28"/>
          <w:szCs w:val="28"/>
        </w:rPr>
        <w:t>!</w:t>
      </w:r>
    </w:p>
    <w:p w:rsidR="00EA6A98" w:rsidRDefault="00EA6A98" w:rsidP="00120F8A">
      <w:pPr>
        <w:ind w:right="-1"/>
        <w:jc w:val="center"/>
        <w:rPr>
          <w:sz w:val="28"/>
          <w:szCs w:val="28"/>
        </w:rPr>
      </w:pPr>
    </w:p>
    <w:p w:rsidR="00E925F1" w:rsidRPr="00FC17C4" w:rsidRDefault="00E925F1" w:rsidP="00120F8A">
      <w:pPr>
        <w:ind w:right="-1"/>
        <w:jc w:val="center"/>
        <w:rPr>
          <w:sz w:val="28"/>
          <w:szCs w:val="28"/>
        </w:rPr>
      </w:pPr>
    </w:p>
    <w:p w:rsidR="00A751E3" w:rsidRDefault="00090F2D" w:rsidP="008D32C6">
      <w:pPr>
        <w:spacing w:line="360" w:lineRule="auto"/>
        <w:ind w:firstLine="708"/>
        <w:jc w:val="both"/>
        <w:rPr>
          <w:sz w:val="28"/>
          <w:szCs w:val="28"/>
        </w:rPr>
      </w:pPr>
      <w:r w:rsidRPr="008D32C6">
        <w:rPr>
          <w:sz w:val="28"/>
          <w:szCs w:val="28"/>
        </w:rPr>
        <w:t>Направляю</w:t>
      </w:r>
      <w:r w:rsidR="004469BF" w:rsidRPr="008D32C6">
        <w:rPr>
          <w:sz w:val="28"/>
          <w:szCs w:val="28"/>
        </w:rPr>
        <w:t xml:space="preserve"> </w:t>
      </w:r>
      <w:r w:rsidR="00352CCF" w:rsidRPr="008D32C6">
        <w:rPr>
          <w:sz w:val="28"/>
          <w:szCs w:val="28"/>
        </w:rPr>
        <w:t xml:space="preserve">Вам </w:t>
      </w:r>
      <w:r w:rsidR="004469BF" w:rsidRPr="008D32C6">
        <w:rPr>
          <w:sz w:val="28"/>
          <w:szCs w:val="28"/>
        </w:rPr>
        <w:t xml:space="preserve">проект закона </w:t>
      </w:r>
      <w:r w:rsidR="007D7A6D">
        <w:rPr>
          <w:sz w:val="28"/>
          <w:szCs w:val="28"/>
        </w:rPr>
        <w:t>«О внесении изменения в Закон Приморского края «О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края»</w:t>
      </w:r>
      <w:r w:rsidR="004469BF" w:rsidRPr="008D32C6">
        <w:rPr>
          <w:sz w:val="28"/>
          <w:szCs w:val="28"/>
        </w:rPr>
        <w:t xml:space="preserve"> </w:t>
      </w:r>
      <w:r w:rsidR="00C81C86">
        <w:rPr>
          <w:sz w:val="28"/>
          <w:szCs w:val="28"/>
        </w:rPr>
        <w:t>и прошу рассмотреть данный законопроект на очередном заседании Законодательного Собрания Приморского края</w:t>
      </w:r>
      <w:r w:rsidR="00A751E3">
        <w:rPr>
          <w:sz w:val="28"/>
          <w:szCs w:val="28"/>
        </w:rPr>
        <w:t>.</w:t>
      </w:r>
    </w:p>
    <w:p w:rsidR="007D7A6D" w:rsidRDefault="007D7A6D" w:rsidP="008D32C6">
      <w:pPr>
        <w:pStyle w:val="20"/>
        <w:tabs>
          <w:tab w:val="left" w:pos="2160"/>
          <w:tab w:val="left" w:pos="2340"/>
          <w:tab w:val="left" w:pos="4253"/>
          <w:tab w:val="left" w:pos="4536"/>
          <w:tab w:val="left" w:pos="4678"/>
        </w:tabs>
        <w:spacing w:line="240" w:lineRule="auto"/>
        <w:ind w:right="-11" w:firstLine="720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8"/>
        <w:gridCol w:w="8045"/>
      </w:tblGrid>
      <w:tr w:rsidR="00CA3292" w:rsidRPr="0072723B" w:rsidTr="0072723B">
        <w:tc>
          <w:tcPr>
            <w:tcW w:w="0" w:type="auto"/>
            <w:shd w:val="clear" w:color="auto" w:fill="auto"/>
          </w:tcPr>
          <w:p w:rsidR="00CA3292" w:rsidRPr="0072723B" w:rsidRDefault="00CA3292" w:rsidP="0072723B">
            <w:pPr>
              <w:jc w:val="both"/>
              <w:rPr>
                <w:sz w:val="28"/>
                <w:szCs w:val="28"/>
              </w:rPr>
            </w:pPr>
            <w:r w:rsidRPr="0072723B">
              <w:rPr>
                <w:sz w:val="28"/>
                <w:szCs w:val="28"/>
              </w:rPr>
              <w:t>Приложение:</w:t>
            </w:r>
          </w:p>
        </w:tc>
        <w:tc>
          <w:tcPr>
            <w:tcW w:w="0" w:type="auto"/>
            <w:shd w:val="clear" w:color="auto" w:fill="auto"/>
          </w:tcPr>
          <w:p w:rsidR="00CA3292" w:rsidRPr="0072723B" w:rsidRDefault="00CA3292" w:rsidP="0072723B">
            <w:pPr>
              <w:jc w:val="both"/>
              <w:rPr>
                <w:sz w:val="28"/>
                <w:szCs w:val="28"/>
              </w:rPr>
            </w:pPr>
            <w:r w:rsidRPr="0072723B">
              <w:rPr>
                <w:sz w:val="28"/>
                <w:szCs w:val="28"/>
              </w:rPr>
              <w:t>1. Распоряжение Губернатора Приморского края «О внесении на рассмотрение Законодательного Собрания Приморского края п</w:t>
            </w:r>
            <w:r w:rsidR="000E082B">
              <w:rPr>
                <w:sz w:val="28"/>
                <w:szCs w:val="28"/>
              </w:rPr>
              <w:t xml:space="preserve">роекта закона Приморского края </w:t>
            </w:r>
            <w:r w:rsidR="007D7A6D">
              <w:rPr>
                <w:sz w:val="28"/>
                <w:szCs w:val="28"/>
              </w:rPr>
              <w:t>«О внесении изменения в Закон Приморского края «О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края»</w:t>
            </w:r>
            <w:r w:rsidR="00FC17C4" w:rsidRPr="0072723B">
              <w:rPr>
                <w:sz w:val="28"/>
                <w:szCs w:val="28"/>
              </w:rPr>
              <w:t xml:space="preserve"> </w:t>
            </w:r>
            <w:r w:rsidRPr="0072723B">
              <w:rPr>
                <w:sz w:val="28"/>
                <w:szCs w:val="28"/>
              </w:rPr>
              <w:t xml:space="preserve">-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72723B">
                <w:rPr>
                  <w:sz w:val="28"/>
                  <w:szCs w:val="28"/>
                </w:rPr>
                <w:t>1 л</w:t>
              </w:r>
            </w:smartTag>
            <w:r w:rsidRPr="0072723B">
              <w:rPr>
                <w:sz w:val="28"/>
                <w:szCs w:val="28"/>
              </w:rPr>
              <w:t>. в 1 экз.</w:t>
            </w:r>
          </w:p>
          <w:p w:rsidR="00CA3292" w:rsidRPr="0072723B" w:rsidRDefault="00CA3292" w:rsidP="0072723B">
            <w:pPr>
              <w:jc w:val="both"/>
              <w:rPr>
                <w:sz w:val="28"/>
                <w:szCs w:val="28"/>
              </w:rPr>
            </w:pPr>
          </w:p>
        </w:tc>
      </w:tr>
      <w:tr w:rsidR="00CA3292" w:rsidRPr="0072723B" w:rsidTr="0072723B">
        <w:tc>
          <w:tcPr>
            <w:tcW w:w="0" w:type="auto"/>
            <w:shd w:val="clear" w:color="auto" w:fill="auto"/>
          </w:tcPr>
          <w:p w:rsidR="00CA3292" w:rsidRPr="0072723B" w:rsidRDefault="00CA3292" w:rsidP="0072723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CA3292" w:rsidRPr="0072723B" w:rsidRDefault="00CA3292" w:rsidP="0072723B">
            <w:pPr>
              <w:jc w:val="both"/>
              <w:rPr>
                <w:sz w:val="28"/>
                <w:szCs w:val="28"/>
              </w:rPr>
            </w:pPr>
            <w:r w:rsidRPr="0072723B">
              <w:rPr>
                <w:sz w:val="28"/>
                <w:szCs w:val="28"/>
              </w:rPr>
              <w:t xml:space="preserve">2. Проект закона Приморского края </w:t>
            </w:r>
            <w:r w:rsidR="007D7A6D">
              <w:rPr>
                <w:sz w:val="28"/>
                <w:szCs w:val="28"/>
              </w:rPr>
              <w:t xml:space="preserve">«О внесении изменения в Закон Приморского края «О регулировании розничной продажи алкогольной продукции, безалкогольных тонизирующих напитков и профилактике алкоголизма </w:t>
            </w:r>
            <w:r w:rsidR="00CC6176">
              <w:rPr>
                <w:sz w:val="28"/>
                <w:szCs w:val="28"/>
              </w:rPr>
              <w:t>на территории Приморского края»</w:t>
            </w:r>
            <w:r w:rsidR="00CA2981" w:rsidRPr="0072723B">
              <w:rPr>
                <w:sz w:val="28"/>
                <w:szCs w:val="28"/>
              </w:rPr>
              <w:t xml:space="preserve"> - </w:t>
            </w:r>
            <w:r w:rsidR="00CA2981" w:rsidRPr="004B62E3">
              <w:rPr>
                <w:sz w:val="28"/>
                <w:szCs w:val="28"/>
              </w:rPr>
              <w:t xml:space="preserve">на </w:t>
            </w:r>
            <w:r w:rsidR="007D7A6D">
              <w:rPr>
                <w:sz w:val="28"/>
                <w:szCs w:val="28"/>
              </w:rPr>
              <w:t>1</w:t>
            </w:r>
            <w:r w:rsidRPr="004B62E3">
              <w:rPr>
                <w:sz w:val="28"/>
                <w:szCs w:val="28"/>
              </w:rPr>
              <w:t xml:space="preserve"> л. в 1 экз.</w:t>
            </w:r>
          </w:p>
          <w:p w:rsidR="00CA3292" w:rsidRPr="0072723B" w:rsidRDefault="00CA3292" w:rsidP="0072723B">
            <w:pPr>
              <w:jc w:val="both"/>
              <w:rPr>
                <w:sz w:val="28"/>
                <w:szCs w:val="28"/>
              </w:rPr>
            </w:pPr>
          </w:p>
        </w:tc>
      </w:tr>
      <w:tr w:rsidR="00CA3292" w:rsidRPr="0072723B" w:rsidTr="0072723B">
        <w:tc>
          <w:tcPr>
            <w:tcW w:w="0" w:type="auto"/>
            <w:shd w:val="clear" w:color="auto" w:fill="auto"/>
          </w:tcPr>
          <w:p w:rsidR="00CA3292" w:rsidRPr="0072723B" w:rsidRDefault="00CA3292" w:rsidP="0072723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CA3292" w:rsidRPr="0072723B" w:rsidRDefault="00CA3292" w:rsidP="0072723B">
            <w:pPr>
              <w:jc w:val="both"/>
              <w:rPr>
                <w:sz w:val="28"/>
                <w:szCs w:val="28"/>
              </w:rPr>
            </w:pPr>
            <w:r w:rsidRPr="0072723B">
              <w:rPr>
                <w:sz w:val="28"/>
                <w:szCs w:val="28"/>
              </w:rPr>
              <w:t xml:space="preserve">3. Пояснительная записка к проекту </w:t>
            </w:r>
            <w:bookmarkStart w:id="3" w:name="OLE_LINK11"/>
            <w:r w:rsidRPr="0072723B">
              <w:rPr>
                <w:sz w:val="28"/>
                <w:szCs w:val="28"/>
              </w:rPr>
              <w:t>закона Примор</w:t>
            </w:r>
            <w:r w:rsidR="009E6B78">
              <w:rPr>
                <w:sz w:val="28"/>
                <w:szCs w:val="28"/>
              </w:rPr>
              <w:t xml:space="preserve">ского края </w:t>
            </w:r>
            <w:r w:rsidR="007D7A6D">
              <w:rPr>
                <w:sz w:val="28"/>
                <w:szCs w:val="28"/>
              </w:rPr>
              <w:t xml:space="preserve">«О внесении изменения в Закон Приморского края </w:t>
            </w:r>
            <w:r w:rsidR="007D7A6D">
              <w:rPr>
                <w:sz w:val="28"/>
                <w:szCs w:val="28"/>
              </w:rPr>
              <w:br/>
              <w:t>«О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края»</w:t>
            </w:r>
            <w:r w:rsidR="00CC6176">
              <w:rPr>
                <w:sz w:val="28"/>
                <w:szCs w:val="28"/>
              </w:rPr>
              <w:t xml:space="preserve"> </w:t>
            </w:r>
            <w:r w:rsidR="00CA2981" w:rsidRPr="0072723B">
              <w:rPr>
                <w:sz w:val="28"/>
                <w:szCs w:val="28"/>
              </w:rPr>
              <w:t xml:space="preserve">- </w:t>
            </w:r>
            <w:r w:rsidR="009E6B78" w:rsidRPr="004B62E3">
              <w:rPr>
                <w:sz w:val="28"/>
                <w:szCs w:val="28"/>
              </w:rPr>
              <w:t>на</w:t>
            </w:r>
            <w:r w:rsidR="009E6B78" w:rsidRPr="0072723B">
              <w:rPr>
                <w:sz w:val="28"/>
                <w:szCs w:val="28"/>
              </w:rPr>
              <w:t xml:space="preserve"> </w:t>
            </w:r>
            <w:r w:rsidR="0094504C">
              <w:rPr>
                <w:sz w:val="28"/>
                <w:szCs w:val="28"/>
              </w:rPr>
              <w:t>3</w:t>
            </w:r>
            <w:r w:rsidR="007D7A6D">
              <w:rPr>
                <w:sz w:val="28"/>
                <w:szCs w:val="28"/>
              </w:rPr>
              <w:t xml:space="preserve"> </w:t>
            </w:r>
            <w:r w:rsidRPr="0072723B">
              <w:rPr>
                <w:sz w:val="28"/>
                <w:szCs w:val="28"/>
              </w:rPr>
              <w:t>л. в 1 экз.</w:t>
            </w:r>
            <w:bookmarkEnd w:id="3"/>
          </w:p>
          <w:p w:rsidR="00CA3292" w:rsidRPr="0072723B" w:rsidRDefault="00CA3292" w:rsidP="0072723B">
            <w:pPr>
              <w:jc w:val="both"/>
              <w:rPr>
                <w:sz w:val="28"/>
                <w:szCs w:val="28"/>
              </w:rPr>
            </w:pPr>
          </w:p>
        </w:tc>
      </w:tr>
      <w:tr w:rsidR="00000942" w:rsidRPr="0072723B" w:rsidTr="0072723B">
        <w:tc>
          <w:tcPr>
            <w:tcW w:w="0" w:type="auto"/>
            <w:shd w:val="clear" w:color="auto" w:fill="auto"/>
          </w:tcPr>
          <w:p w:rsidR="00000942" w:rsidRPr="0072723B" w:rsidRDefault="00000942" w:rsidP="0072723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000942" w:rsidRPr="00C81C86" w:rsidRDefault="00352CCF" w:rsidP="00000942">
            <w:pPr>
              <w:jc w:val="both"/>
              <w:rPr>
                <w:sz w:val="28"/>
                <w:szCs w:val="28"/>
              </w:rPr>
            </w:pPr>
            <w:r w:rsidRPr="00C81C86">
              <w:rPr>
                <w:sz w:val="28"/>
                <w:szCs w:val="28"/>
              </w:rPr>
              <w:t>4. </w:t>
            </w:r>
            <w:r w:rsidR="00000942" w:rsidRPr="00C81C86">
              <w:rPr>
                <w:sz w:val="28"/>
                <w:szCs w:val="28"/>
              </w:rPr>
              <w:t xml:space="preserve">Финансово-экономическое обоснование </w:t>
            </w:r>
            <w:r w:rsidRPr="00C81C86">
              <w:rPr>
                <w:sz w:val="28"/>
                <w:szCs w:val="28"/>
              </w:rPr>
              <w:t>проекта</w:t>
            </w:r>
            <w:r w:rsidR="00000942" w:rsidRPr="00C81C86">
              <w:rPr>
                <w:sz w:val="28"/>
                <w:szCs w:val="28"/>
              </w:rPr>
              <w:t xml:space="preserve"> закона Примор</w:t>
            </w:r>
            <w:r w:rsidR="009E6B78" w:rsidRPr="00C81C86">
              <w:rPr>
                <w:sz w:val="28"/>
                <w:szCs w:val="28"/>
              </w:rPr>
              <w:t>ского края «</w:t>
            </w:r>
            <w:r w:rsidR="007D7A6D" w:rsidRPr="00C81C86">
              <w:rPr>
                <w:sz w:val="28"/>
                <w:szCs w:val="28"/>
              </w:rPr>
              <w:t xml:space="preserve">О внесении изменения в Закон Приморского края «О регулировании розничной продажи алкогольной продукции, безалкогольных тонизирующих напитков и профилактике алкоголизма </w:t>
            </w:r>
            <w:r w:rsidR="00CC6176" w:rsidRPr="00C81C86">
              <w:rPr>
                <w:sz w:val="28"/>
                <w:szCs w:val="28"/>
              </w:rPr>
              <w:t xml:space="preserve">на территории Приморского края» </w:t>
            </w:r>
            <w:r w:rsidR="00000942" w:rsidRPr="00C81C86">
              <w:rPr>
                <w:sz w:val="28"/>
                <w:szCs w:val="28"/>
              </w:rPr>
              <w:t xml:space="preserve">- </w:t>
            </w:r>
            <w:r w:rsidR="009E6B78" w:rsidRPr="00C81C86">
              <w:rPr>
                <w:sz w:val="28"/>
                <w:szCs w:val="28"/>
              </w:rPr>
              <w:t xml:space="preserve">на </w:t>
            </w:r>
            <w:r w:rsidR="00000942" w:rsidRPr="00C81C86">
              <w:rPr>
                <w:sz w:val="28"/>
                <w:szCs w:val="28"/>
              </w:rPr>
              <w:t>1 л. в 1 экз.</w:t>
            </w:r>
          </w:p>
          <w:p w:rsidR="00000942" w:rsidRPr="00C81C86" w:rsidRDefault="00000942" w:rsidP="0072723B">
            <w:pPr>
              <w:jc w:val="both"/>
              <w:rPr>
                <w:sz w:val="28"/>
                <w:szCs w:val="28"/>
              </w:rPr>
            </w:pPr>
          </w:p>
        </w:tc>
      </w:tr>
      <w:tr w:rsidR="00CA3292" w:rsidRPr="0072723B" w:rsidTr="0072723B">
        <w:tc>
          <w:tcPr>
            <w:tcW w:w="0" w:type="auto"/>
            <w:shd w:val="clear" w:color="auto" w:fill="auto"/>
          </w:tcPr>
          <w:p w:rsidR="00CA3292" w:rsidRPr="0072723B" w:rsidRDefault="00CA3292" w:rsidP="0072723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CA3292" w:rsidRDefault="00000942" w:rsidP="00F3274B">
            <w:pPr>
              <w:jc w:val="both"/>
              <w:rPr>
                <w:sz w:val="28"/>
                <w:szCs w:val="28"/>
              </w:rPr>
            </w:pPr>
            <w:r w:rsidRPr="00C81C86">
              <w:rPr>
                <w:sz w:val="28"/>
                <w:szCs w:val="28"/>
              </w:rPr>
              <w:t>5</w:t>
            </w:r>
            <w:r w:rsidR="00CA3292" w:rsidRPr="00C81C86">
              <w:rPr>
                <w:sz w:val="28"/>
                <w:szCs w:val="28"/>
              </w:rPr>
              <w:t>. Переч</w:t>
            </w:r>
            <w:r w:rsidR="006B3670" w:rsidRPr="00C81C86">
              <w:rPr>
                <w:sz w:val="28"/>
                <w:szCs w:val="28"/>
              </w:rPr>
              <w:t xml:space="preserve">ень </w:t>
            </w:r>
            <w:r w:rsidR="00C81C86" w:rsidRPr="00C81C86">
              <w:rPr>
                <w:sz w:val="28"/>
                <w:szCs w:val="28"/>
              </w:rPr>
              <w:t>законодательных</w:t>
            </w:r>
            <w:r w:rsidR="00CA3292" w:rsidRPr="00C81C86">
              <w:rPr>
                <w:sz w:val="28"/>
                <w:szCs w:val="28"/>
              </w:rPr>
              <w:t xml:space="preserve"> актов Приморского края, подлежащих признанию </w:t>
            </w:r>
            <w:proofErr w:type="gramStart"/>
            <w:r w:rsidR="00CA3292" w:rsidRPr="00C81C86">
              <w:rPr>
                <w:sz w:val="28"/>
                <w:szCs w:val="28"/>
              </w:rPr>
              <w:t>утратившими</w:t>
            </w:r>
            <w:proofErr w:type="gramEnd"/>
            <w:r w:rsidR="00CA3292" w:rsidRPr="00C81C86">
              <w:rPr>
                <w:sz w:val="28"/>
                <w:szCs w:val="28"/>
              </w:rPr>
              <w:t xml:space="preserve"> силу, изменению, приостановлению</w:t>
            </w:r>
            <w:r w:rsidR="00C81C86" w:rsidRPr="00C81C86">
              <w:rPr>
                <w:sz w:val="28"/>
                <w:szCs w:val="28"/>
              </w:rPr>
              <w:t xml:space="preserve"> </w:t>
            </w:r>
            <w:r w:rsidR="00CA3292" w:rsidRPr="00C81C86">
              <w:rPr>
                <w:sz w:val="28"/>
                <w:szCs w:val="28"/>
              </w:rPr>
              <w:t>или принятию в связи с принятием проекта закона Приморского края</w:t>
            </w:r>
            <w:r w:rsidR="009E6B78" w:rsidRPr="00C81C86">
              <w:rPr>
                <w:sz w:val="28"/>
                <w:szCs w:val="28"/>
              </w:rPr>
              <w:t xml:space="preserve"> </w:t>
            </w:r>
            <w:r w:rsidR="007D7A6D" w:rsidRPr="00C81C86">
              <w:rPr>
                <w:sz w:val="28"/>
                <w:szCs w:val="28"/>
              </w:rPr>
              <w:t xml:space="preserve">«О внесении изменения в Закон Приморского края «О регулировании розничной продажи алкогольной продукции, безалкогольных тонизирующих напитков и профилактике алкоголизма </w:t>
            </w:r>
            <w:r w:rsidR="00CC6176" w:rsidRPr="00C81C86">
              <w:rPr>
                <w:sz w:val="28"/>
                <w:szCs w:val="28"/>
              </w:rPr>
              <w:t>на территории Приморского края»</w:t>
            </w:r>
            <w:r w:rsidR="00FC17C4" w:rsidRPr="00C81C86">
              <w:rPr>
                <w:sz w:val="28"/>
                <w:szCs w:val="28"/>
              </w:rPr>
              <w:t xml:space="preserve"> </w:t>
            </w:r>
            <w:r w:rsidR="009E6B78" w:rsidRPr="00C81C86">
              <w:rPr>
                <w:sz w:val="28"/>
                <w:szCs w:val="28"/>
              </w:rPr>
              <w:t xml:space="preserve">- </w:t>
            </w:r>
            <w:r w:rsidR="00CA3292" w:rsidRPr="00C81C86">
              <w:rPr>
                <w:sz w:val="28"/>
                <w:szCs w:val="28"/>
              </w:rPr>
              <w:t>на 1л. в 1 экз.</w:t>
            </w:r>
          </w:p>
          <w:p w:rsidR="001F746F" w:rsidRPr="00C81C86" w:rsidRDefault="001F746F" w:rsidP="00F3274B">
            <w:pPr>
              <w:jc w:val="both"/>
              <w:rPr>
                <w:sz w:val="28"/>
                <w:szCs w:val="28"/>
              </w:rPr>
            </w:pPr>
          </w:p>
          <w:p w:rsidR="00CC6176" w:rsidRDefault="001F746F" w:rsidP="00F327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Заключение о соответствии </w:t>
            </w:r>
            <w:proofErr w:type="gramStart"/>
            <w:r>
              <w:rPr>
                <w:sz w:val="28"/>
                <w:szCs w:val="28"/>
              </w:rPr>
              <w:t>процедуры оценки регулирующего воздействия проекта закона Приморского</w:t>
            </w:r>
            <w:proofErr w:type="gramEnd"/>
            <w:r>
              <w:rPr>
                <w:sz w:val="28"/>
                <w:szCs w:val="28"/>
              </w:rPr>
              <w:t xml:space="preserve"> края «О внесении изменения в закон Приморского края </w:t>
            </w:r>
            <w:r>
              <w:rPr>
                <w:sz w:val="28"/>
                <w:szCs w:val="28"/>
              </w:rPr>
              <w:br/>
              <w:t xml:space="preserve">«О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края» - на 3 л. в 1 экз. </w:t>
            </w:r>
          </w:p>
          <w:p w:rsidR="001F746F" w:rsidRPr="00C81C86" w:rsidRDefault="001F746F" w:rsidP="00F3274B">
            <w:pPr>
              <w:jc w:val="both"/>
              <w:rPr>
                <w:sz w:val="28"/>
                <w:szCs w:val="28"/>
              </w:rPr>
            </w:pPr>
          </w:p>
          <w:p w:rsidR="00CC6176" w:rsidRPr="00C81C86" w:rsidRDefault="00CC6176" w:rsidP="00C17C9D">
            <w:pPr>
              <w:tabs>
                <w:tab w:val="left" w:pos="319"/>
              </w:tabs>
              <w:autoSpaceDE w:val="0"/>
              <w:autoSpaceDN w:val="0"/>
              <w:adjustRightInd w:val="0"/>
              <w:ind w:firstLine="35"/>
              <w:jc w:val="both"/>
              <w:rPr>
                <w:sz w:val="28"/>
                <w:szCs w:val="28"/>
              </w:rPr>
            </w:pPr>
          </w:p>
        </w:tc>
      </w:tr>
    </w:tbl>
    <w:p w:rsidR="00DE2E4A" w:rsidRDefault="00DE2E4A" w:rsidP="00DE2E4A">
      <w:pPr>
        <w:jc w:val="both"/>
        <w:rPr>
          <w:sz w:val="28"/>
          <w:szCs w:val="28"/>
        </w:rPr>
      </w:pPr>
    </w:p>
    <w:p w:rsidR="0094504C" w:rsidRPr="00FC17C4" w:rsidRDefault="0094504C" w:rsidP="00DE2E4A">
      <w:pPr>
        <w:jc w:val="both"/>
        <w:rPr>
          <w:sz w:val="28"/>
          <w:szCs w:val="28"/>
        </w:rPr>
      </w:pPr>
    </w:p>
    <w:p w:rsidR="00120F8A" w:rsidRPr="00322F0F" w:rsidRDefault="00322F0F" w:rsidP="001F746F">
      <w:pPr>
        <w:shd w:val="clear" w:color="auto" w:fill="FFFFFF"/>
        <w:jc w:val="both"/>
        <w:rPr>
          <w:sz w:val="28"/>
          <w:szCs w:val="28"/>
        </w:rPr>
      </w:pPr>
      <w:r w:rsidRPr="00322F0F">
        <w:rPr>
          <w:sz w:val="28"/>
          <w:szCs w:val="28"/>
        </w:rPr>
        <w:t>Губернатор</w:t>
      </w:r>
      <w:r w:rsidR="007D7A6D">
        <w:rPr>
          <w:sz w:val="28"/>
          <w:szCs w:val="28"/>
        </w:rPr>
        <w:t xml:space="preserve"> края</w:t>
      </w:r>
      <w:r w:rsidR="007D7A6D">
        <w:rPr>
          <w:sz w:val="28"/>
          <w:szCs w:val="28"/>
        </w:rPr>
        <w:tab/>
      </w:r>
      <w:r w:rsidR="007D7A6D">
        <w:rPr>
          <w:sz w:val="28"/>
          <w:szCs w:val="28"/>
        </w:rPr>
        <w:tab/>
      </w:r>
      <w:r w:rsidR="007D7A6D">
        <w:rPr>
          <w:sz w:val="28"/>
          <w:szCs w:val="28"/>
        </w:rPr>
        <w:tab/>
      </w:r>
      <w:r w:rsidR="007D7A6D">
        <w:rPr>
          <w:sz w:val="28"/>
          <w:szCs w:val="28"/>
        </w:rPr>
        <w:tab/>
      </w:r>
      <w:r w:rsidR="007D7A6D">
        <w:rPr>
          <w:sz w:val="28"/>
          <w:szCs w:val="28"/>
        </w:rPr>
        <w:tab/>
      </w:r>
      <w:r w:rsidR="007D7A6D">
        <w:rPr>
          <w:sz w:val="28"/>
          <w:szCs w:val="28"/>
        </w:rPr>
        <w:tab/>
      </w:r>
      <w:r w:rsidR="007D7A6D">
        <w:rPr>
          <w:sz w:val="28"/>
          <w:szCs w:val="28"/>
        </w:rPr>
        <w:tab/>
      </w:r>
      <w:r w:rsidR="007D7A6D">
        <w:rPr>
          <w:sz w:val="28"/>
          <w:szCs w:val="28"/>
        </w:rPr>
        <w:tab/>
        <w:t xml:space="preserve"> </w:t>
      </w:r>
      <w:r w:rsidRPr="00322F0F">
        <w:rPr>
          <w:sz w:val="28"/>
          <w:szCs w:val="28"/>
        </w:rPr>
        <w:t>В.В. Миклушевский</w:t>
      </w:r>
    </w:p>
    <w:sectPr w:rsidR="00120F8A" w:rsidRPr="00322F0F" w:rsidSect="008720CF">
      <w:headerReference w:type="even" r:id="rId7"/>
      <w:headerReference w:type="default" r:id="rId8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821" w:rsidRDefault="00382821">
      <w:r>
        <w:separator/>
      </w:r>
    </w:p>
  </w:endnote>
  <w:endnote w:type="continuationSeparator" w:id="0">
    <w:p w:rsidR="00382821" w:rsidRDefault="00382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821" w:rsidRDefault="00382821">
      <w:r>
        <w:separator/>
      </w:r>
    </w:p>
  </w:footnote>
  <w:footnote w:type="continuationSeparator" w:id="0">
    <w:p w:rsidR="00382821" w:rsidRDefault="003828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82B" w:rsidRDefault="000E082B" w:rsidP="00EA4F2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E082B" w:rsidRDefault="000E082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82B" w:rsidRDefault="000E082B" w:rsidP="00EA4F2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62920">
      <w:rPr>
        <w:rStyle w:val="a6"/>
        <w:noProof/>
      </w:rPr>
      <w:t>2</w:t>
    </w:r>
    <w:r>
      <w:rPr>
        <w:rStyle w:val="a6"/>
      </w:rPr>
      <w:fldChar w:fldCharType="end"/>
    </w:r>
  </w:p>
  <w:p w:rsidR="000E082B" w:rsidRDefault="000E082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2642"/>
    <w:rsid w:val="00000942"/>
    <w:rsid w:val="00043FA5"/>
    <w:rsid w:val="00080972"/>
    <w:rsid w:val="00090F2D"/>
    <w:rsid w:val="00090FE2"/>
    <w:rsid w:val="00094111"/>
    <w:rsid w:val="000D0CD3"/>
    <w:rsid w:val="000D752C"/>
    <w:rsid w:val="000E082B"/>
    <w:rsid w:val="000E0CC9"/>
    <w:rsid w:val="00116389"/>
    <w:rsid w:val="00120F8A"/>
    <w:rsid w:val="001427E2"/>
    <w:rsid w:val="00162920"/>
    <w:rsid w:val="00174954"/>
    <w:rsid w:val="00196225"/>
    <w:rsid w:val="001A5AAE"/>
    <w:rsid w:val="001C2683"/>
    <w:rsid w:val="001D3B64"/>
    <w:rsid w:val="001F5CD2"/>
    <w:rsid w:val="001F746F"/>
    <w:rsid w:val="002126DF"/>
    <w:rsid w:val="00230431"/>
    <w:rsid w:val="00283E9B"/>
    <w:rsid w:val="00297D75"/>
    <w:rsid w:val="002D46A3"/>
    <w:rsid w:val="002F68A2"/>
    <w:rsid w:val="0031211A"/>
    <w:rsid w:val="00322186"/>
    <w:rsid w:val="00322F0F"/>
    <w:rsid w:val="0033045F"/>
    <w:rsid w:val="00351CA7"/>
    <w:rsid w:val="00352CCF"/>
    <w:rsid w:val="00365244"/>
    <w:rsid w:val="00382821"/>
    <w:rsid w:val="00385381"/>
    <w:rsid w:val="00433934"/>
    <w:rsid w:val="004469BF"/>
    <w:rsid w:val="00450F84"/>
    <w:rsid w:val="00455F1F"/>
    <w:rsid w:val="00494DD7"/>
    <w:rsid w:val="004A6AF9"/>
    <w:rsid w:val="004B4165"/>
    <w:rsid w:val="004B62E3"/>
    <w:rsid w:val="004C373F"/>
    <w:rsid w:val="004C4F29"/>
    <w:rsid w:val="004D29E0"/>
    <w:rsid w:val="00514C11"/>
    <w:rsid w:val="00533A9D"/>
    <w:rsid w:val="005417D2"/>
    <w:rsid w:val="005543A0"/>
    <w:rsid w:val="005819E2"/>
    <w:rsid w:val="005A6B58"/>
    <w:rsid w:val="005E0882"/>
    <w:rsid w:val="005E2642"/>
    <w:rsid w:val="005F201F"/>
    <w:rsid w:val="005F530C"/>
    <w:rsid w:val="00643141"/>
    <w:rsid w:val="006616F6"/>
    <w:rsid w:val="006636EC"/>
    <w:rsid w:val="00676128"/>
    <w:rsid w:val="006A697A"/>
    <w:rsid w:val="006B3670"/>
    <w:rsid w:val="006B55A2"/>
    <w:rsid w:val="006B5FD5"/>
    <w:rsid w:val="006C7C39"/>
    <w:rsid w:val="006E4DB0"/>
    <w:rsid w:val="006F189B"/>
    <w:rsid w:val="006F4A93"/>
    <w:rsid w:val="007043D4"/>
    <w:rsid w:val="0072723B"/>
    <w:rsid w:val="00736D5F"/>
    <w:rsid w:val="0077213B"/>
    <w:rsid w:val="00780183"/>
    <w:rsid w:val="007D5C00"/>
    <w:rsid w:val="007D7A6D"/>
    <w:rsid w:val="00851F54"/>
    <w:rsid w:val="00854883"/>
    <w:rsid w:val="00864C26"/>
    <w:rsid w:val="008720CF"/>
    <w:rsid w:val="00877172"/>
    <w:rsid w:val="00877662"/>
    <w:rsid w:val="008B629F"/>
    <w:rsid w:val="008D32C6"/>
    <w:rsid w:val="00911473"/>
    <w:rsid w:val="00913C8F"/>
    <w:rsid w:val="00936257"/>
    <w:rsid w:val="00944708"/>
    <w:rsid w:val="0094504C"/>
    <w:rsid w:val="00950A9D"/>
    <w:rsid w:val="00953E42"/>
    <w:rsid w:val="009545BF"/>
    <w:rsid w:val="00981F87"/>
    <w:rsid w:val="00985FAC"/>
    <w:rsid w:val="009C2307"/>
    <w:rsid w:val="009E6B78"/>
    <w:rsid w:val="009F68C4"/>
    <w:rsid w:val="00A650ED"/>
    <w:rsid w:val="00A751E3"/>
    <w:rsid w:val="00AF4AE1"/>
    <w:rsid w:val="00AF5F70"/>
    <w:rsid w:val="00B03E97"/>
    <w:rsid w:val="00B22B80"/>
    <w:rsid w:val="00B35CF6"/>
    <w:rsid w:val="00B55716"/>
    <w:rsid w:val="00BD2561"/>
    <w:rsid w:val="00BE3913"/>
    <w:rsid w:val="00BE4A7B"/>
    <w:rsid w:val="00BF26C6"/>
    <w:rsid w:val="00BF74A1"/>
    <w:rsid w:val="00BF7964"/>
    <w:rsid w:val="00C03403"/>
    <w:rsid w:val="00C17C9D"/>
    <w:rsid w:val="00C3263E"/>
    <w:rsid w:val="00C421E9"/>
    <w:rsid w:val="00C627A8"/>
    <w:rsid w:val="00C81C86"/>
    <w:rsid w:val="00C91E10"/>
    <w:rsid w:val="00CA2981"/>
    <w:rsid w:val="00CA3292"/>
    <w:rsid w:val="00CC6176"/>
    <w:rsid w:val="00CF79C5"/>
    <w:rsid w:val="00D104F1"/>
    <w:rsid w:val="00D16792"/>
    <w:rsid w:val="00D64A23"/>
    <w:rsid w:val="00D92E51"/>
    <w:rsid w:val="00D97F9F"/>
    <w:rsid w:val="00DA6862"/>
    <w:rsid w:val="00DB4D20"/>
    <w:rsid w:val="00DE2E4A"/>
    <w:rsid w:val="00DE4E8E"/>
    <w:rsid w:val="00E301D7"/>
    <w:rsid w:val="00E513DD"/>
    <w:rsid w:val="00E53054"/>
    <w:rsid w:val="00E54050"/>
    <w:rsid w:val="00E60A9D"/>
    <w:rsid w:val="00E925F1"/>
    <w:rsid w:val="00E954DE"/>
    <w:rsid w:val="00EA2ABB"/>
    <w:rsid w:val="00EA452B"/>
    <w:rsid w:val="00EA4F25"/>
    <w:rsid w:val="00EA6A98"/>
    <w:rsid w:val="00EB3178"/>
    <w:rsid w:val="00EC41F5"/>
    <w:rsid w:val="00EC7E56"/>
    <w:rsid w:val="00EE7624"/>
    <w:rsid w:val="00F16547"/>
    <w:rsid w:val="00F3274B"/>
    <w:rsid w:val="00F5429C"/>
    <w:rsid w:val="00F7538D"/>
    <w:rsid w:val="00FA3B2A"/>
    <w:rsid w:val="00FC16C3"/>
    <w:rsid w:val="00FC17C4"/>
    <w:rsid w:val="00FD18FC"/>
    <w:rsid w:val="00FD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120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7717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77172"/>
  </w:style>
  <w:style w:type="paragraph" w:styleId="a7">
    <w:name w:val="Balloon Text"/>
    <w:basedOn w:val="a"/>
    <w:semiHidden/>
    <w:rsid w:val="00F5429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E2E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link w:val="21"/>
    <w:rsid w:val="00514C11"/>
    <w:pPr>
      <w:spacing w:after="120" w:line="480" w:lineRule="auto"/>
    </w:pPr>
  </w:style>
  <w:style w:type="character" w:customStyle="1" w:styleId="21">
    <w:name w:val="Основной текст 2 Знак"/>
    <w:link w:val="20"/>
    <w:rsid w:val="00514C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rzenko_lv\&#1056;&#1072;&#1073;&#1086;&#1095;&#1080;&#1081;%20&#1089;&#1090;&#1086;&#1083;\&#1056;&#1072;&#1084;&#1079;&#1080;&#1085;&#1072;\&#1052;&#1086;&#1080;%20&#1076;&#1086;&#1082;&#1091;&#1084;&#1077;&#1085;&#1090;&#1099;\RAMZINA\&#1047;&#1072;&#1082;&#1086;&#1085;&#1086;&#1087;&#1088;&#1077;&#1082;&#1090;\&#1055;&#1088;&#1086;&#1077;&#1082;&#1090;%20&#1042;&#1058;\&#1057;&#1086;&#1087;&#1088;%20&#1043;&#1086;&#1088;&#1095;&#1072;&#1082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Сопр Горчакову</Template>
  <TotalTime>1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закона Приморского края</vt:lpstr>
    </vt:vector>
  </TitlesOfParts>
  <Company>АПК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закона Приморского края</dc:title>
  <dc:creator>Borzenko_LV</dc:creator>
  <cp:lastModifiedBy>Раскина Анна Витальевна</cp:lastModifiedBy>
  <cp:revision>2</cp:revision>
  <cp:lastPrinted>2015-12-28T01:21:00Z</cp:lastPrinted>
  <dcterms:created xsi:type="dcterms:W3CDTF">2017-01-10T07:12:00Z</dcterms:created>
  <dcterms:modified xsi:type="dcterms:W3CDTF">2017-01-10T07:12:00Z</dcterms:modified>
</cp:coreProperties>
</file>