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F68" w:rsidRDefault="002C6F68" w:rsidP="002C6F68"/>
    <w:p w:rsidR="00634E33" w:rsidRDefault="00634E33" w:rsidP="002C6F68"/>
    <w:p w:rsidR="00425D37" w:rsidRDefault="00231F7B" w:rsidP="008E5A92">
      <w:pPr>
        <w:rPr>
          <w:sz w:val="28"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11.7pt;width:495pt;height:201.8pt;z-index:1;mso-position-vertical-relative:page" o:allowoverlap="f" stroked="f">
            <v:textbox style="mso-next-textbox:#_x0000_s1026" inset="0,0">
              <w:txbxContent>
                <w:tbl>
                  <w:tblPr>
                    <w:tblW w:w="1000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3888"/>
                    <w:gridCol w:w="2340"/>
                    <w:gridCol w:w="3780"/>
                  </w:tblGrid>
                  <w:tr w:rsidR="00BE7AA6" w:rsidTr="002C6F68">
                    <w:tc>
                      <w:tcPr>
                        <w:tcW w:w="3888" w:type="dxa"/>
                      </w:tcPr>
                      <w:bookmarkStart w:id="0" w:name="OLE_LINK10"/>
                      <w:bookmarkStart w:id="1" w:name="_Hlk182190388"/>
                      <w:p w:rsidR="00BE7AA6" w:rsidRDefault="00BE7AA6">
                        <w:pPr>
                          <w:jc w:val="center"/>
                          <w:rPr>
                            <w:spacing w:val="60"/>
                          </w:rPr>
                        </w:pPr>
                        <w:r>
                          <w:object w:dxaOrig="1509" w:dyaOrig="1561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5" type="#_x0000_t75" style="width:60pt;height:60pt" o:ole="" fillcolor="window">
                              <v:imagedata r:id="rId7" o:title=""/>
                            </v:shape>
                            <o:OLEObject Type="Embed" ProgID="CDraw4" ShapeID="_x0000_i1025" DrawAspect="Content" ObjectID="_1543387352" r:id="rId8">
                              <o:FieldCodes>\s \* MERGEFORMAT</o:FieldCodes>
                            </o:OLEObject>
                          </w:object>
                        </w:r>
                      </w:p>
                      <w:p w:rsidR="00BE7AA6" w:rsidRDefault="00BE7AA6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pacing w:val="60"/>
                            <w:sz w:val="26"/>
                          </w:rPr>
                          <w:t>АДМИНИСТРАЦИЯ</w:t>
                        </w:r>
                      </w:p>
                      <w:p w:rsidR="00BE7AA6" w:rsidRDefault="00BE7AA6">
                        <w:pPr>
                          <w:pStyle w:val="2"/>
                          <w:rPr>
                            <w:spacing w:val="60"/>
                          </w:rPr>
                        </w:pPr>
                        <w:r>
                          <w:t>ПРИМОРСКОГО КРАЯ</w:t>
                        </w:r>
                      </w:p>
                      <w:p w:rsidR="00BE7AA6" w:rsidRDefault="00BE7AA6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</w:p>
                      <w:p w:rsidR="00BE7AA6" w:rsidRDefault="00BE7AA6">
                        <w:pPr>
                          <w:spacing w:before="120" w:line="28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ул. Светланская, </w:t>
                        </w:r>
                        <w:smartTag w:uri="urn:schemas-microsoft-com:office:smarttags" w:element="metricconverter">
                          <w:smartTagPr>
                            <w:attr w:name="ProductID" w:val="22, г"/>
                          </w:smartTagPr>
                          <w:r>
                            <w:rPr>
                              <w:sz w:val="18"/>
                            </w:rPr>
                            <w:t>22, г</w:t>
                          </w:r>
                        </w:smartTag>
                        <w:r>
                          <w:rPr>
                            <w:sz w:val="18"/>
                          </w:rPr>
                          <w:t xml:space="preserve">. Владивосток, 690110 </w:t>
                        </w:r>
                      </w:p>
                      <w:p w:rsidR="00BE7AA6" w:rsidRDefault="00BE7AA6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Телефон: (423) 220-92-20, факс: (423)22</w:t>
                        </w:r>
                        <w:r w:rsidRPr="0033045F">
                          <w:rPr>
                            <w:sz w:val="18"/>
                          </w:rPr>
                          <w:t>0</w:t>
                        </w:r>
                        <w:r>
                          <w:rPr>
                            <w:sz w:val="18"/>
                          </w:rPr>
                          <w:t>-92-69</w:t>
                        </w:r>
                      </w:p>
                      <w:p w:rsidR="00BE7AA6" w:rsidRDefault="00BE7AA6" w:rsidP="0033045F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lang w:val="en-US"/>
                          </w:rPr>
                          <w:t>E</w:t>
                        </w:r>
                        <w:r w:rsidRPr="0033045F"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z w:val="18"/>
                            <w:lang w:val="en-US"/>
                          </w:rPr>
                          <w:t>mail</w:t>
                        </w:r>
                        <w:r w:rsidRPr="0033045F">
                          <w:rPr>
                            <w:sz w:val="18"/>
                          </w:rPr>
                          <w:t xml:space="preserve">: </w:t>
                        </w:r>
                        <w:r>
                          <w:rPr>
                            <w:sz w:val="18"/>
                            <w:lang w:val="en-US"/>
                          </w:rPr>
                          <w:t>administration</w:t>
                        </w:r>
                        <w:r w:rsidRPr="0033045F">
                          <w:rPr>
                            <w:sz w:val="18"/>
                          </w:rPr>
                          <w:t>@</w:t>
                        </w:r>
                        <w:r>
                          <w:rPr>
                            <w:sz w:val="18"/>
                            <w:lang w:val="en-US"/>
                          </w:rPr>
                          <w:t>primorsky</w:t>
                        </w:r>
                        <w:r w:rsidRPr="0033045F">
                          <w:rPr>
                            <w:sz w:val="18"/>
                          </w:rPr>
                          <w:t>.</w:t>
                        </w:r>
                        <w:r>
                          <w:rPr>
                            <w:sz w:val="18"/>
                            <w:lang w:val="en-US"/>
                          </w:rPr>
                          <w:t>ru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  <w:p w:rsidR="00BE7AA6" w:rsidRDefault="00BE7AA6" w:rsidP="0033045F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ОКПО 00021733, ОГРН 1022502275168</w:t>
                        </w:r>
                      </w:p>
                      <w:p w:rsidR="00BE7AA6" w:rsidRDefault="00BE7AA6" w:rsidP="0033045F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ИНН/КПП 2540037030/254001001</w:t>
                        </w:r>
                      </w:p>
                      <w:p w:rsidR="00BE7AA6" w:rsidRDefault="00BE7AA6">
                        <w:pPr>
                          <w:spacing w:before="120"/>
                          <w:jc w:val="center"/>
                        </w:pPr>
                        <w:r>
                          <w:rPr>
                            <w:sz w:val="12"/>
                          </w:rPr>
                          <w:t>_______________________________</w:t>
                        </w:r>
                        <w:r>
                          <w:t xml:space="preserve"> № </w:t>
                        </w:r>
                        <w:r>
                          <w:rPr>
                            <w:sz w:val="12"/>
                          </w:rPr>
                          <w:t>______________________</w:t>
                        </w:r>
                      </w:p>
                      <w:p w:rsidR="00BE7AA6" w:rsidRDefault="00BE7AA6">
                        <w:pPr>
                          <w:spacing w:before="120"/>
                          <w:jc w:val="center"/>
                        </w:pPr>
                        <w:r>
                          <w:t xml:space="preserve">На № </w:t>
                        </w:r>
                        <w:r>
                          <w:rPr>
                            <w:sz w:val="12"/>
                          </w:rPr>
                          <w:t>_____________________</w:t>
                        </w:r>
                        <w:r>
                          <w:t xml:space="preserve"> от </w:t>
                        </w:r>
                        <w:r>
                          <w:rPr>
                            <w:sz w:val="12"/>
                          </w:rPr>
                          <w:t>______________________</w:t>
                        </w:r>
                        <w:bookmarkEnd w:id="0"/>
                      </w:p>
                    </w:tc>
                    <w:tc>
                      <w:tcPr>
                        <w:tcW w:w="2340" w:type="dxa"/>
                      </w:tcPr>
                      <w:p w:rsidR="00BE7AA6" w:rsidRPr="00DA1651" w:rsidRDefault="00BE7AA6"/>
                    </w:tc>
                    <w:tc>
                      <w:tcPr>
                        <w:tcW w:w="3780" w:type="dxa"/>
                      </w:tcPr>
                      <w:p w:rsidR="00BE7AA6" w:rsidRPr="00DA1651" w:rsidRDefault="00BE7AA6"/>
                      <w:p w:rsidR="00BE7AA6" w:rsidRPr="00DA1651" w:rsidRDefault="00BE7AA6">
                        <w:pPr>
                          <w:rPr>
                            <w:sz w:val="26"/>
                          </w:rPr>
                        </w:pPr>
                      </w:p>
                      <w:p w:rsidR="00BE7AA6" w:rsidRPr="00DA1651" w:rsidRDefault="00BE7AA6">
                        <w:pPr>
                          <w:rPr>
                            <w:sz w:val="26"/>
                          </w:rPr>
                        </w:pPr>
                      </w:p>
                      <w:p w:rsidR="00BE7AA6" w:rsidRPr="00DA1651" w:rsidRDefault="00BE7AA6">
                        <w:pPr>
                          <w:rPr>
                            <w:sz w:val="26"/>
                          </w:rPr>
                        </w:pPr>
                      </w:p>
                      <w:p w:rsidR="00BE7AA6" w:rsidRPr="00DA1651" w:rsidRDefault="0019419B" w:rsidP="009660BD">
                        <w:pPr>
                          <w:rPr>
                            <w:sz w:val="28"/>
                            <w:szCs w:val="28"/>
                          </w:rPr>
                        </w:pPr>
                        <w:r w:rsidRPr="00DA1651">
                          <w:rPr>
                            <w:sz w:val="28"/>
                            <w:szCs w:val="28"/>
                          </w:rPr>
                          <w:t>Председател</w:t>
                        </w:r>
                        <w:r w:rsidR="0038663D" w:rsidRPr="00DA1651">
                          <w:rPr>
                            <w:sz w:val="28"/>
                            <w:szCs w:val="28"/>
                          </w:rPr>
                          <w:t>ю</w:t>
                        </w:r>
                        <w:r w:rsidR="00BE7AA6" w:rsidRPr="00DA1651">
                          <w:rPr>
                            <w:sz w:val="28"/>
                            <w:szCs w:val="28"/>
                          </w:rPr>
                          <w:t xml:space="preserve"> Законодательного Собрания Приморского края</w:t>
                        </w:r>
                      </w:p>
                      <w:p w:rsidR="00BE7AA6" w:rsidRPr="00DA1651" w:rsidRDefault="00BE7AA6" w:rsidP="009660B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  <w:p w:rsidR="00BE7AA6" w:rsidRPr="00DA1651" w:rsidRDefault="00DA1651" w:rsidP="00DA1651">
                        <w:pPr>
                          <w:rPr>
                            <w:sz w:val="28"/>
                            <w:szCs w:val="28"/>
                          </w:rPr>
                        </w:pPr>
                        <w:r w:rsidRPr="00DA1651">
                          <w:rPr>
                            <w:sz w:val="28"/>
                            <w:szCs w:val="28"/>
                          </w:rPr>
                          <w:t>А</w:t>
                        </w:r>
                        <w:r w:rsidR="0038663D" w:rsidRPr="00DA1651">
                          <w:rPr>
                            <w:sz w:val="28"/>
                            <w:szCs w:val="28"/>
                          </w:rPr>
                          <w:t>.</w:t>
                        </w:r>
                        <w:r w:rsidRPr="00DA1651">
                          <w:rPr>
                            <w:sz w:val="28"/>
                            <w:szCs w:val="28"/>
                          </w:rPr>
                          <w:t>И</w:t>
                        </w:r>
                        <w:r w:rsidR="0038663D" w:rsidRPr="00DA1651">
                          <w:rPr>
                            <w:sz w:val="28"/>
                            <w:szCs w:val="28"/>
                          </w:rPr>
                          <w:t>.</w:t>
                        </w:r>
                        <w:r w:rsidR="00B32154" w:rsidRPr="00DA1651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DA1651">
                          <w:rPr>
                            <w:sz w:val="28"/>
                            <w:szCs w:val="28"/>
                          </w:rPr>
                          <w:t>Ролик</w:t>
                        </w:r>
                        <w:r w:rsidR="0038663D" w:rsidRPr="00DA1651">
                          <w:rPr>
                            <w:sz w:val="28"/>
                            <w:szCs w:val="28"/>
                          </w:rPr>
                          <w:t>у</w:t>
                        </w:r>
                      </w:p>
                    </w:tc>
                  </w:tr>
                  <w:bookmarkEnd w:id="1"/>
                </w:tbl>
                <w:p w:rsidR="00BE7AA6" w:rsidRDefault="00BE7AA6"/>
              </w:txbxContent>
            </v:textbox>
            <w10:wrap type="topAndBottom" anchory="page"/>
          </v:shape>
        </w:pict>
      </w:r>
      <w:r w:rsidR="009660BD" w:rsidRPr="00EC4C00">
        <w:rPr>
          <w:sz w:val="28"/>
          <w:szCs w:val="28"/>
        </w:rPr>
        <w:t>О проекте закона</w:t>
      </w:r>
      <w:r w:rsidR="00C14BA0" w:rsidRPr="00C14BA0">
        <w:rPr>
          <w:sz w:val="28"/>
          <w:szCs w:val="28"/>
        </w:rPr>
        <w:t xml:space="preserve"> </w:t>
      </w:r>
      <w:r w:rsidR="00C14BA0" w:rsidRPr="00EC4C00">
        <w:rPr>
          <w:sz w:val="28"/>
          <w:szCs w:val="28"/>
        </w:rPr>
        <w:t>Приморского</w:t>
      </w:r>
      <w:r w:rsidR="00C14BA0">
        <w:rPr>
          <w:sz w:val="28"/>
          <w:szCs w:val="28"/>
        </w:rPr>
        <w:t xml:space="preserve"> к</w:t>
      </w:r>
      <w:r w:rsidR="00C14BA0" w:rsidRPr="00EC4C00">
        <w:rPr>
          <w:sz w:val="28"/>
          <w:szCs w:val="28"/>
        </w:rPr>
        <w:t>рая</w:t>
      </w:r>
    </w:p>
    <w:p w:rsidR="00C23DC1" w:rsidRDefault="002D60CC" w:rsidP="00C14BA0">
      <w:pPr>
        <w:ind w:right="5102"/>
        <w:rPr>
          <w:sz w:val="28"/>
          <w:szCs w:val="28"/>
        </w:rPr>
      </w:pPr>
      <w:r>
        <w:rPr>
          <w:sz w:val="28"/>
          <w:szCs w:val="28"/>
        </w:rPr>
        <w:t>«О</w:t>
      </w:r>
      <w:r w:rsidR="00C14BA0">
        <w:rPr>
          <w:sz w:val="28"/>
          <w:szCs w:val="28"/>
        </w:rPr>
        <w:t xml:space="preserve"> </w:t>
      </w:r>
      <w:r w:rsidR="00C23DC1">
        <w:rPr>
          <w:sz w:val="28"/>
          <w:szCs w:val="28"/>
        </w:rPr>
        <w:t>внесении изменений</w:t>
      </w:r>
      <w:r w:rsidR="00C14BA0">
        <w:rPr>
          <w:sz w:val="28"/>
          <w:szCs w:val="28"/>
        </w:rPr>
        <w:t xml:space="preserve"> </w:t>
      </w:r>
      <w:r w:rsidR="00C23DC1">
        <w:rPr>
          <w:sz w:val="28"/>
          <w:szCs w:val="28"/>
        </w:rPr>
        <w:t xml:space="preserve">в Закон </w:t>
      </w:r>
      <w:r w:rsidR="00C14BA0" w:rsidRPr="007A50B7">
        <w:rPr>
          <w:sz w:val="28"/>
          <w:szCs w:val="28"/>
        </w:rPr>
        <w:t>Приморского края «</w:t>
      </w:r>
      <w:r w:rsidR="00C14BA0" w:rsidRPr="00CD4C94">
        <w:rPr>
          <w:sz w:val="28"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="00C14BA0" w:rsidRPr="007A50B7">
        <w:rPr>
          <w:sz w:val="28"/>
          <w:szCs w:val="28"/>
        </w:rPr>
        <w:t>»</w:t>
      </w:r>
    </w:p>
    <w:p w:rsidR="00C23DC1" w:rsidRPr="00425D37" w:rsidRDefault="00C23DC1" w:rsidP="00425D37">
      <w:pPr>
        <w:rPr>
          <w:sz w:val="28"/>
          <w:szCs w:val="28"/>
        </w:rPr>
      </w:pPr>
    </w:p>
    <w:p w:rsidR="006558E4" w:rsidRPr="00145986" w:rsidRDefault="006558E4" w:rsidP="00CE341D">
      <w:pPr>
        <w:rPr>
          <w:sz w:val="28"/>
          <w:szCs w:val="28"/>
        </w:rPr>
      </w:pPr>
    </w:p>
    <w:p w:rsidR="009660BD" w:rsidRPr="00FF0FAF" w:rsidRDefault="009660BD" w:rsidP="00425D37">
      <w:pPr>
        <w:jc w:val="center"/>
        <w:rPr>
          <w:sz w:val="28"/>
          <w:szCs w:val="28"/>
        </w:rPr>
      </w:pPr>
      <w:r w:rsidRPr="00DA1651">
        <w:rPr>
          <w:sz w:val="28"/>
          <w:szCs w:val="28"/>
        </w:rPr>
        <w:t xml:space="preserve">Уважаемый </w:t>
      </w:r>
      <w:r w:rsidR="00DA1651" w:rsidRPr="00DA1651">
        <w:rPr>
          <w:sz w:val="28"/>
          <w:szCs w:val="28"/>
        </w:rPr>
        <w:t>Александр Иванович</w:t>
      </w:r>
      <w:r w:rsidRPr="00DA1651">
        <w:rPr>
          <w:sz w:val="28"/>
          <w:szCs w:val="28"/>
        </w:rPr>
        <w:t>!</w:t>
      </w:r>
    </w:p>
    <w:p w:rsidR="002E55B5" w:rsidRDefault="002E55B5" w:rsidP="00CE341D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B4919" w:rsidRDefault="006B4919" w:rsidP="00CE341D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C6F68" w:rsidRPr="007A50B7" w:rsidRDefault="00D57E53" w:rsidP="007A50B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E55B5" w:rsidRPr="007A50B7">
        <w:rPr>
          <w:rFonts w:ascii="Times New Roman" w:hAnsi="Times New Roman" w:cs="Times New Roman"/>
          <w:sz w:val="28"/>
          <w:szCs w:val="28"/>
        </w:rPr>
        <w:t>аправляю</w:t>
      </w:r>
      <w:r w:rsidR="009660BD" w:rsidRPr="007A50B7">
        <w:rPr>
          <w:rFonts w:ascii="Times New Roman" w:hAnsi="Times New Roman" w:cs="Times New Roman"/>
          <w:sz w:val="28"/>
          <w:szCs w:val="28"/>
        </w:rPr>
        <w:t xml:space="preserve"> Вам проект </w:t>
      </w:r>
      <w:r w:rsidR="00226E8B" w:rsidRPr="007A50B7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9660BD" w:rsidRPr="007A50B7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425D37" w:rsidRPr="007A50B7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01616D" w:rsidRPr="007A50B7">
        <w:rPr>
          <w:rFonts w:ascii="Times New Roman" w:hAnsi="Times New Roman" w:cs="Times New Roman"/>
          <w:sz w:val="28"/>
          <w:szCs w:val="28"/>
        </w:rPr>
        <w:t xml:space="preserve">Закон </w:t>
      </w:r>
      <w:r w:rsidR="00425D37" w:rsidRPr="007A50B7">
        <w:rPr>
          <w:rFonts w:ascii="Times New Roman" w:hAnsi="Times New Roman" w:cs="Times New Roman"/>
          <w:sz w:val="28"/>
          <w:szCs w:val="28"/>
        </w:rPr>
        <w:t>Приморского края «</w:t>
      </w:r>
      <w:r w:rsidR="00334D4E" w:rsidRPr="00CD4C94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="00425D37" w:rsidRPr="007A50B7">
        <w:rPr>
          <w:rFonts w:ascii="Times New Roman" w:hAnsi="Times New Roman" w:cs="Times New Roman"/>
          <w:sz w:val="28"/>
          <w:szCs w:val="28"/>
        </w:rPr>
        <w:t>»</w:t>
      </w:r>
      <w:r w:rsidR="002E55B5" w:rsidRPr="007A50B7">
        <w:rPr>
          <w:rFonts w:ascii="Times New Roman" w:hAnsi="Times New Roman" w:cs="Times New Roman"/>
          <w:sz w:val="28"/>
          <w:szCs w:val="28"/>
        </w:rPr>
        <w:t xml:space="preserve"> </w:t>
      </w:r>
      <w:r w:rsidR="008E2DE5">
        <w:rPr>
          <w:rFonts w:ascii="Times New Roman" w:hAnsi="Times New Roman" w:cs="Times New Roman"/>
          <w:sz w:val="28"/>
          <w:szCs w:val="28"/>
        </w:rPr>
        <w:t xml:space="preserve">для </w:t>
      </w:r>
      <w:r w:rsidR="009660BD" w:rsidRPr="007A50B7">
        <w:rPr>
          <w:rFonts w:ascii="Times New Roman" w:hAnsi="Times New Roman" w:cs="Times New Roman"/>
          <w:sz w:val="28"/>
          <w:szCs w:val="28"/>
        </w:rPr>
        <w:t>рассмотре</w:t>
      </w:r>
      <w:r w:rsidR="008E2DE5">
        <w:rPr>
          <w:rFonts w:ascii="Times New Roman" w:hAnsi="Times New Roman" w:cs="Times New Roman"/>
          <w:sz w:val="28"/>
          <w:szCs w:val="28"/>
        </w:rPr>
        <w:t>ния</w:t>
      </w:r>
      <w:r w:rsidR="009660BD" w:rsidRPr="007A50B7">
        <w:rPr>
          <w:rFonts w:ascii="Times New Roman" w:hAnsi="Times New Roman" w:cs="Times New Roman"/>
          <w:sz w:val="28"/>
          <w:szCs w:val="28"/>
        </w:rPr>
        <w:t xml:space="preserve"> его </w:t>
      </w:r>
      <w:r w:rsidR="00000F2A" w:rsidRPr="007A50B7">
        <w:rPr>
          <w:rFonts w:ascii="Times New Roman" w:hAnsi="Times New Roman" w:cs="Times New Roman"/>
          <w:sz w:val="28"/>
          <w:szCs w:val="28"/>
        </w:rPr>
        <w:t xml:space="preserve">на </w:t>
      </w:r>
      <w:r w:rsidR="009660BD" w:rsidRPr="007A50B7">
        <w:rPr>
          <w:rFonts w:ascii="Times New Roman" w:hAnsi="Times New Roman" w:cs="Times New Roman"/>
          <w:sz w:val="28"/>
          <w:szCs w:val="28"/>
        </w:rPr>
        <w:t>очередном заседании Законодательного Собрания Приморского края</w:t>
      </w:r>
      <w:r w:rsidR="0019419B" w:rsidRPr="007A50B7">
        <w:rPr>
          <w:rFonts w:ascii="Times New Roman" w:hAnsi="Times New Roman" w:cs="Times New Roman"/>
          <w:sz w:val="28"/>
          <w:szCs w:val="28"/>
        </w:rPr>
        <w:t>.</w:t>
      </w:r>
    </w:p>
    <w:p w:rsidR="00486ED4" w:rsidRDefault="00486ED4" w:rsidP="00BE7AA6">
      <w:pPr>
        <w:pStyle w:val="ConsPlusTitle"/>
        <w:ind w:firstLine="709"/>
        <w:jc w:val="both"/>
        <w:rPr>
          <w:b w:val="0"/>
        </w:rPr>
      </w:pPr>
    </w:p>
    <w:p w:rsidR="00634E33" w:rsidRDefault="00634E33" w:rsidP="00BE7AA6">
      <w:pPr>
        <w:pStyle w:val="ConsPlusTitle"/>
        <w:ind w:firstLine="709"/>
        <w:jc w:val="both"/>
        <w:rPr>
          <w:b w:val="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7920"/>
      </w:tblGrid>
      <w:tr w:rsidR="009660BD" w:rsidRPr="00425D37" w:rsidTr="00FD2A75">
        <w:trPr>
          <w:trHeight w:val="401"/>
        </w:trPr>
        <w:tc>
          <w:tcPr>
            <w:tcW w:w="1908" w:type="dxa"/>
            <w:shd w:val="clear" w:color="auto" w:fill="auto"/>
          </w:tcPr>
          <w:p w:rsidR="009660BD" w:rsidRPr="00425D37" w:rsidRDefault="009660BD" w:rsidP="00FD2A75">
            <w:pPr>
              <w:jc w:val="both"/>
              <w:rPr>
                <w:sz w:val="28"/>
                <w:szCs w:val="28"/>
              </w:rPr>
            </w:pPr>
            <w:r w:rsidRPr="00425D37">
              <w:rPr>
                <w:sz w:val="28"/>
                <w:szCs w:val="28"/>
              </w:rPr>
              <w:t>Приложения:</w:t>
            </w:r>
          </w:p>
        </w:tc>
        <w:tc>
          <w:tcPr>
            <w:tcW w:w="7920" w:type="dxa"/>
            <w:shd w:val="clear" w:color="auto" w:fill="auto"/>
          </w:tcPr>
          <w:p w:rsidR="009660BD" w:rsidRDefault="00EC4C00" w:rsidP="00634E33">
            <w:pPr>
              <w:pStyle w:val="a7"/>
              <w:tabs>
                <w:tab w:val="left" w:pos="709"/>
              </w:tabs>
              <w:spacing w:line="264" w:lineRule="auto"/>
              <w:jc w:val="both"/>
              <w:rPr>
                <w:sz w:val="28"/>
                <w:szCs w:val="28"/>
              </w:rPr>
            </w:pPr>
            <w:r w:rsidRPr="00CD4C94">
              <w:rPr>
                <w:sz w:val="28"/>
                <w:szCs w:val="28"/>
              </w:rPr>
              <w:t>1.</w:t>
            </w:r>
            <w:r w:rsidR="00293526" w:rsidRPr="00CD4C94">
              <w:rPr>
                <w:sz w:val="28"/>
                <w:szCs w:val="28"/>
              </w:rPr>
              <w:t> </w:t>
            </w:r>
            <w:r w:rsidRPr="00CD4C94">
              <w:rPr>
                <w:sz w:val="28"/>
                <w:szCs w:val="28"/>
              </w:rPr>
              <w:t xml:space="preserve">Распоряжение Губернатора Приморского края </w:t>
            </w:r>
            <w:r w:rsidR="00425D37" w:rsidRPr="00CD4C94">
              <w:rPr>
                <w:sz w:val="28"/>
                <w:szCs w:val="28"/>
              </w:rPr>
              <w:t>«</w:t>
            </w:r>
            <w:r w:rsidR="00FB60FE" w:rsidRPr="00FB60FE">
              <w:rPr>
                <w:sz w:val="28"/>
                <w:szCs w:val="28"/>
              </w:rPr>
              <w:t xml:space="preserve">О внесении </w:t>
            </w:r>
            <w:r w:rsidR="00FB60FE" w:rsidRPr="00FB60FE">
              <w:rPr>
                <w:sz w:val="28"/>
                <w:szCs w:val="28"/>
              </w:rPr>
              <w:lastRenderedPageBreak/>
              <w:t>на рассмотрение Законодательного Собрания Приморского края проекта закона Приморского края «О внесении изменений в Закон Приморского края «О наделении органов местного  самоуправления отдельными государственными 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425D37" w:rsidRPr="00A428A1">
              <w:rPr>
                <w:sz w:val="28"/>
                <w:szCs w:val="28"/>
              </w:rPr>
              <w:t>»</w:t>
            </w:r>
            <w:r w:rsidR="00F058E6" w:rsidRPr="00A428A1">
              <w:rPr>
                <w:sz w:val="28"/>
                <w:szCs w:val="28"/>
              </w:rPr>
              <w:t xml:space="preserve"> </w:t>
            </w:r>
            <w:r w:rsidRPr="00A428A1">
              <w:rPr>
                <w:sz w:val="28"/>
                <w:szCs w:val="28"/>
              </w:rPr>
              <w:t xml:space="preserve">- на </w:t>
            </w:r>
            <w:r w:rsidR="002F3CF5" w:rsidRPr="00A428A1">
              <w:rPr>
                <w:sz w:val="28"/>
                <w:szCs w:val="28"/>
              </w:rPr>
              <w:t>1</w:t>
            </w:r>
            <w:r w:rsidRPr="00A428A1">
              <w:rPr>
                <w:sz w:val="28"/>
                <w:szCs w:val="28"/>
              </w:rPr>
              <w:t xml:space="preserve"> л. в 1 экз.</w:t>
            </w:r>
          </w:p>
          <w:p w:rsidR="00BA7315" w:rsidRPr="00BA7315" w:rsidRDefault="00BA7315" w:rsidP="00634E33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60BD" w:rsidRPr="00425D37" w:rsidTr="00FD2A75">
        <w:trPr>
          <w:trHeight w:val="451"/>
        </w:trPr>
        <w:tc>
          <w:tcPr>
            <w:tcW w:w="1908" w:type="dxa"/>
            <w:shd w:val="clear" w:color="auto" w:fill="auto"/>
          </w:tcPr>
          <w:p w:rsidR="009660BD" w:rsidRPr="00425D37" w:rsidRDefault="009660BD" w:rsidP="00FD2A7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20" w:type="dxa"/>
            <w:shd w:val="clear" w:color="auto" w:fill="auto"/>
          </w:tcPr>
          <w:p w:rsidR="009660BD" w:rsidRDefault="00EC4C00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425D37">
              <w:rPr>
                <w:sz w:val="28"/>
                <w:szCs w:val="28"/>
              </w:rPr>
              <w:t>2.</w:t>
            </w:r>
            <w:r w:rsidR="00293526" w:rsidRPr="00425D37">
              <w:rPr>
                <w:sz w:val="28"/>
                <w:szCs w:val="28"/>
              </w:rPr>
              <w:t> </w:t>
            </w:r>
            <w:r w:rsidRPr="00425D37">
              <w:rPr>
                <w:sz w:val="28"/>
                <w:szCs w:val="28"/>
              </w:rPr>
              <w:t>Проект закона Приморског</w:t>
            </w:r>
            <w:r w:rsidR="00142D88" w:rsidRPr="00425D37">
              <w:rPr>
                <w:sz w:val="28"/>
                <w:szCs w:val="28"/>
              </w:rPr>
              <w:t xml:space="preserve">о края </w:t>
            </w:r>
            <w:r w:rsidR="00425D37" w:rsidRPr="00425D37">
              <w:rPr>
                <w:sz w:val="28"/>
                <w:szCs w:val="28"/>
              </w:rPr>
              <w:t xml:space="preserve">«О внесении изменений в </w:t>
            </w:r>
            <w:r w:rsidR="00197B2B" w:rsidRPr="00425D37">
              <w:rPr>
                <w:sz w:val="28"/>
                <w:szCs w:val="28"/>
              </w:rPr>
              <w:t xml:space="preserve">Закон </w:t>
            </w:r>
            <w:r w:rsidR="00425D37" w:rsidRPr="00425D37">
              <w:rPr>
                <w:sz w:val="28"/>
                <w:szCs w:val="28"/>
              </w:rPr>
              <w:t>Приморского края «</w:t>
            </w:r>
            <w:r w:rsidR="008F6424" w:rsidRPr="00CD4C94">
              <w:rPr>
                <w:sz w:val="28"/>
                <w:szCs w:val="28"/>
              </w:rPr>
      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425D37" w:rsidRPr="00A428A1">
              <w:rPr>
                <w:sz w:val="28"/>
                <w:szCs w:val="28"/>
              </w:rPr>
              <w:t>»</w:t>
            </w:r>
            <w:r w:rsidR="008B15C9" w:rsidRPr="00A428A1">
              <w:rPr>
                <w:sz w:val="28"/>
                <w:szCs w:val="28"/>
              </w:rPr>
              <w:t xml:space="preserve"> - на </w:t>
            </w:r>
            <w:r w:rsidR="008850CE" w:rsidRPr="00A428A1">
              <w:rPr>
                <w:sz w:val="28"/>
                <w:szCs w:val="28"/>
              </w:rPr>
              <w:t>3</w:t>
            </w:r>
            <w:r w:rsidRPr="00A428A1">
              <w:rPr>
                <w:sz w:val="28"/>
                <w:szCs w:val="28"/>
              </w:rPr>
              <w:t xml:space="preserve"> л. в 1 экз.</w:t>
            </w:r>
          </w:p>
          <w:p w:rsidR="00BA7315" w:rsidRPr="00425D37" w:rsidRDefault="00BA7315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</w:p>
        </w:tc>
      </w:tr>
      <w:tr w:rsidR="009660BD" w:rsidRPr="00A428A1" w:rsidTr="00FD2A75">
        <w:tc>
          <w:tcPr>
            <w:tcW w:w="1908" w:type="dxa"/>
            <w:shd w:val="clear" w:color="auto" w:fill="auto"/>
          </w:tcPr>
          <w:p w:rsidR="009660BD" w:rsidRPr="00425D37" w:rsidRDefault="009660BD" w:rsidP="00FD2A7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20" w:type="dxa"/>
            <w:shd w:val="clear" w:color="auto" w:fill="auto"/>
          </w:tcPr>
          <w:p w:rsidR="009660BD" w:rsidRPr="00A428A1" w:rsidRDefault="00EC4C00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A428A1">
              <w:rPr>
                <w:sz w:val="28"/>
                <w:szCs w:val="28"/>
              </w:rPr>
              <w:t>3.</w:t>
            </w:r>
            <w:r w:rsidR="00293526" w:rsidRPr="00A428A1">
              <w:rPr>
                <w:sz w:val="28"/>
                <w:szCs w:val="28"/>
              </w:rPr>
              <w:t> </w:t>
            </w:r>
            <w:r w:rsidRPr="00A428A1">
              <w:rPr>
                <w:sz w:val="28"/>
                <w:szCs w:val="28"/>
              </w:rPr>
              <w:t xml:space="preserve">Пояснительная записка к проекту закона Приморского края </w:t>
            </w:r>
            <w:r w:rsidR="00425D37" w:rsidRPr="00A428A1">
              <w:rPr>
                <w:sz w:val="28"/>
                <w:szCs w:val="28"/>
              </w:rPr>
              <w:t xml:space="preserve">«О внесении изменений в </w:t>
            </w:r>
            <w:r w:rsidR="00EB27FD" w:rsidRPr="00A428A1">
              <w:rPr>
                <w:sz w:val="28"/>
                <w:szCs w:val="28"/>
              </w:rPr>
              <w:t xml:space="preserve">Закон </w:t>
            </w:r>
            <w:r w:rsidR="00425D37" w:rsidRPr="00A428A1">
              <w:rPr>
                <w:sz w:val="28"/>
                <w:szCs w:val="28"/>
              </w:rPr>
              <w:t>Приморского края «</w:t>
            </w:r>
            <w:r w:rsidR="00334D4E" w:rsidRPr="00A428A1">
              <w:rPr>
                <w:sz w:val="28"/>
                <w:szCs w:val="28"/>
              </w:rPr>
      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425D37" w:rsidRPr="00A428A1">
              <w:rPr>
                <w:sz w:val="28"/>
                <w:szCs w:val="28"/>
              </w:rPr>
              <w:t>»</w:t>
            </w:r>
            <w:r w:rsidR="00F029EE" w:rsidRPr="00A428A1">
              <w:rPr>
                <w:sz w:val="28"/>
                <w:szCs w:val="28"/>
              </w:rPr>
              <w:t xml:space="preserve"> </w:t>
            </w:r>
            <w:r w:rsidR="008B15C9" w:rsidRPr="00A428A1">
              <w:rPr>
                <w:sz w:val="28"/>
                <w:szCs w:val="28"/>
              </w:rPr>
              <w:t xml:space="preserve">- на </w:t>
            </w:r>
            <w:r w:rsidR="00B8687E">
              <w:rPr>
                <w:sz w:val="28"/>
                <w:szCs w:val="28"/>
              </w:rPr>
              <w:t>1</w:t>
            </w:r>
            <w:bookmarkStart w:id="2" w:name="_GoBack"/>
            <w:bookmarkEnd w:id="2"/>
            <w:r w:rsidRPr="00A428A1">
              <w:rPr>
                <w:sz w:val="28"/>
                <w:szCs w:val="28"/>
              </w:rPr>
              <w:t xml:space="preserve"> л. в 1 экз.</w:t>
            </w:r>
          </w:p>
          <w:p w:rsidR="00BA7315" w:rsidRPr="00A428A1" w:rsidRDefault="00BA7315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</w:p>
        </w:tc>
      </w:tr>
      <w:tr w:rsidR="009660BD" w:rsidRPr="00425D37" w:rsidTr="00FD2A75">
        <w:trPr>
          <w:trHeight w:val="402"/>
        </w:trPr>
        <w:tc>
          <w:tcPr>
            <w:tcW w:w="1908" w:type="dxa"/>
            <w:shd w:val="clear" w:color="auto" w:fill="auto"/>
          </w:tcPr>
          <w:p w:rsidR="009660BD" w:rsidRPr="00425D37" w:rsidRDefault="009660BD" w:rsidP="00FD2A7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20" w:type="dxa"/>
            <w:shd w:val="clear" w:color="auto" w:fill="auto"/>
          </w:tcPr>
          <w:p w:rsidR="009660BD" w:rsidRDefault="00EC4C00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425D37">
              <w:rPr>
                <w:sz w:val="28"/>
                <w:szCs w:val="28"/>
              </w:rPr>
              <w:t>4.</w:t>
            </w:r>
            <w:r w:rsidR="00293526" w:rsidRPr="00425D37">
              <w:rPr>
                <w:sz w:val="28"/>
                <w:szCs w:val="28"/>
              </w:rPr>
              <w:t> </w:t>
            </w:r>
            <w:r w:rsidRPr="00425D37">
              <w:rPr>
                <w:sz w:val="28"/>
                <w:szCs w:val="28"/>
              </w:rPr>
              <w:t xml:space="preserve">Финансово-экономическое обоснование проекта закона Приморского края </w:t>
            </w:r>
            <w:r w:rsidR="00425D37" w:rsidRPr="00425D37">
              <w:rPr>
                <w:sz w:val="28"/>
                <w:szCs w:val="28"/>
              </w:rPr>
              <w:t xml:space="preserve">«О внесении изменений в </w:t>
            </w:r>
            <w:r w:rsidR="00EB27FD" w:rsidRPr="00425D37">
              <w:rPr>
                <w:sz w:val="28"/>
                <w:szCs w:val="28"/>
              </w:rPr>
              <w:t xml:space="preserve">Закон </w:t>
            </w:r>
            <w:r w:rsidR="00425D37" w:rsidRPr="00425D37">
              <w:rPr>
                <w:sz w:val="28"/>
                <w:szCs w:val="28"/>
              </w:rPr>
              <w:t>Приморского края «</w:t>
            </w:r>
            <w:r w:rsidR="00334D4E" w:rsidRPr="00CD4C94">
              <w:rPr>
                <w:sz w:val="28"/>
                <w:szCs w:val="28"/>
              </w:rPr>
      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425D37" w:rsidRPr="00A428A1">
              <w:rPr>
                <w:sz w:val="28"/>
                <w:szCs w:val="28"/>
              </w:rPr>
              <w:t>»</w:t>
            </w:r>
            <w:r w:rsidR="00F5142B" w:rsidRPr="00A428A1">
              <w:rPr>
                <w:sz w:val="28"/>
                <w:szCs w:val="28"/>
              </w:rPr>
              <w:t xml:space="preserve"> </w:t>
            </w:r>
            <w:r w:rsidRPr="00A428A1">
              <w:rPr>
                <w:sz w:val="28"/>
                <w:szCs w:val="28"/>
              </w:rPr>
              <w:t xml:space="preserve">- на </w:t>
            </w:r>
            <w:r w:rsidR="008A6D49" w:rsidRPr="00A428A1">
              <w:rPr>
                <w:sz w:val="28"/>
                <w:szCs w:val="28"/>
              </w:rPr>
              <w:t>1</w:t>
            </w:r>
            <w:r w:rsidR="00A428A1" w:rsidRPr="00A428A1">
              <w:rPr>
                <w:sz w:val="28"/>
                <w:szCs w:val="28"/>
              </w:rPr>
              <w:t>0</w:t>
            </w:r>
            <w:r w:rsidRPr="00A428A1">
              <w:rPr>
                <w:sz w:val="28"/>
                <w:szCs w:val="28"/>
              </w:rPr>
              <w:t xml:space="preserve"> л. в 1 экз.</w:t>
            </w:r>
          </w:p>
          <w:p w:rsidR="00BA7315" w:rsidRPr="00425D37" w:rsidRDefault="00BA7315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</w:p>
          <w:p w:rsidR="00F66A32" w:rsidRPr="00425D37" w:rsidRDefault="00F66A32" w:rsidP="00634E33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425D37">
              <w:rPr>
                <w:sz w:val="28"/>
                <w:szCs w:val="28"/>
              </w:rPr>
              <w:t xml:space="preserve">5. Перечень </w:t>
            </w:r>
            <w:r w:rsidR="008E2DE5" w:rsidRPr="00B32BE0">
              <w:rPr>
                <w:sz w:val="28"/>
                <w:szCs w:val="28"/>
              </w:rPr>
              <w:t xml:space="preserve">законодательных </w:t>
            </w:r>
            <w:r w:rsidRPr="00B32BE0">
              <w:rPr>
                <w:sz w:val="28"/>
                <w:szCs w:val="28"/>
              </w:rPr>
              <w:t>актов</w:t>
            </w:r>
            <w:r w:rsidRPr="00425D37">
              <w:rPr>
                <w:sz w:val="28"/>
                <w:szCs w:val="28"/>
              </w:rPr>
              <w:t xml:space="preserve"> Приморского края, подлежащих признанию утратившими силу, изменению, приостановлению или принятию в связи с принятием проекта </w:t>
            </w:r>
            <w:r w:rsidRPr="00425D37">
              <w:rPr>
                <w:sz w:val="28"/>
                <w:szCs w:val="28"/>
              </w:rPr>
              <w:lastRenderedPageBreak/>
              <w:t xml:space="preserve">закона Приморского края </w:t>
            </w:r>
            <w:r w:rsidR="00425D37" w:rsidRPr="00425D37">
              <w:rPr>
                <w:sz w:val="28"/>
                <w:szCs w:val="28"/>
              </w:rPr>
              <w:t xml:space="preserve">«О внесении изменений в </w:t>
            </w:r>
            <w:r w:rsidR="00EB27FD" w:rsidRPr="00425D37">
              <w:rPr>
                <w:sz w:val="28"/>
                <w:szCs w:val="28"/>
              </w:rPr>
              <w:t xml:space="preserve">Закон </w:t>
            </w:r>
            <w:r w:rsidR="00425D37" w:rsidRPr="00425D37">
              <w:rPr>
                <w:sz w:val="28"/>
                <w:szCs w:val="28"/>
              </w:rPr>
              <w:t>Приморского</w:t>
            </w:r>
            <w:r w:rsidR="008850CE">
              <w:rPr>
                <w:sz w:val="28"/>
                <w:szCs w:val="28"/>
              </w:rPr>
              <w:t xml:space="preserve"> края</w:t>
            </w:r>
            <w:r w:rsidR="00425D37" w:rsidRPr="00425D37">
              <w:rPr>
                <w:sz w:val="28"/>
                <w:szCs w:val="28"/>
              </w:rPr>
              <w:t xml:space="preserve"> «</w:t>
            </w:r>
            <w:r w:rsidR="00334D4E" w:rsidRPr="00CD4C94">
              <w:rPr>
                <w:sz w:val="28"/>
                <w:szCs w:val="28"/>
              </w:rPr>
      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425D37" w:rsidRPr="00425D37">
              <w:rPr>
                <w:sz w:val="28"/>
                <w:szCs w:val="28"/>
              </w:rPr>
              <w:t>»</w:t>
            </w:r>
            <w:r w:rsidRPr="00425D37">
              <w:rPr>
                <w:sz w:val="28"/>
                <w:szCs w:val="28"/>
              </w:rPr>
              <w:t xml:space="preserve"> </w:t>
            </w:r>
            <w:r w:rsidRPr="00A428A1">
              <w:rPr>
                <w:sz w:val="28"/>
                <w:szCs w:val="28"/>
              </w:rPr>
              <w:t xml:space="preserve">-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A428A1">
                <w:rPr>
                  <w:sz w:val="28"/>
                  <w:szCs w:val="28"/>
                </w:rPr>
                <w:t>1 л</w:t>
              </w:r>
            </w:smartTag>
            <w:r w:rsidRPr="00A428A1">
              <w:rPr>
                <w:sz w:val="28"/>
                <w:szCs w:val="28"/>
              </w:rPr>
              <w:t>. в 1 экз.</w:t>
            </w:r>
          </w:p>
        </w:tc>
      </w:tr>
    </w:tbl>
    <w:p w:rsidR="00326163" w:rsidRPr="00425D37" w:rsidRDefault="00326163" w:rsidP="009660BD">
      <w:pPr>
        <w:jc w:val="both"/>
        <w:rPr>
          <w:sz w:val="28"/>
          <w:szCs w:val="28"/>
        </w:rPr>
      </w:pPr>
    </w:p>
    <w:p w:rsidR="00326163" w:rsidRDefault="00326163" w:rsidP="009660BD">
      <w:pPr>
        <w:jc w:val="both"/>
        <w:rPr>
          <w:sz w:val="28"/>
          <w:szCs w:val="28"/>
        </w:rPr>
      </w:pPr>
    </w:p>
    <w:p w:rsidR="008E2DE5" w:rsidRPr="00425D37" w:rsidRDefault="008E2DE5" w:rsidP="009660BD">
      <w:pPr>
        <w:jc w:val="both"/>
        <w:rPr>
          <w:sz w:val="28"/>
          <w:szCs w:val="28"/>
        </w:rPr>
      </w:pPr>
    </w:p>
    <w:p w:rsidR="00D91D04" w:rsidRPr="00425D37" w:rsidRDefault="00D91D04" w:rsidP="00D91D04">
      <w:pPr>
        <w:tabs>
          <w:tab w:val="left" w:pos="7920"/>
        </w:tabs>
        <w:ind w:right="-82"/>
        <w:jc w:val="both"/>
        <w:rPr>
          <w:sz w:val="28"/>
          <w:szCs w:val="28"/>
        </w:rPr>
      </w:pPr>
      <w:r w:rsidRPr="00425D37">
        <w:rPr>
          <w:sz w:val="28"/>
          <w:szCs w:val="28"/>
        </w:rPr>
        <w:t>Губернатор края                                                                         В.В. Миклушевский</w:t>
      </w:r>
    </w:p>
    <w:sectPr w:rsidR="00D91D04" w:rsidRPr="00425D37" w:rsidSect="006B4919">
      <w:headerReference w:type="even" r:id="rId9"/>
      <w:headerReference w:type="default" r:id="rId10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F7B" w:rsidRDefault="00231F7B">
      <w:r>
        <w:separator/>
      </w:r>
    </w:p>
  </w:endnote>
  <w:endnote w:type="continuationSeparator" w:id="0">
    <w:p w:rsidR="00231F7B" w:rsidRDefault="00231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F7B" w:rsidRDefault="00231F7B">
      <w:r>
        <w:separator/>
      </w:r>
    </w:p>
  </w:footnote>
  <w:footnote w:type="continuationSeparator" w:id="0">
    <w:p w:rsidR="00231F7B" w:rsidRDefault="00231F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AA6" w:rsidRDefault="00BE7AA6" w:rsidP="003E526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E7AA6" w:rsidRDefault="00BE7AA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AA6" w:rsidRDefault="00BE7AA6" w:rsidP="003E526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8687E">
      <w:rPr>
        <w:rStyle w:val="a9"/>
        <w:noProof/>
      </w:rPr>
      <w:t>3</w:t>
    </w:r>
    <w:r>
      <w:rPr>
        <w:rStyle w:val="a9"/>
      </w:rPr>
      <w:fldChar w:fldCharType="end"/>
    </w:r>
  </w:p>
  <w:p w:rsidR="00BE7AA6" w:rsidRDefault="00BE7AA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02A5"/>
    <w:rsid w:val="00000F2A"/>
    <w:rsid w:val="00001504"/>
    <w:rsid w:val="000051C0"/>
    <w:rsid w:val="00007283"/>
    <w:rsid w:val="00012FBE"/>
    <w:rsid w:val="0001616D"/>
    <w:rsid w:val="000371A8"/>
    <w:rsid w:val="00040ACB"/>
    <w:rsid w:val="0004125C"/>
    <w:rsid w:val="00042E17"/>
    <w:rsid w:val="00043F40"/>
    <w:rsid w:val="00045369"/>
    <w:rsid w:val="00055A9D"/>
    <w:rsid w:val="000565A5"/>
    <w:rsid w:val="00080972"/>
    <w:rsid w:val="000827C3"/>
    <w:rsid w:val="00082B5A"/>
    <w:rsid w:val="0008487D"/>
    <w:rsid w:val="0009739A"/>
    <w:rsid w:val="00097622"/>
    <w:rsid w:val="000A00BB"/>
    <w:rsid w:val="000A148B"/>
    <w:rsid w:val="000A2CB3"/>
    <w:rsid w:val="000B45A6"/>
    <w:rsid w:val="000C2B96"/>
    <w:rsid w:val="000C2CE3"/>
    <w:rsid w:val="000C4167"/>
    <w:rsid w:val="000C6328"/>
    <w:rsid w:val="000D21EA"/>
    <w:rsid w:val="000E2F40"/>
    <w:rsid w:val="000E4FCA"/>
    <w:rsid w:val="000E72F2"/>
    <w:rsid w:val="000F16DA"/>
    <w:rsid w:val="000F5B90"/>
    <w:rsid w:val="000F7589"/>
    <w:rsid w:val="000F76B5"/>
    <w:rsid w:val="00100168"/>
    <w:rsid w:val="001042B6"/>
    <w:rsid w:val="00111E5A"/>
    <w:rsid w:val="00116492"/>
    <w:rsid w:val="00124DEB"/>
    <w:rsid w:val="00125FA5"/>
    <w:rsid w:val="0014151D"/>
    <w:rsid w:val="00142D88"/>
    <w:rsid w:val="00147FD2"/>
    <w:rsid w:val="00152379"/>
    <w:rsid w:val="001523E2"/>
    <w:rsid w:val="00155426"/>
    <w:rsid w:val="00160121"/>
    <w:rsid w:val="00161202"/>
    <w:rsid w:val="00164E7C"/>
    <w:rsid w:val="00167AED"/>
    <w:rsid w:val="001805F0"/>
    <w:rsid w:val="001847B4"/>
    <w:rsid w:val="00187FA0"/>
    <w:rsid w:val="0019419B"/>
    <w:rsid w:val="00196927"/>
    <w:rsid w:val="00197B2B"/>
    <w:rsid w:val="001A0228"/>
    <w:rsid w:val="001A454F"/>
    <w:rsid w:val="001B1489"/>
    <w:rsid w:val="001B28E7"/>
    <w:rsid w:val="001B39EC"/>
    <w:rsid w:val="001B5B2B"/>
    <w:rsid w:val="001D7193"/>
    <w:rsid w:val="001E1580"/>
    <w:rsid w:val="001E26AB"/>
    <w:rsid w:val="001E69A7"/>
    <w:rsid w:val="001E7197"/>
    <w:rsid w:val="001F0FAE"/>
    <w:rsid w:val="0020192B"/>
    <w:rsid w:val="002020C8"/>
    <w:rsid w:val="0020248C"/>
    <w:rsid w:val="0021582B"/>
    <w:rsid w:val="00226E8B"/>
    <w:rsid w:val="00231914"/>
    <w:rsid w:val="00231F7B"/>
    <w:rsid w:val="0023635E"/>
    <w:rsid w:val="002571A8"/>
    <w:rsid w:val="00262131"/>
    <w:rsid w:val="002621F1"/>
    <w:rsid w:val="00270199"/>
    <w:rsid w:val="002776C6"/>
    <w:rsid w:val="002812DD"/>
    <w:rsid w:val="00292C0A"/>
    <w:rsid w:val="00293526"/>
    <w:rsid w:val="00294075"/>
    <w:rsid w:val="002972C4"/>
    <w:rsid w:val="00297920"/>
    <w:rsid w:val="002A301A"/>
    <w:rsid w:val="002C315D"/>
    <w:rsid w:val="002C6F68"/>
    <w:rsid w:val="002D60CC"/>
    <w:rsid w:val="002D7D0A"/>
    <w:rsid w:val="002E10E4"/>
    <w:rsid w:val="002E133E"/>
    <w:rsid w:val="002E55B5"/>
    <w:rsid w:val="002F00C5"/>
    <w:rsid w:val="002F3CF5"/>
    <w:rsid w:val="002F44B5"/>
    <w:rsid w:val="00305A0C"/>
    <w:rsid w:val="00326163"/>
    <w:rsid w:val="0033045F"/>
    <w:rsid w:val="00334D4E"/>
    <w:rsid w:val="00341415"/>
    <w:rsid w:val="003429ED"/>
    <w:rsid w:val="00346DAE"/>
    <w:rsid w:val="0035285F"/>
    <w:rsid w:val="0035353A"/>
    <w:rsid w:val="00367009"/>
    <w:rsid w:val="003709B0"/>
    <w:rsid w:val="0038663D"/>
    <w:rsid w:val="003A3464"/>
    <w:rsid w:val="003A3E57"/>
    <w:rsid w:val="003A70C5"/>
    <w:rsid w:val="003B154B"/>
    <w:rsid w:val="003B3E3B"/>
    <w:rsid w:val="003B4915"/>
    <w:rsid w:val="003B69AB"/>
    <w:rsid w:val="003D17FA"/>
    <w:rsid w:val="003D1FF3"/>
    <w:rsid w:val="003E526F"/>
    <w:rsid w:val="003E71CB"/>
    <w:rsid w:val="00402B46"/>
    <w:rsid w:val="004246DD"/>
    <w:rsid w:val="00425D37"/>
    <w:rsid w:val="00430BBC"/>
    <w:rsid w:val="00456EB5"/>
    <w:rsid w:val="004610F6"/>
    <w:rsid w:val="00482067"/>
    <w:rsid w:val="00484546"/>
    <w:rsid w:val="00486ED4"/>
    <w:rsid w:val="004907B2"/>
    <w:rsid w:val="00491555"/>
    <w:rsid w:val="004B6691"/>
    <w:rsid w:val="004C1FBF"/>
    <w:rsid w:val="004C3A58"/>
    <w:rsid w:val="004D16E0"/>
    <w:rsid w:val="004D544A"/>
    <w:rsid w:val="004D737E"/>
    <w:rsid w:val="004E0148"/>
    <w:rsid w:val="004E2508"/>
    <w:rsid w:val="004E2516"/>
    <w:rsid w:val="004E30CC"/>
    <w:rsid w:val="004F3B01"/>
    <w:rsid w:val="004F75D8"/>
    <w:rsid w:val="0050290D"/>
    <w:rsid w:val="00503B48"/>
    <w:rsid w:val="00506062"/>
    <w:rsid w:val="0050665D"/>
    <w:rsid w:val="005069F8"/>
    <w:rsid w:val="005117D7"/>
    <w:rsid w:val="00513CA2"/>
    <w:rsid w:val="00515203"/>
    <w:rsid w:val="00516B5F"/>
    <w:rsid w:val="005206D3"/>
    <w:rsid w:val="00520D9F"/>
    <w:rsid w:val="0052570F"/>
    <w:rsid w:val="005274AA"/>
    <w:rsid w:val="0054061A"/>
    <w:rsid w:val="00544DB8"/>
    <w:rsid w:val="00546BF5"/>
    <w:rsid w:val="00560E49"/>
    <w:rsid w:val="0056366E"/>
    <w:rsid w:val="00565D6D"/>
    <w:rsid w:val="005673B8"/>
    <w:rsid w:val="0057394E"/>
    <w:rsid w:val="00574A02"/>
    <w:rsid w:val="00574C47"/>
    <w:rsid w:val="005800B1"/>
    <w:rsid w:val="00583EC1"/>
    <w:rsid w:val="005925E8"/>
    <w:rsid w:val="00593AF3"/>
    <w:rsid w:val="00597D83"/>
    <w:rsid w:val="005B2A05"/>
    <w:rsid w:val="005B3778"/>
    <w:rsid w:val="005B5824"/>
    <w:rsid w:val="005B6795"/>
    <w:rsid w:val="005C01D8"/>
    <w:rsid w:val="005E5DCB"/>
    <w:rsid w:val="005F0DC8"/>
    <w:rsid w:val="005F12BE"/>
    <w:rsid w:val="005F2955"/>
    <w:rsid w:val="0062235B"/>
    <w:rsid w:val="00634E33"/>
    <w:rsid w:val="006442F4"/>
    <w:rsid w:val="006513D9"/>
    <w:rsid w:val="00653625"/>
    <w:rsid w:val="00654EE3"/>
    <w:rsid w:val="006558E4"/>
    <w:rsid w:val="006714E1"/>
    <w:rsid w:val="00674DDB"/>
    <w:rsid w:val="00676FBA"/>
    <w:rsid w:val="00681C1A"/>
    <w:rsid w:val="00683225"/>
    <w:rsid w:val="00692E94"/>
    <w:rsid w:val="0069678D"/>
    <w:rsid w:val="00697D9C"/>
    <w:rsid w:val="006A233E"/>
    <w:rsid w:val="006A31B9"/>
    <w:rsid w:val="006B2E3F"/>
    <w:rsid w:val="006B3D75"/>
    <w:rsid w:val="006B4919"/>
    <w:rsid w:val="006B4E08"/>
    <w:rsid w:val="006C0F77"/>
    <w:rsid w:val="006C291C"/>
    <w:rsid w:val="006C2B21"/>
    <w:rsid w:val="006C2BC3"/>
    <w:rsid w:val="006C4CA9"/>
    <w:rsid w:val="006C4E9D"/>
    <w:rsid w:val="006D1BC2"/>
    <w:rsid w:val="006E54F7"/>
    <w:rsid w:val="006F1A18"/>
    <w:rsid w:val="00712034"/>
    <w:rsid w:val="00714BB6"/>
    <w:rsid w:val="007168EB"/>
    <w:rsid w:val="00722BAA"/>
    <w:rsid w:val="0073591A"/>
    <w:rsid w:val="00736B3E"/>
    <w:rsid w:val="00737458"/>
    <w:rsid w:val="00737CFE"/>
    <w:rsid w:val="00741603"/>
    <w:rsid w:val="007420CB"/>
    <w:rsid w:val="0074341E"/>
    <w:rsid w:val="00744C1D"/>
    <w:rsid w:val="00747A4F"/>
    <w:rsid w:val="00753C08"/>
    <w:rsid w:val="00761112"/>
    <w:rsid w:val="00766139"/>
    <w:rsid w:val="00772D4D"/>
    <w:rsid w:val="00774ED2"/>
    <w:rsid w:val="00783CED"/>
    <w:rsid w:val="00786560"/>
    <w:rsid w:val="00794E1D"/>
    <w:rsid w:val="007A253E"/>
    <w:rsid w:val="007A50B7"/>
    <w:rsid w:val="007B093A"/>
    <w:rsid w:val="007C003E"/>
    <w:rsid w:val="007C0486"/>
    <w:rsid w:val="007C7C43"/>
    <w:rsid w:val="007D6048"/>
    <w:rsid w:val="007D692F"/>
    <w:rsid w:val="007F0A2D"/>
    <w:rsid w:val="007F2F5C"/>
    <w:rsid w:val="0080722A"/>
    <w:rsid w:val="008128C5"/>
    <w:rsid w:val="00832800"/>
    <w:rsid w:val="008358FB"/>
    <w:rsid w:val="00837CF5"/>
    <w:rsid w:val="00844FF8"/>
    <w:rsid w:val="00850B79"/>
    <w:rsid w:val="00853512"/>
    <w:rsid w:val="00854AF2"/>
    <w:rsid w:val="00854D84"/>
    <w:rsid w:val="00854F6E"/>
    <w:rsid w:val="008730D9"/>
    <w:rsid w:val="0087350E"/>
    <w:rsid w:val="00874881"/>
    <w:rsid w:val="008850CE"/>
    <w:rsid w:val="00886C02"/>
    <w:rsid w:val="00887CE0"/>
    <w:rsid w:val="00894BCB"/>
    <w:rsid w:val="00895C27"/>
    <w:rsid w:val="008979FB"/>
    <w:rsid w:val="00897F2E"/>
    <w:rsid w:val="008A4BD3"/>
    <w:rsid w:val="008A6A7F"/>
    <w:rsid w:val="008A6D49"/>
    <w:rsid w:val="008B11BA"/>
    <w:rsid w:val="008B15C9"/>
    <w:rsid w:val="008B2E5D"/>
    <w:rsid w:val="008C621D"/>
    <w:rsid w:val="008C77A8"/>
    <w:rsid w:val="008C7E76"/>
    <w:rsid w:val="008D30ED"/>
    <w:rsid w:val="008E2DE5"/>
    <w:rsid w:val="008E43B6"/>
    <w:rsid w:val="008E5A92"/>
    <w:rsid w:val="008E7910"/>
    <w:rsid w:val="008F6424"/>
    <w:rsid w:val="008F6C7B"/>
    <w:rsid w:val="008F7694"/>
    <w:rsid w:val="0090367B"/>
    <w:rsid w:val="009108F3"/>
    <w:rsid w:val="00912506"/>
    <w:rsid w:val="00916029"/>
    <w:rsid w:val="00916373"/>
    <w:rsid w:val="00921FCA"/>
    <w:rsid w:val="00922D01"/>
    <w:rsid w:val="00926E84"/>
    <w:rsid w:val="00934749"/>
    <w:rsid w:val="00936970"/>
    <w:rsid w:val="00942B0C"/>
    <w:rsid w:val="009660BD"/>
    <w:rsid w:val="0097100E"/>
    <w:rsid w:val="009725F9"/>
    <w:rsid w:val="0098118C"/>
    <w:rsid w:val="00983ECB"/>
    <w:rsid w:val="00984619"/>
    <w:rsid w:val="009848B3"/>
    <w:rsid w:val="00986D2A"/>
    <w:rsid w:val="00996FCA"/>
    <w:rsid w:val="009C3379"/>
    <w:rsid w:val="009C473A"/>
    <w:rsid w:val="009C4EDD"/>
    <w:rsid w:val="009C5D3B"/>
    <w:rsid w:val="009D0C16"/>
    <w:rsid w:val="009D0EA9"/>
    <w:rsid w:val="009D2EB1"/>
    <w:rsid w:val="009E07E1"/>
    <w:rsid w:val="009E3F8E"/>
    <w:rsid w:val="009E646E"/>
    <w:rsid w:val="009E694B"/>
    <w:rsid w:val="00A07461"/>
    <w:rsid w:val="00A0756A"/>
    <w:rsid w:val="00A23583"/>
    <w:rsid w:val="00A23742"/>
    <w:rsid w:val="00A23AD3"/>
    <w:rsid w:val="00A23E8E"/>
    <w:rsid w:val="00A31912"/>
    <w:rsid w:val="00A3463C"/>
    <w:rsid w:val="00A41544"/>
    <w:rsid w:val="00A428A1"/>
    <w:rsid w:val="00A81392"/>
    <w:rsid w:val="00A90FBD"/>
    <w:rsid w:val="00A92BD8"/>
    <w:rsid w:val="00AA33F0"/>
    <w:rsid w:val="00AA5F0A"/>
    <w:rsid w:val="00AB3B24"/>
    <w:rsid w:val="00AB6F18"/>
    <w:rsid w:val="00AC3A47"/>
    <w:rsid w:val="00AC55CC"/>
    <w:rsid w:val="00AC668C"/>
    <w:rsid w:val="00AE47A5"/>
    <w:rsid w:val="00AF2107"/>
    <w:rsid w:val="00AF2DF2"/>
    <w:rsid w:val="00AF499D"/>
    <w:rsid w:val="00B03D0D"/>
    <w:rsid w:val="00B0438D"/>
    <w:rsid w:val="00B05ADC"/>
    <w:rsid w:val="00B10BF0"/>
    <w:rsid w:val="00B16BE3"/>
    <w:rsid w:val="00B224C0"/>
    <w:rsid w:val="00B242B4"/>
    <w:rsid w:val="00B30993"/>
    <w:rsid w:val="00B32154"/>
    <w:rsid w:val="00B32BE0"/>
    <w:rsid w:val="00B42720"/>
    <w:rsid w:val="00B46B94"/>
    <w:rsid w:val="00B51169"/>
    <w:rsid w:val="00B54094"/>
    <w:rsid w:val="00B60125"/>
    <w:rsid w:val="00B64575"/>
    <w:rsid w:val="00B64DB1"/>
    <w:rsid w:val="00B675A7"/>
    <w:rsid w:val="00B72243"/>
    <w:rsid w:val="00B73EDB"/>
    <w:rsid w:val="00B769C0"/>
    <w:rsid w:val="00B8687E"/>
    <w:rsid w:val="00B960B7"/>
    <w:rsid w:val="00BA26A5"/>
    <w:rsid w:val="00BA4963"/>
    <w:rsid w:val="00BA5617"/>
    <w:rsid w:val="00BA6D3D"/>
    <w:rsid w:val="00BA7315"/>
    <w:rsid w:val="00BB1332"/>
    <w:rsid w:val="00BB3449"/>
    <w:rsid w:val="00BC6F43"/>
    <w:rsid w:val="00BD59BB"/>
    <w:rsid w:val="00BE7AA6"/>
    <w:rsid w:val="00BF6618"/>
    <w:rsid w:val="00C10B91"/>
    <w:rsid w:val="00C123BA"/>
    <w:rsid w:val="00C14BA0"/>
    <w:rsid w:val="00C23DC1"/>
    <w:rsid w:val="00C24231"/>
    <w:rsid w:val="00C243ED"/>
    <w:rsid w:val="00C467FB"/>
    <w:rsid w:val="00C47844"/>
    <w:rsid w:val="00C47AD3"/>
    <w:rsid w:val="00C548F0"/>
    <w:rsid w:val="00C71DDD"/>
    <w:rsid w:val="00C73847"/>
    <w:rsid w:val="00C776F0"/>
    <w:rsid w:val="00C857FA"/>
    <w:rsid w:val="00C95D85"/>
    <w:rsid w:val="00CA1574"/>
    <w:rsid w:val="00CB2683"/>
    <w:rsid w:val="00CB72FA"/>
    <w:rsid w:val="00CC0473"/>
    <w:rsid w:val="00CC2C03"/>
    <w:rsid w:val="00CC48A3"/>
    <w:rsid w:val="00CC7E1E"/>
    <w:rsid w:val="00CD01FC"/>
    <w:rsid w:val="00CD129F"/>
    <w:rsid w:val="00CD1AB3"/>
    <w:rsid w:val="00CD4BAF"/>
    <w:rsid w:val="00CD4C94"/>
    <w:rsid w:val="00CD72BD"/>
    <w:rsid w:val="00CD7869"/>
    <w:rsid w:val="00CE341D"/>
    <w:rsid w:val="00CE4B48"/>
    <w:rsid w:val="00D23F75"/>
    <w:rsid w:val="00D24909"/>
    <w:rsid w:val="00D262BF"/>
    <w:rsid w:val="00D31906"/>
    <w:rsid w:val="00D479DA"/>
    <w:rsid w:val="00D53E2E"/>
    <w:rsid w:val="00D55321"/>
    <w:rsid w:val="00D57E53"/>
    <w:rsid w:val="00D6318A"/>
    <w:rsid w:val="00D656AF"/>
    <w:rsid w:val="00D7121B"/>
    <w:rsid w:val="00D712E5"/>
    <w:rsid w:val="00D91D04"/>
    <w:rsid w:val="00D92A43"/>
    <w:rsid w:val="00D9465F"/>
    <w:rsid w:val="00D95B59"/>
    <w:rsid w:val="00D9669D"/>
    <w:rsid w:val="00DA1651"/>
    <w:rsid w:val="00DA1860"/>
    <w:rsid w:val="00DB1F3E"/>
    <w:rsid w:val="00DC29D1"/>
    <w:rsid w:val="00DC7DD7"/>
    <w:rsid w:val="00DD7E8A"/>
    <w:rsid w:val="00E07E3A"/>
    <w:rsid w:val="00E135A8"/>
    <w:rsid w:val="00E21760"/>
    <w:rsid w:val="00E33F55"/>
    <w:rsid w:val="00E344FB"/>
    <w:rsid w:val="00E37758"/>
    <w:rsid w:val="00E45306"/>
    <w:rsid w:val="00E47F92"/>
    <w:rsid w:val="00E672F6"/>
    <w:rsid w:val="00E73F40"/>
    <w:rsid w:val="00E85E34"/>
    <w:rsid w:val="00E86F83"/>
    <w:rsid w:val="00E87264"/>
    <w:rsid w:val="00E902A5"/>
    <w:rsid w:val="00E955FA"/>
    <w:rsid w:val="00E97447"/>
    <w:rsid w:val="00EA4C86"/>
    <w:rsid w:val="00EA767F"/>
    <w:rsid w:val="00EB25F9"/>
    <w:rsid w:val="00EB27FD"/>
    <w:rsid w:val="00EB46EC"/>
    <w:rsid w:val="00EB5E6B"/>
    <w:rsid w:val="00EC4C00"/>
    <w:rsid w:val="00EC6B97"/>
    <w:rsid w:val="00ED3152"/>
    <w:rsid w:val="00ED78C7"/>
    <w:rsid w:val="00EE0293"/>
    <w:rsid w:val="00EE0814"/>
    <w:rsid w:val="00EE0BF7"/>
    <w:rsid w:val="00EE2150"/>
    <w:rsid w:val="00EE3292"/>
    <w:rsid w:val="00EF0150"/>
    <w:rsid w:val="00EF5880"/>
    <w:rsid w:val="00F01BD8"/>
    <w:rsid w:val="00F029EE"/>
    <w:rsid w:val="00F058E6"/>
    <w:rsid w:val="00F14E85"/>
    <w:rsid w:val="00F24CF0"/>
    <w:rsid w:val="00F3433D"/>
    <w:rsid w:val="00F34BF3"/>
    <w:rsid w:val="00F34E7E"/>
    <w:rsid w:val="00F503B2"/>
    <w:rsid w:val="00F5142B"/>
    <w:rsid w:val="00F55B16"/>
    <w:rsid w:val="00F62A60"/>
    <w:rsid w:val="00F66A32"/>
    <w:rsid w:val="00F70D05"/>
    <w:rsid w:val="00F76135"/>
    <w:rsid w:val="00F77218"/>
    <w:rsid w:val="00F83E7C"/>
    <w:rsid w:val="00F84969"/>
    <w:rsid w:val="00F8620B"/>
    <w:rsid w:val="00F87D7F"/>
    <w:rsid w:val="00F91E44"/>
    <w:rsid w:val="00FA2967"/>
    <w:rsid w:val="00FA3B2A"/>
    <w:rsid w:val="00FA513E"/>
    <w:rsid w:val="00FB244E"/>
    <w:rsid w:val="00FB24F9"/>
    <w:rsid w:val="00FB35B2"/>
    <w:rsid w:val="00FB4CF3"/>
    <w:rsid w:val="00FB60FE"/>
    <w:rsid w:val="00FB6AC5"/>
    <w:rsid w:val="00FC1C65"/>
    <w:rsid w:val="00FC2FCA"/>
    <w:rsid w:val="00FD2A75"/>
    <w:rsid w:val="00FD31EF"/>
    <w:rsid w:val="00FD39D6"/>
    <w:rsid w:val="00FD5CD3"/>
    <w:rsid w:val="00FF16A3"/>
    <w:rsid w:val="00FF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042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D53E2E"/>
    <w:pPr>
      <w:spacing w:after="120"/>
      <w:ind w:left="283"/>
    </w:pPr>
  </w:style>
  <w:style w:type="character" w:styleId="a6">
    <w:name w:val="Hyperlink"/>
    <w:rsid w:val="00D53E2E"/>
    <w:rPr>
      <w:color w:val="0000FF"/>
      <w:u w:val="single"/>
    </w:rPr>
  </w:style>
  <w:style w:type="paragraph" w:customStyle="1" w:styleId="ConsTitle">
    <w:name w:val="ConsTitle"/>
    <w:rsid w:val="005F12B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7">
    <w:name w:val="header"/>
    <w:basedOn w:val="a"/>
    <w:link w:val="a8"/>
    <w:uiPriority w:val="99"/>
    <w:rsid w:val="00CC48A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C48A3"/>
  </w:style>
  <w:style w:type="paragraph" w:styleId="aa">
    <w:name w:val="Balloon Text"/>
    <w:basedOn w:val="a"/>
    <w:semiHidden/>
    <w:rsid w:val="001805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C29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3190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3190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b">
    <w:name w:val="Знак Знак Знак"/>
    <w:basedOn w:val="a"/>
    <w:rsid w:val="00520D9F"/>
    <w:pPr>
      <w:spacing w:after="160" w:line="240" w:lineRule="exact"/>
      <w:ind w:firstLine="709"/>
    </w:pPr>
    <w:rPr>
      <w:rFonts w:ascii="Verdana" w:hAnsi="Verdana"/>
      <w:sz w:val="16"/>
      <w:szCs w:val="20"/>
    </w:rPr>
  </w:style>
  <w:style w:type="paragraph" w:customStyle="1" w:styleId="ac">
    <w:name w:val="Знак Знак Знак Знак"/>
    <w:basedOn w:val="a"/>
    <w:autoRedefine/>
    <w:rsid w:val="00ED78C7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ConsPlusCell">
    <w:name w:val="ConsPlusCell"/>
    <w:rsid w:val="000E72F2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9660BD"/>
    <w:pPr>
      <w:spacing w:after="120" w:line="480" w:lineRule="auto"/>
      <w:ind w:left="283"/>
    </w:pPr>
  </w:style>
  <w:style w:type="character" w:customStyle="1" w:styleId="a8">
    <w:name w:val="Верхний колонтитул Знак"/>
    <w:link w:val="a7"/>
    <w:uiPriority w:val="99"/>
    <w:rsid w:val="00226E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4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kimova_vv\&#1052;&#1086;&#1080;%20&#1076;&#1086;&#1082;&#1091;&#1084;&#1077;&#1085;&#1090;&#1099;\VALENTINA\&#1041;&#1051;&#1040;&#1053;&#1050;&#1048;\&#1041;&#1083;&#1072;&#1085;&#1082;&#1080;%20(&#1040;&#1076;&#1084;&#1080;&#1085;)\&#1040;&#1044;&#1052;&#1048;&#1053;%20(&#1073;&#1083;&#1072;&#1085;&#1082;%20&#1089;&#1091;&#1087;&#1077;&#1088;&#1087;&#1086;&#1083;&#1085;&#1099;&#1081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АДМИН (бланк суперполный)</Template>
  <TotalTime>36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СЛУЖЕБНАЯ ЗАПИСКА</vt:lpstr>
    </vt:vector>
  </TitlesOfParts>
  <Company>АПК</Company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>Akimova_VV</dc:creator>
  <cp:lastModifiedBy>Никифорова Анжелика Николаевна</cp:lastModifiedBy>
  <cp:revision>16</cp:revision>
  <cp:lastPrinted>2016-12-15T23:56:00Z</cp:lastPrinted>
  <dcterms:created xsi:type="dcterms:W3CDTF">2016-03-24T04:57:00Z</dcterms:created>
  <dcterms:modified xsi:type="dcterms:W3CDTF">2016-12-15T23:56:00Z</dcterms:modified>
</cp:coreProperties>
</file>