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C9418B" w:rsidRDefault="00357541" w:rsidP="00BE16C2">
      <w:pPr>
        <w:spacing w:line="360" w:lineRule="auto"/>
        <w:ind w:left="567"/>
        <w:jc w:val="center"/>
      </w:pPr>
      <w:r w:rsidRPr="005B463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8" o:title=""/>
          </v:shape>
          <o:OLEObject Type="Embed" ProgID="Word.Picture.8" ShapeID="_x0000_i1025" DrawAspect="Content" ObjectID="_1545808659" r:id="rId9"/>
        </w:object>
      </w:r>
      <w:r w:rsidR="00C9418B">
        <w:t xml:space="preserve"> 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402FE">
            <w:pPr>
              <w:pStyle w:val="8"/>
              <w:widowControl w:val="0"/>
            </w:pPr>
            <w:r>
              <w:t xml:space="preserve">Комитет по </w:t>
            </w:r>
            <w:r w:rsidR="004402FE">
              <w:t>продовольственной политике и</w:t>
            </w:r>
          </w:p>
          <w:p w:rsidR="004402FE" w:rsidRPr="004402FE" w:rsidRDefault="004402FE" w:rsidP="004402FE">
            <w:pPr>
              <w:jc w:val="center"/>
              <w:rPr>
                <w:b/>
                <w:sz w:val="24"/>
                <w:szCs w:val="24"/>
              </w:rPr>
            </w:pPr>
            <w:r w:rsidRPr="004402FE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56329" w:rsidRDefault="00156329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18.01.2017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C6735E" w:rsidRDefault="00357541">
            <w:pPr>
              <w:jc w:val="right"/>
              <w:rPr>
                <w:szCs w:val="28"/>
              </w:rPr>
            </w:pPr>
            <w:r w:rsidRPr="00C6735E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C6735E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2240D" w:rsidP="004402FE">
            <w:pPr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"О внесении изменений в</w:t>
            </w:r>
            <w:r w:rsidR="00554651">
              <w:rPr>
                <w:szCs w:val="28"/>
              </w:rPr>
              <w:t xml:space="preserve"> приложение к</w:t>
            </w:r>
            <w:r>
              <w:rPr>
                <w:szCs w:val="28"/>
              </w:rPr>
              <w:t xml:space="preserve"> Закон</w:t>
            </w:r>
            <w:r w:rsidR="00554651">
              <w:rPr>
                <w:szCs w:val="28"/>
              </w:rPr>
              <w:t>у</w:t>
            </w:r>
            <w:r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E555F">
              <w:rPr>
                <w:szCs w:val="28"/>
              </w:rPr>
              <w:t xml:space="preserve">отлову и содержанию безнадзорных животных, </w:t>
            </w:r>
            <w:r>
              <w:rPr>
                <w:szCs w:val="28"/>
              </w:rPr>
              <w:t>защите населения от болезней, общих для человека и животных" (первое чтение)</w:t>
            </w:r>
            <w:proofErr w:type="gramEnd"/>
          </w:p>
        </w:tc>
      </w:tr>
    </w:tbl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EF2DC1">
        <w:rPr>
          <w:szCs w:val="28"/>
        </w:rPr>
        <w:t>обсудив</w:t>
      </w:r>
      <w:r>
        <w:rPr>
          <w:szCs w:val="28"/>
        </w:rPr>
        <w:t xml:space="preserve"> проект закона Приморского края "О внесении изменений в </w:t>
      </w:r>
      <w:r w:rsidR="00554651">
        <w:rPr>
          <w:szCs w:val="28"/>
        </w:rPr>
        <w:t xml:space="preserve">приложение к </w:t>
      </w:r>
      <w:r>
        <w:rPr>
          <w:szCs w:val="28"/>
        </w:rPr>
        <w:t>Закон</w:t>
      </w:r>
      <w:r w:rsidR="00554651">
        <w:rPr>
          <w:szCs w:val="28"/>
        </w:rPr>
        <w:t>у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7E555F">
        <w:rPr>
          <w:szCs w:val="28"/>
        </w:rPr>
        <w:t xml:space="preserve">отлову и содержанию безнадзорных животных, </w:t>
      </w:r>
      <w:r>
        <w:rPr>
          <w:szCs w:val="28"/>
        </w:rPr>
        <w:t xml:space="preserve">защите населения от болезней, общих для человека и животных", </w:t>
      </w:r>
      <w:r w:rsidR="00B50D89">
        <w:rPr>
          <w:szCs w:val="28"/>
        </w:rPr>
        <w:t xml:space="preserve">внесенный Губернатором Приморского края, </w:t>
      </w:r>
      <w:r>
        <w:rPr>
          <w:szCs w:val="28"/>
        </w:rPr>
        <w:t>комитет</w:t>
      </w:r>
      <w:proofErr w:type="gramEnd"/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  <w:r>
        <w:rPr>
          <w:szCs w:val="28"/>
        </w:rPr>
        <w:t>РЕШИЛ:</w:t>
      </w:r>
    </w:p>
    <w:p w:rsidR="00AB0F8E" w:rsidRDefault="00AB0F8E" w:rsidP="00AB0F8E">
      <w:pPr>
        <w:rPr>
          <w:szCs w:val="28"/>
        </w:rPr>
      </w:pPr>
    </w:p>
    <w:p w:rsidR="00AB0F8E" w:rsidRDefault="00B50D89" w:rsidP="00AB0F8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1.Рассмотреть</w:t>
      </w:r>
      <w:r w:rsidR="00AB0F8E">
        <w:rPr>
          <w:szCs w:val="28"/>
        </w:rPr>
        <w:t xml:space="preserve"> проект закона Приморского края "О внесении изменений в </w:t>
      </w:r>
      <w:r w:rsidR="00554651">
        <w:rPr>
          <w:szCs w:val="28"/>
        </w:rPr>
        <w:t xml:space="preserve">приложение к </w:t>
      </w:r>
      <w:r w:rsidR="00AB0F8E">
        <w:rPr>
          <w:szCs w:val="28"/>
        </w:rPr>
        <w:t>Закон</w:t>
      </w:r>
      <w:r w:rsidR="00554651">
        <w:rPr>
          <w:szCs w:val="28"/>
        </w:rPr>
        <w:t>у</w:t>
      </w:r>
      <w:r w:rsidR="00AB0F8E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0B291C">
        <w:rPr>
          <w:szCs w:val="28"/>
        </w:rPr>
        <w:t xml:space="preserve">отлову и содержанию безнадзорных животных, </w:t>
      </w:r>
      <w:r w:rsidR="00AB0F8E">
        <w:rPr>
          <w:szCs w:val="28"/>
        </w:rPr>
        <w:t>защите населения от болезней, общих</w:t>
      </w:r>
      <w:r>
        <w:rPr>
          <w:szCs w:val="28"/>
        </w:rPr>
        <w:t xml:space="preserve"> д</w:t>
      </w:r>
      <w:r w:rsidR="00036563">
        <w:rPr>
          <w:szCs w:val="28"/>
        </w:rPr>
        <w:t>л</w:t>
      </w:r>
      <w:r w:rsidR="00D16E48">
        <w:rPr>
          <w:szCs w:val="28"/>
        </w:rPr>
        <w:t>я человека и животных" в январе 2017</w:t>
      </w:r>
      <w:r>
        <w:rPr>
          <w:szCs w:val="28"/>
        </w:rPr>
        <w:t xml:space="preserve"> года.</w:t>
      </w:r>
      <w:proofErr w:type="gramEnd"/>
    </w:p>
    <w:p w:rsidR="00B50D89" w:rsidRDefault="00B50D89" w:rsidP="00AB0F8E">
      <w:pPr>
        <w:ind w:firstLine="709"/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</w:t>
      </w:r>
      <w:r w:rsidR="00AB0F8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554651" w:rsidRDefault="00554651" w:rsidP="00AB0F8E">
      <w:pPr>
        <w:ind w:firstLine="720"/>
        <w:jc w:val="both"/>
        <w:rPr>
          <w:szCs w:val="28"/>
        </w:rPr>
      </w:pPr>
    </w:p>
    <w:p w:rsidR="00AB0F8E" w:rsidRDefault="00B50D89" w:rsidP="00AB0F8E">
      <w:pPr>
        <w:pStyle w:val="20"/>
      </w:pPr>
      <w:r>
        <w:t>3</w:t>
      </w:r>
      <w:r w:rsidR="00036563">
        <w:t xml:space="preserve">.Поручить </w:t>
      </w:r>
      <w:r w:rsidR="00156329">
        <w:t>Зотову Е.А., председателю</w:t>
      </w:r>
      <w:r w:rsidR="00AB0F8E">
        <w:t xml:space="preserve"> комитета </w:t>
      </w:r>
      <w:r>
        <w:t xml:space="preserve">по продовольственной политике и природопользованию </w:t>
      </w:r>
      <w:r w:rsidR="00AB0F8E">
        <w:t xml:space="preserve">выступить на заседании Законодательного Собрания Приморского края с </w:t>
      </w:r>
      <w:r>
        <w:t>со</w:t>
      </w:r>
      <w:r w:rsidR="00AB0F8E">
        <w:t>докладом по данному вопросу.</w:t>
      </w: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</w:p>
    <w:p w:rsidR="00AB0F8E" w:rsidRDefault="00B50D89" w:rsidP="00AB0F8E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AB0F8E">
        <w:rPr>
          <w:szCs w:val="28"/>
        </w:rPr>
        <w:t>.Определить время для рассмотрения указанного вопроса на заседан</w:t>
      </w:r>
      <w:r w:rsidR="00036563">
        <w:rPr>
          <w:szCs w:val="28"/>
        </w:rPr>
        <w:t>ии Законодательного Собрания - 10</w:t>
      </w:r>
      <w:r w:rsidR="00AB0F8E">
        <w:rPr>
          <w:szCs w:val="28"/>
        </w:rPr>
        <w:t xml:space="preserve"> минут, в том </w:t>
      </w:r>
      <w:r>
        <w:rPr>
          <w:szCs w:val="28"/>
        </w:rPr>
        <w:t>чис</w:t>
      </w:r>
      <w:r w:rsidR="00036563">
        <w:rPr>
          <w:szCs w:val="28"/>
        </w:rPr>
        <w:t>ле для доклада -    5 минут, содоклада - 2 минуты</w:t>
      </w:r>
      <w:r>
        <w:rPr>
          <w:szCs w:val="28"/>
        </w:rPr>
        <w:t>.</w:t>
      </w: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ind w:firstLine="720"/>
        <w:jc w:val="both"/>
        <w:rPr>
          <w:szCs w:val="28"/>
        </w:rPr>
      </w:pPr>
    </w:p>
    <w:p w:rsidR="00AB0F8E" w:rsidRDefault="00AB0F8E" w:rsidP="00AB0F8E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         Е.А. Зотов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rPr>
          <w:szCs w:val="28"/>
        </w:rPr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jc w:val="both"/>
      </w:pPr>
    </w:p>
    <w:p w:rsidR="00AB0F8E" w:rsidRDefault="00AB0F8E" w:rsidP="00AB0F8E">
      <w:pPr>
        <w:pStyle w:val="a3"/>
        <w:tabs>
          <w:tab w:val="left" w:pos="708"/>
        </w:tabs>
      </w:pPr>
      <w:r>
        <w:t xml:space="preserve">   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AB0F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A8C" w:rsidRDefault="00FF7A8C">
      <w:r>
        <w:separator/>
      </w:r>
    </w:p>
  </w:endnote>
  <w:endnote w:type="continuationSeparator" w:id="0">
    <w:p w:rsidR="00FF7A8C" w:rsidRDefault="00FF7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A8C" w:rsidRDefault="00FF7A8C">
      <w:r>
        <w:separator/>
      </w:r>
    </w:p>
  </w:footnote>
  <w:footnote w:type="continuationSeparator" w:id="0">
    <w:p w:rsidR="00FF7A8C" w:rsidRDefault="00FF7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20566"/>
      <w:docPartObj>
        <w:docPartGallery w:val="Page Numbers (Top of Page)"/>
        <w:docPartUnique/>
      </w:docPartObj>
    </w:sdtPr>
    <w:sdtEndPr/>
    <w:sdtContent>
      <w:p w:rsidR="00AB0F8E" w:rsidRDefault="00F81655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51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0F8E" w:rsidRDefault="00AB0F8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F8E" w:rsidRDefault="00AB0F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5C2F"/>
    <w:rsid w:val="00036563"/>
    <w:rsid w:val="00053C61"/>
    <w:rsid w:val="000B291C"/>
    <w:rsid w:val="00156329"/>
    <w:rsid w:val="00160F97"/>
    <w:rsid w:val="001B3A35"/>
    <w:rsid w:val="001C73E9"/>
    <w:rsid w:val="001D0AAE"/>
    <w:rsid w:val="001E6BDD"/>
    <w:rsid w:val="0020003C"/>
    <w:rsid w:val="002B26D9"/>
    <w:rsid w:val="002C0CF3"/>
    <w:rsid w:val="00357541"/>
    <w:rsid w:val="0037327E"/>
    <w:rsid w:val="003F2358"/>
    <w:rsid w:val="00401933"/>
    <w:rsid w:val="004402FE"/>
    <w:rsid w:val="00461E2B"/>
    <w:rsid w:val="004909F4"/>
    <w:rsid w:val="00510EB6"/>
    <w:rsid w:val="00545609"/>
    <w:rsid w:val="00554651"/>
    <w:rsid w:val="005A2E1D"/>
    <w:rsid w:val="005B4631"/>
    <w:rsid w:val="005D097B"/>
    <w:rsid w:val="005E02B3"/>
    <w:rsid w:val="006518B6"/>
    <w:rsid w:val="007128C1"/>
    <w:rsid w:val="007B7CEA"/>
    <w:rsid w:val="007E555F"/>
    <w:rsid w:val="007F0598"/>
    <w:rsid w:val="008A190D"/>
    <w:rsid w:val="008A230C"/>
    <w:rsid w:val="0099314B"/>
    <w:rsid w:val="009951CA"/>
    <w:rsid w:val="00997F6C"/>
    <w:rsid w:val="009A4869"/>
    <w:rsid w:val="009E5CD9"/>
    <w:rsid w:val="009F626B"/>
    <w:rsid w:val="00A156DA"/>
    <w:rsid w:val="00AA2F33"/>
    <w:rsid w:val="00AB0F8E"/>
    <w:rsid w:val="00B50D89"/>
    <w:rsid w:val="00B668A9"/>
    <w:rsid w:val="00B803DE"/>
    <w:rsid w:val="00BE16C2"/>
    <w:rsid w:val="00C6735E"/>
    <w:rsid w:val="00C83F78"/>
    <w:rsid w:val="00C9335B"/>
    <w:rsid w:val="00C9418B"/>
    <w:rsid w:val="00C958B6"/>
    <w:rsid w:val="00CB60E6"/>
    <w:rsid w:val="00CC4ACD"/>
    <w:rsid w:val="00D16E48"/>
    <w:rsid w:val="00D2240D"/>
    <w:rsid w:val="00DC6571"/>
    <w:rsid w:val="00E67CC3"/>
    <w:rsid w:val="00E83040"/>
    <w:rsid w:val="00ED295F"/>
    <w:rsid w:val="00ED4155"/>
    <w:rsid w:val="00EF2DC1"/>
    <w:rsid w:val="00F01DD8"/>
    <w:rsid w:val="00F143D6"/>
    <w:rsid w:val="00F152B6"/>
    <w:rsid w:val="00F34289"/>
    <w:rsid w:val="00F81655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631"/>
    <w:rPr>
      <w:sz w:val="28"/>
    </w:rPr>
  </w:style>
  <w:style w:type="paragraph" w:styleId="2">
    <w:name w:val="heading 2"/>
    <w:basedOn w:val="a"/>
    <w:next w:val="a"/>
    <w:qFormat/>
    <w:rsid w:val="005B463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B463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B463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463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B46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F8E"/>
    <w:rPr>
      <w:sz w:val="28"/>
    </w:rPr>
  </w:style>
  <w:style w:type="paragraph" w:styleId="20">
    <w:name w:val="Body Text 2"/>
    <w:basedOn w:val="a"/>
    <w:link w:val="21"/>
    <w:unhideWhenUsed/>
    <w:rsid w:val="00AB0F8E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AB0F8E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631"/>
    <w:rPr>
      <w:sz w:val="28"/>
    </w:rPr>
  </w:style>
  <w:style w:type="paragraph" w:styleId="2">
    <w:name w:val="heading 2"/>
    <w:basedOn w:val="a"/>
    <w:next w:val="a"/>
    <w:qFormat/>
    <w:rsid w:val="005B463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5B463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5B463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463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B46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F8E"/>
    <w:rPr>
      <w:sz w:val="28"/>
    </w:rPr>
  </w:style>
  <w:style w:type="paragraph" w:styleId="20">
    <w:name w:val="Body Text 2"/>
    <w:basedOn w:val="a"/>
    <w:link w:val="21"/>
    <w:unhideWhenUsed/>
    <w:rsid w:val="00AB0F8E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AB0F8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83351-301C-4E23-A615-BE5B9874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239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2017-01-13T00:31:00Z</dcterms:created>
  <dcterms:modified xsi:type="dcterms:W3CDTF">2017-01-13T00:31:00Z</dcterms:modified>
</cp:coreProperties>
</file>