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38EA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A73323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C387F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A38EA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A73323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C387F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9404F6" w:rsidP="0023522B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157D0F">
        <w:rPr>
          <w:b/>
        </w:rPr>
        <w:t xml:space="preserve">ПРИЛОЖЕНИЕ К </w:t>
      </w:r>
      <w:r>
        <w:rPr>
          <w:b/>
        </w:rPr>
        <w:t>ЗАКОН</w:t>
      </w:r>
      <w:r w:rsidR="00157D0F">
        <w:rPr>
          <w:b/>
        </w:rPr>
        <w:t xml:space="preserve">У ПРИМОРСКОГО КРАЯ </w:t>
      </w:r>
      <w:r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b/>
          <w:szCs w:val="28"/>
        </w:rPr>
        <w:t xml:space="preserve">ОТЛОВУ И СОДЕРЖАНИЮ БЕЗНАДЗОРНЫХ ЖИВОТНЫХ, </w:t>
      </w:r>
      <w:r>
        <w:rPr>
          <w:b/>
          <w:szCs w:val="28"/>
        </w:rPr>
        <w:t>ЗАЩИТЕ НАСЕЛЕНИЯ ОТ БОЛЕЗНЕЙ, ОБЩИХ ДЛЯ ЧЕЛОВЕКА И ЖИВОТНЫХ"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4729E3" w:rsidRDefault="009404F6" w:rsidP="004729E3">
      <w:pPr>
        <w:ind w:firstLine="709"/>
        <w:jc w:val="both"/>
        <w:rPr>
          <w:szCs w:val="28"/>
        </w:rPr>
      </w:pPr>
      <w:proofErr w:type="gramStart"/>
      <w:r>
        <w:t xml:space="preserve">Внести в </w:t>
      </w:r>
      <w:r w:rsidR="00157D0F">
        <w:t xml:space="preserve">приложение к </w:t>
      </w:r>
      <w:r>
        <w:t>Закон</w:t>
      </w:r>
      <w:r w:rsidR="00157D0F">
        <w:t>у</w:t>
      </w:r>
      <w:r>
        <w:t xml:space="preserve"> Приморского края от 29 сентября </w:t>
      </w:r>
      <w:r w:rsidR="00157D0F">
        <w:t xml:space="preserve">    </w:t>
      </w:r>
      <w:r>
        <w:t xml:space="preserve">2014 года № 472-КЗ </w:t>
      </w:r>
      <w:r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szCs w:val="28"/>
        </w:rPr>
        <w:t xml:space="preserve">отлову и содержанию безнадзорных животных, </w:t>
      </w:r>
      <w:r>
        <w:rPr>
          <w:szCs w:val="28"/>
        </w:rPr>
        <w:t>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</w:t>
      </w:r>
      <w:r w:rsidR="00157D0F">
        <w:t xml:space="preserve">   </w:t>
      </w:r>
      <w:r>
        <w:t>стр. 23;</w:t>
      </w:r>
      <w:proofErr w:type="gramEnd"/>
      <w:r>
        <w:t xml:space="preserve"> </w:t>
      </w:r>
      <w:proofErr w:type="gramStart"/>
      <w:r>
        <w:t xml:space="preserve">2015, </w:t>
      </w:r>
      <w:r w:rsidR="006E7D18">
        <w:t>№ 112, стр. 13</w:t>
      </w:r>
      <w:r w:rsidR="00FC3517">
        <w:t>, № 120, стр. 77</w:t>
      </w:r>
      <w:r w:rsidR="00157D0F">
        <w:t>;</w:t>
      </w:r>
      <w:r w:rsidR="004729E3">
        <w:t xml:space="preserve"> 2016, № 166, стр. 22</w:t>
      </w:r>
      <w:r w:rsidR="00157D0F">
        <w:t>)</w:t>
      </w:r>
      <w:r w:rsidR="00754E96">
        <w:t xml:space="preserve"> изменения, </w:t>
      </w:r>
      <w:r w:rsidR="00157D0F">
        <w:t>изложив его</w:t>
      </w:r>
      <w:r w:rsidR="00754E96">
        <w:t xml:space="preserve"> в следующей редакции</w:t>
      </w:r>
      <w:r w:rsidR="004729E3">
        <w:t>:</w:t>
      </w:r>
      <w:proofErr w:type="gramEnd"/>
    </w:p>
    <w:tbl>
      <w:tblPr>
        <w:tblStyle w:val="a6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357B54" w:rsidTr="00754E96">
        <w:tc>
          <w:tcPr>
            <w:tcW w:w="3650" w:type="dxa"/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357B54" w:rsidRPr="00357B54" w:rsidRDefault="00357B5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к Закону </w:t>
            </w:r>
          </w:p>
          <w:p w:rsidR="00357B54" w:rsidRPr="00357B54" w:rsidRDefault="00357B5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</w:tc>
      </w:tr>
    </w:tbl>
    <w:p w:rsidR="00357B54" w:rsidRDefault="00357B54" w:rsidP="00357B54">
      <w:pPr>
        <w:jc w:val="both"/>
        <w:rPr>
          <w:szCs w:val="28"/>
        </w:rPr>
      </w:pPr>
    </w:p>
    <w:p w:rsidR="00357B54" w:rsidRDefault="00357B54" w:rsidP="00357B54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357B54" w:rsidRDefault="00357B54" w:rsidP="00357B54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357B54" w:rsidRDefault="00357B54" w:rsidP="00357B54">
      <w:pPr>
        <w:jc w:val="both"/>
        <w:rPr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№</w:t>
            </w:r>
          </w:p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</w:tbl>
    <w:p w:rsidR="00357B54" w:rsidRPr="00357B54" w:rsidRDefault="00357B54" w:rsidP="00357B54">
      <w:pPr>
        <w:rPr>
          <w:sz w:val="2"/>
          <w:szCs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357B54" w:rsidRPr="00357B54" w:rsidTr="00357B5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Арсеньевский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lastRenderedPageBreak/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1266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Дальнегорский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Находкинский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6D1AE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91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Спасск-Дальний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C214D7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C214D7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390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округ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 xml:space="preserve">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Анучинский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Кавалеровский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34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Лазовский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Надеждинский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Ольгинский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Тернейский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Ханкайский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Хасанский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64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Хорольский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Чугуевский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Шкотовский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Яковлевский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B40BF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29</w:t>
            </w:r>
          </w:p>
        </w:tc>
      </w:tr>
    </w:tbl>
    <w:p w:rsidR="00800984" w:rsidRDefault="00800984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550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77F" w:rsidRDefault="00DE377F">
      <w:r>
        <w:separator/>
      </w:r>
    </w:p>
  </w:endnote>
  <w:endnote w:type="continuationSeparator" w:id="0">
    <w:p w:rsidR="00DE377F" w:rsidRDefault="00DE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FC" w:rsidRDefault="00550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FC" w:rsidRDefault="005507F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FC" w:rsidRDefault="005507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77F" w:rsidRDefault="00DE377F">
      <w:r>
        <w:separator/>
      </w:r>
    </w:p>
  </w:footnote>
  <w:footnote w:type="continuationSeparator" w:id="0">
    <w:p w:rsidR="00DE377F" w:rsidRDefault="00DE37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FC" w:rsidRDefault="00550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5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3323" w:rsidRDefault="00A73323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FC" w:rsidRDefault="005507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1750A"/>
    <w:rsid w:val="00137B70"/>
    <w:rsid w:val="00157D0F"/>
    <w:rsid w:val="0023522B"/>
    <w:rsid w:val="00246CA6"/>
    <w:rsid w:val="002546B6"/>
    <w:rsid w:val="002618F6"/>
    <w:rsid w:val="0031601E"/>
    <w:rsid w:val="00346A63"/>
    <w:rsid w:val="00356656"/>
    <w:rsid w:val="00357B54"/>
    <w:rsid w:val="00386508"/>
    <w:rsid w:val="003B40BF"/>
    <w:rsid w:val="003C0631"/>
    <w:rsid w:val="003C18D7"/>
    <w:rsid w:val="004407C7"/>
    <w:rsid w:val="004729E3"/>
    <w:rsid w:val="0047754F"/>
    <w:rsid w:val="00547B86"/>
    <w:rsid w:val="005507FC"/>
    <w:rsid w:val="005A7EBF"/>
    <w:rsid w:val="005E2789"/>
    <w:rsid w:val="0062003A"/>
    <w:rsid w:val="006D017F"/>
    <w:rsid w:val="006D1AE5"/>
    <w:rsid w:val="006E1DCF"/>
    <w:rsid w:val="006E7D18"/>
    <w:rsid w:val="007367E3"/>
    <w:rsid w:val="00754E96"/>
    <w:rsid w:val="0080006E"/>
    <w:rsid w:val="00800984"/>
    <w:rsid w:val="008243D0"/>
    <w:rsid w:val="00853429"/>
    <w:rsid w:val="00855465"/>
    <w:rsid w:val="0091443B"/>
    <w:rsid w:val="00916E35"/>
    <w:rsid w:val="00921048"/>
    <w:rsid w:val="00932602"/>
    <w:rsid w:val="009404F6"/>
    <w:rsid w:val="00A73323"/>
    <w:rsid w:val="00B650CB"/>
    <w:rsid w:val="00C121D0"/>
    <w:rsid w:val="00C214D7"/>
    <w:rsid w:val="00C54B3F"/>
    <w:rsid w:val="00CA38EA"/>
    <w:rsid w:val="00D45764"/>
    <w:rsid w:val="00DB5FFC"/>
    <w:rsid w:val="00DC387F"/>
    <w:rsid w:val="00DE377F"/>
    <w:rsid w:val="00E4534C"/>
    <w:rsid w:val="00E56023"/>
    <w:rsid w:val="00E81512"/>
    <w:rsid w:val="00EA39D8"/>
    <w:rsid w:val="00EC12FA"/>
    <w:rsid w:val="00FC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71025-3C04-4052-8DCF-9E2D01DD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360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2016-04-07T06:49:00Z</cp:lastPrinted>
  <dcterms:created xsi:type="dcterms:W3CDTF">2017-01-13T00:30:00Z</dcterms:created>
  <dcterms:modified xsi:type="dcterms:W3CDTF">2017-01-13T00:30:00Z</dcterms:modified>
</cp:coreProperties>
</file>