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 w:rsidTr="00574778">
        <w:trPr>
          <w:cantSplit/>
          <w:trHeight w:val="715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DA27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43651129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5B55A5" w:rsidRDefault="005B55A5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 w:rsidR="00206BBE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27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20-55-09</w:t>
            </w:r>
          </w:p>
          <w:p w:rsidR="0099144C" w:rsidRPr="00CC6685" w:rsidRDefault="00E06B65" w:rsidP="00206BBE">
            <w:pPr>
              <w:jc w:val="center"/>
              <w:rPr>
                <w:sz w:val="22"/>
              </w:rPr>
            </w:pPr>
            <w:hyperlink r:id="rId9" w:history="1">
              <w:r w:rsidR="00206BBE" w:rsidRPr="0034395E">
                <w:rPr>
                  <w:rStyle w:val="a8"/>
                  <w:sz w:val="16"/>
                  <w:szCs w:val="16"/>
                  <w:lang w:val="en-US"/>
                </w:rPr>
                <w:t>samsonov</w:t>
              </w:r>
              <w:r w:rsidR="00206BBE" w:rsidRPr="0034395E">
                <w:rPr>
                  <w:rStyle w:val="a8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9D175C" w:rsidRPr="00CE2036" w:rsidRDefault="00574778" w:rsidP="007D3E8F">
            <w:pPr>
              <w:rPr>
                <w:szCs w:val="28"/>
              </w:rPr>
            </w:pPr>
            <w:r w:rsidRPr="00CE2036">
              <w:rPr>
                <w:szCs w:val="28"/>
              </w:rPr>
              <w:t>Председателю Законодательного Собрания Приморского края</w:t>
            </w:r>
          </w:p>
          <w:p w:rsidR="00574778" w:rsidRPr="00CE2036" w:rsidRDefault="00574778" w:rsidP="007D3E8F">
            <w:pPr>
              <w:rPr>
                <w:szCs w:val="28"/>
              </w:rPr>
            </w:pPr>
          </w:p>
          <w:p w:rsidR="00574778" w:rsidRPr="00CE2036" w:rsidRDefault="00B00F2A" w:rsidP="007D3E8F">
            <w:pPr>
              <w:rPr>
                <w:szCs w:val="28"/>
              </w:rPr>
            </w:pPr>
            <w:r>
              <w:rPr>
                <w:szCs w:val="28"/>
              </w:rPr>
              <w:t>Ролику А.И.</w:t>
            </w:r>
          </w:p>
          <w:p w:rsidR="00BC74FD" w:rsidRDefault="00BC74FD" w:rsidP="00825EB4"/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AF7B09" w:rsidRDefault="00847B4B" w:rsidP="00847B4B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  <w:r>
              <w:rPr>
                <w:b w:val="0"/>
                <w:caps/>
                <w:sz w:val="24"/>
              </w:rPr>
              <w:t>16.12</w:t>
            </w:r>
            <w:r w:rsidR="00376C65">
              <w:rPr>
                <w:b w:val="0"/>
                <w:caps/>
                <w:sz w:val="24"/>
              </w:rPr>
              <w:t>.2016</w:t>
            </w:r>
          </w:p>
        </w:tc>
        <w:tc>
          <w:tcPr>
            <w:tcW w:w="425" w:type="dxa"/>
            <w:vAlign w:val="bottom"/>
          </w:tcPr>
          <w:p w:rsidR="0099144C" w:rsidRPr="00AF7B09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F7B09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AF7B09" w:rsidRDefault="00847B4B" w:rsidP="00827ABB">
            <w:pPr>
              <w:pStyle w:val="2"/>
              <w:spacing w:before="14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549</w:t>
            </w:r>
            <w:r w:rsidR="00376C65">
              <w:rPr>
                <w:b w:val="0"/>
                <w:sz w:val="24"/>
              </w:rPr>
              <w:t>/16</w:t>
            </w:r>
            <w:r w:rsidR="0079638F" w:rsidRPr="00AF7B09">
              <w:rPr>
                <w:b w:val="0"/>
                <w:sz w:val="24"/>
              </w:rPr>
              <w:t>-ААС</w:t>
            </w:r>
          </w:p>
        </w:tc>
        <w:tc>
          <w:tcPr>
            <w:tcW w:w="425" w:type="dxa"/>
          </w:tcPr>
          <w:p w:rsidR="0099144C" w:rsidRPr="00AF7B09" w:rsidRDefault="0099144C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B24CC1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 w:rsidP="00422BB6">
      <w:pPr>
        <w:jc w:val="both"/>
      </w:pPr>
    </w:p>
    <w:p w:rsidR="007D3E8F" w:rsidRDefault="007D3E8F" w:rsidP="007D3E8F">
      <w:pPr>
        <w:ind w:firstLine="142"/>
        <w:jc w:val="center"/>
        <w:rPr>
          <w:szCs w:val="28"/>
        </w:rPr>
      </w:pPr>
      <w:r w:rsidRPr="00AF7B09">
        <w:rPr>
          <w:szCs w:val="28"/>
        </w:rPr>
        <w:t xml:space="preserve">Уважаемый </w:t>
      </w:r>
      <w:r w:rsidR="00B00F2A">
        <w:rPr>
          <w:szCs w:val="28"/>
        </w:rPr>
        <w:t>Александр Иванович</w:t>
      </w:r>
      <w:r w:rsidRPr="00AF7B09">
        <w:rPr>
          <w:szCs w:val="28"/>
        </w:rPr>
        <w:t>!</w:t>
      </w:r>
    </w:p>
    <w:p w:rsidR="00904EBD" w:rsidRPr="00AF7B09" w:rsidRDefault="00904EBD" w:rsidP="007D3E8F">
      <w:pPr>
        <w:ind w:firstLine="142"/>
        <w:jc w:val="center"/>
        <w:rPr>
          <w:szCs w:val="28"/>
        </w:rPr>
      </w:pPr>
    </w:p>
    <w:p w:rsidR="007D3E8F" w:rsidRDefault="007D3E8F" w:rsidP="00422BB6">
      <w:pPr>
        <w:jc w:val="both"/>
      </w:pPr>
    </w:p>
    <w:p w:rsidR="00946137" w:rsidRPr="00B00F2A" w:rsidRDefault="00946137" w:rsidP="00946137">
      <w:pPr>
        <w:tabs>
          <w:tab w:val="left" w:pos="709"/>
        </w:tabs>
        <w:spacing w:line="276" w:lineRule="auto"/>
        <w:jc w:val="both"/>
        <w:rPr>
          <w:szCs w:val="28"/>
        </w:rPr>
      </w:pPr>
      <w:r>
        <w:rPr>
          <w:szCs w:val="28"/>
        </w:rPr>
        <w:tab/>
      </w:r>
      <w:r w:rsidR="00104105" w:rsidRPr="00AF7536">
        <w:rPr>
          <w:szCs w:val="28"/>
        </w:rPr>
        <w:t xml:space="preserve">На основании ст.3 Закона Приморского края от 22 декабря 2008 года № 373-КЗ «О законодательной деятельности в Приморском крае» в качестве законодательной инициативы </w:t>
      </w:r>
      <w:r w:rsidR="00B00F2A">
        <w:rPr>
          <w:szCs w:val="28"/>
        </w:rPr>
        <w:t>вношу</w:t>
      </w:r>
      <w:r w:rsidR="00B00F2A">
        <w:t xml:space="preserve"> проект </w:t>
      </w:r>
      <w:r w:rsidR="00B00F2A" w:rsidRPr="000A3359">
        <w:rPr>
          <w:szCs w:val="28"/>
        </w:rPr>
        <w:t xml:space="preserve">Закона Приморского края </w:t>
      </w:r>
      <w:r w:rsidR="00847B4B" w:rsidRPr="000A3359">
        <w:rPr>
          <w:szCs w:val="28"/>
        </w:rPr>
        <w:t>"О внесени</w:t>
      </w:r>
      <w:r w:rsidR="00847B4B">
        <w:rPr>
          <w:szCs w:val="28"/>
        </w:rPr>
        <w:t>и изменений</w:t>
      </w:r>
      <w:r w:rsidR="00847B4B" w:rsidRPr="000A3359">
        <w:rPr>
          <w:szCs w:val="28"/>
        </w:rPr>
        <w:t xml:space="preserve"> в </w:t>
      </w:r>
      <w:r w:rsidR="00847B4B" w:rsidRPr="00847B4B">
        <w:rPr>
          <w:szCs w:val="28"/>
        </w:rPr>
        <w:t>статью 6</w:t>
      </w:r>
      <w:r w:rsidR="00847B4B">
        <w:rPr>
          <w:b/>
          <w:szCs w:val="28"/>
        </w:rPr>
        <w:t xml:space="preserve"> </w:t>
      </w:r>
      <w:r w:rsidR="00847B4B" w:rsidRPr="000A3359">
        <w:rPr>
          <w:szCs w:val="28"/>
        </w:rPr>
        <w:t>Закон</w:t>
      </w:r>
      <w:r w:rsidR="00847B4B" w:rsidRPr="00847B4B">
        <w:rPr>
          <w:szCs w:val="28"/>
        </w:rPr>
        <w:t>а</w:t>
      </w:r>
      <w:r w:rsidR="00847B4B" w:rsidRPr="000A3359">
        <w:rPr>
          <w:szCs w:val="28"/>
        </w:rPr>
        <w:t xml:space="preserve"> Приморского края</w:t>
      </w:r>
      <w:r w:rsidR="00847B4B" w:rsidRPr="00B00F2A">
        <w:rPr>
          <w:szCs w:val="28"/>
        </w:rPr>
        <w:t xml:space="preserve"> </w:t>
      </w:r>
      <w:r w:rsidR="00B00F2A" w:rsidRPr="00B00F2A">
        <w:rPr>
          <w:szCs w:val="28"/>
        </w:rPr>
        <w:t>"О статусе депутата Законодательного Собрания Приморского края"</w:t>
      </w:r>
      <w:r w:rsidRPr="00B00F2A">
        <w:rPr>
          <w:szCs w:val="28"/>
        </w:rPr>
        <w:t>.</w:t>
      </w:r>
    </w:p>
    <w:p w:rsidR="00104105" w:rsidRDefault="00104105" w:rsidP="00104105">
      <w:pPr>
        <w:spacing w:line="276" w:lineRule="auto"/>
        <w:ind w:firstLine="709"/>
        <w:jc w:val="both"/>
      </w:pPr>
    </w:p>
    <w:p w:rsidR="00104105" w:rsidRDefault="00104105" w:rsidP="00C97E7F">
      <w:pPr>
        <w:spacing w:line="276" w:lineRule="auto"/>
        <w:jc w:val="both"/>
      </w:pPr>
      <w:r>
        <w:t>Приложение:</w:t>
      </w:r>
      <w:r w:rsidR="00C97E7F">
        <w:t xml:space="preserve"> </w:t>
      </w:r>
      <w:r>
        <w:t xml:space="preserve">текст законопроекта на </w:t>
      </w:r>
      <w:r w:rsidR="00847B4B">
        <w:t>1</w:t>
      </w:r>
      <w:r>
        <w:t xml:space="preserve"> л. в 1 экз.;</w:t>
      </w:r>
    </w:p>
    <w:p w:rsidR="00104105" w:rsidRDefault="00104105" w:rsidP="00C97E7F">
      <w:pPr>
        <w:ind w:firstLine="1701"/>
        <w:jc w:val="both"/>
      </w:pPr>
      <w:r>
        <w:t xml:space="preserve">пояснительная записка на </w:t>
      </w:r>
      <w:r w:rsidR="00827ABB">
        <w:t>1</w:t>
      </w:r>
      <w:r>
        <w:t xml:space="preserve"> л. в 1 экз.</w:t>
      </w:r>
      <w:r w:rsidR="00946137">
        <w:t>;</w:t>
      </w:r>
    </w:p>
    <w:p w:rsidR="00104105" w:rsidRDefault="00104105" w:rsidP="00C97E7F">
      <w:pPr>
        <w:ind w:left="1701"/>
        <w:jc w:val="both"/>
      </w:pPr>
      <w:r>
        <w:t>финансово-экономическое обоснование проекта закона на 1 л. в 1 экз.;</w:t>
      </w:r>
    </w:p>
    <w:p w:rsidR="00104105" w:rsidRDefault="00104105" w:rsidP="00C97E7F">
      <w:pPr>
        <w:ind w:left="1701"/>
        <w:jc w:val="both"/>
      </w:pPr>
      <w:r>
        <w:t xml:space="preserve">перечень 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на 1 л. в </w:t>
      </w:r>
      <w:r w:rsidR="00946137">
        <w:t>1 экз.</w:t>
      </w:r>
    </w:p>
    <w:p w:rsidR="00904EBD" w:rsidRDefault="00904EBD" w:rsidP="00946137">
      <w:pPr>
        <w:ind w:left="6381" w:firstLine="709"/>
        <w:jc w:val="both"/>
      </w:pPr>
      <w:bookmarkStart w:id="0" w:name="_GoBack"/>
      <w:bookmarkEnd w:id="0"/>
    </w:p>
    <w:p w:rsidR="00827ABB" w:rsidRDefault="00827ABB" w:rsidP="00946137">
      <w:pPr>
        <w:ind w:left="6381" w:firstLine="709"/>
        <w:jc w:val="both"/>
      </w:pPr>
    </w:p>
    <w:p w:rsidR="00104105" w:rsidRDefault="00104105" w:rsidP="00C33908">
      <w:pPr>
        <w:ind w:left="6381" w:firstLine="709"/>
        <w:jc w:val="both"/>
      </w:pPr>
    </w:p>
    <w:p w:rsidR="00104105" w:rsidRDefault="00104105" w:rsidP="00C33908">
      <w:pPr>
        <w:ind w:left="6381" w:firstLine="709"/>
        <w:jc w:val="both"/>
      </w:pPr>
    </w:p>
    <w:p w:rsidR="005F2DBC" w:rsidRDefault="00736301" w:rsidP="00C33908">
      <w:pPr>
        <w:ind w:left="6381" w:firstLine="709"/>
        <w:jc w:val="both"/>
        <w:rPr>
          <w:color w:val="000000"/>
        </w:rPr>
      </w:pPr>
      <w:r>
        <w:t>А.А. Самсонов.</w:t>
      </w:r>
    </w:p>
    <w:p w:rsidR="009D175C" w:rsidRDefault="009D175C" w:rsidP="00C33908">
      <w:pPr>
        <w:ind w:left="6381" w:firstLine="709"/>
        <w:jc w:val="both"/>
        <w:rPr>
          <w:color w:val="000000"/>
        </w:rPr>
      </w:pPr>
    </w:p>
    <w:sectPr w:rsidR="009D175C" w:rsidSect="00022E3E">
      <w:footerReference w:type="default" r:id="rId10"/>
      <w:footnotePr>
        <w:numFmt w:val="chicago"/>
      </w:footnotePr>
      <w:pgSz w:w="11906" w:h="16838"/>
      <w:pgMar w:top="567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B65" w:rsidRDefault="00E06B65">
      <w:r>
        <w:separator/>
      </w:r>
    </w:p>
  </w:endnote>
  <w:endnote w:type="continuationSeparator" w:id="0">
    <w:p w:rsidR="00E06B65" w:rsidRDefault="00E06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Кочугова</w:t>
    </w:r>
  </w:p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Наталья Юрьевна</w:t>
    </w:r>
  </w:p>
  <w:p w:rsidR="009D04A2" w:rsidRPr="009D04A2" w:rsidRDefault="0012655C">
    <w:pPr>
      <w:pStyle w:val="a4"/>
      <w:rPr>
        <w:sz w:val="20"/>
      </w:rPr>
    </w:pPr>
    <w:r>
      <w:rPr>
        <w:sz w:val="20"/>
      </w:rPr>
      <w:t>2642427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B65" w:rsidRDefault="00E06B65">
      <w:r>
        <w:separator/>
      </w:r>
    </w:p>
  </w:footnote>
  <w:footnote w:type="continuationSeparator" w:id="0">
    <w:p w:rsidR="00E06B65" w:rsidRDefault="00E06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31AB"/>
    <w:multiLevelType w:val="hybridMultilevel"/>
    <w:tmpl w:val="55CE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D0AB3"/>
    <w:multiLevelType w:val="hybridMultilevel"/>
    <w:tmpl w:val="9EEA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0620D"/>
    <w:multiLevelType w:val="hybridMultilevel"/>
    <w:tmpl w:val="C0E47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95BC5"/>
    <w:multiLevelType w:val="hybridMultilevel"/>
    <w:tmpl w:val="B36E1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060C0"/>
    <w:multiLevelType w:val="hybridMultilevel"/>
    <w:tmpl w:val="9D565F3E"/>
    <w:lvl w:ilvl="0" w:tplc="F59870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1C7EC3"/>
    <w:multiLevelType w:val="hybridMultilevel"/>
    <w:tmpl w:val="1A849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F461B"/>
    <w:multiLevelType w:val="hybridMultilevel"/>
    <w:tmpl w:val="9C1C82E6"/>
    <w:lvl w:ilvl="0" w:tplc="056EC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A0446"/>
    <w:multiLevelType w:val="hybridMultilevel"/>
    <w:tmpl w:val="B0680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0D"/>
    <w:rsid w:val="0000478D"/>
    <w:rsid w:val="00016408"/>
    <w:rsid w:val="00022E3E"/>
    <w:rsid w:val="000335DD"/>
    <w:rsid w:val="00047069"/>
    <w:rsid w:val="0007540C"/>
    <w:rsid w:val="00077C04"/>
    <w:rsid w:val="00081B8F"/>
    <w:rsid w:val="0008790E"/>
    <w:rsid w:val="000A0EFF"/>
    <w:rsid w:val="000A7589"/>
    <w:rsid w:val="000B02B1"/>
    <w:rsid w:val="000C53DD"/>
    <w:rsid w:val="000D55C6"/>
    <w:rsid w:val="000F1A66"/>
    <w:rsid w:val="00104105"/>
    <w:rsid w:val="0012655C"/>
    <w:rsid w:val="00187FEC"/>
    <w:rsid w:val="00192F5F"/>
    <w:rsid w:val="001C7A2E"/>
    <w:rsid w:val="001E085A"/>
    <w:rsid w:val="001E1D2C"/>
    <w:rsid w:val="001E6474"/>
    <w:rsid w:val="00201302"/>
    <w:rsid w:val="00206BBE"/>
    <w:rsid w:val="002071ED"/>
    <w:rsid w:val="002560C8"/>
    <w:rsid w:val="0025740B"/>
    <w:rsid w:val="00272376"/>
    <w:rsid w:val="00276C60"/>
    <w:rsid w:val="0028275D"/>
    <w:rsid w:val="002960E2"/>
    <w:rsid w:val="002A1E17"/>
    <w:rsid w:val="002B2893"/>
    <w:rsid w:val="002E5CBF"/>
    <w:rsid w:val="002F634F"/>
    <w:rsid w:val="00311109"/>
    <w:rsid w:val="00373ED6"/>
    <w:rsid w:val="00376C65"/>
    <w:rsid w:val="003877BE"/>
    <w:rsid w:val="00396538"/>
    <w:rsid w:val="00413D03"/>
    <w:rsid w:val="00422BB6"/>
    <w:rsid w:val="00461EE8"/>
    <w:rsid w:val="00465779"/>
    <w:rsid w:val="004665EA"/>
    <w:rsid w:val="004778EC"/>
    <w:rsid w:val="004851FD"/>
    <w:rsid w:val="0049438B"/>
    <w:rsid w:val="004C5930"/>
    <w:rsid w:val="004D3234"/>
    <w:rsid w:val="004D42C1"/>
    <w:rsid w:val="004D53E9"/>
    <w:rsid w:val="004F74FE"/>
    <w:rsid w:val="005064B2"/>
    <w:rsid w:val="005128AD"/>
    <w:rsid w:val="00520E30"/>
    <w:rsid w:val="005216D8"/>
    <w:rsid w:val="00524A81"/>
    <w:rsid w:val="00527176"/>
    <w:rsid w:val="00546F45"/>
    <w:rsid w:val="00570D2B"/>
    <w:rsid w:val="00572BCB"/>
    <w:rsid w:val="00574778"/>
    <w:rsid w:val="0057678E"/>
    <w:rsid w:val="005A61BE"/>
    <w:rsid w:val="005B4249"/>
    <w:rsid w:val="005B4411"/>
    <w:rsid w:val="005B52A2"/>
    <w:rsid w:val="005B55A5"/>
    <w:rsid w:val="005B699F"/>
    <w:rsid w:val="005F2AE8"/>
    <w:rsid w:val="005F2DBC"/>
    <w:rsid w:val="0061270B"/>
    <w:rsid w:val="006230C3"/>
    <w:rsid w:val="00641711"/>
    <w:rsid w:val="00641B28"/>
    <w:rsid w:val="006949EF"/>
    <w:rsid w:val="006A1F39"/>
    <w:rsid w:val="006B14A2"/>
    <w:rsid w:val="006B685A"/>
    <w:rsid w:val="006C10AA"/>
    <w:rsid w:val="006C79CE"/>
    <w:rsid w:val="006E5B46"/>
    <w:rsid w:val="006F365C"/>
    <w:rsid w:val="006F5D09"/>
    <w:rsid w:val="00707036"/>
    <w:rsid w:val="00736301"/>
    <w:rsid w:val="007465D3"/>
    <w:rsid w:val="0074755C"/>
    <w:rsid w:val="00747D50"/>
    <w:rsid w:val="00782DF1"/>
    <w:rsid w:val="00787CFF"/>
    <w:rsid w:val="00792CFB"/>
    <w:rsid w:val="0079638F"/>
    <w:rsid w:val="007C6F7F"/>
    <w:rsid w:val="007D3E8F"/>
    <w:rsid w:val="007D65C6"/>
    <w:rsid w:val="007D6D48"/>
    <w:rsid w:val="008036BE"/>
    <w:rsid w:val="00825EB4"/>
    <w:rsid w:val="00827209"/>
    <w:rsid w:val="00827ABB"/>
    <w:rsid w:val="008354B6"/>
    <w:rsid w:val="00847B4B"/>
    <w:rsid w:val="00851357"/>
    <w:rsid w:val="00866039"/>
    <w:rsid w:val="00883A45"/>
    <w:rsid w:val="008A1FE0"/>
    <w:rsid w:val="008B64EC"/>
    <w:rsid w:val="008C3C71"/>
    <w:rsid w:val="008C6C5C"/>
    <w:rsid w:val="008D5F7C"/>
    <w:rsid w:val="008D66BF"/>
    <w:rsid w:val="008D7990"/>
    <w:rsid w:val="008F2926"/>
    <w:rsid w:val="008F7233"/>
    <w:rsid w:val="00904EBD"/>
    <w:rsid w:val="0094222D"/>
    <w:rsid w:val="009454A6"/>
    <w:rsid w:val="00946137"/>
    <w:rsid w:val="009464C5"/>
    <w:rsid w:val="00956095"/>
    <w:rsid w:val="009804D0"/>
    <w:rsid w:val="0099144C"/>
    <w:rsid w:val="009A5F83"/>
    <w:rsid w:val="009B7FCB"/>
    <w:rsid w:val="009D04A2"/>
    <w:rsid w:val="009D175C"/>
    <w:rsid w:val="009E0A58"/>
    <w:rsid w:val="009E4003"/>
    <w:rsid w:val="009E749F"/>
    <w:rsid w:val="00A21CD8"/>
    <w:rsid w:val="00A330A5"/>
    <w:rsid w:val="00A41E93"/>
    <w:rsid w:val="00A502BB"/>
    <w:rsid w:val="00A50EC7"/>
    <w:rsid w:val="00A83F94"/>
    <w:rsid w:val="00A86F77"/>
    <w:rsid w:val="00AA1624"/>
    <w:rsid w:val="00AA6F95"/>
    <w:rsid w:val="00AB2583"/>
    <w:rsid w:val="00AB34CE"/>
    <w:rsid w:val="00AB41CA"/>
    <w:rsid w:val="00AE4C2F"/>
    <w:rsid w:val="00AE5B8A"/>
    <w:rsid w:val="00AF47DF"/>
    <w:rsid w:val="00AF7536"/>
    <w:rsid w:val="00AF7B09"/>
    <w:rsid w:val="00B00F2A"/>
    <w:rsid w:val="00B01418"/>
    <w:rsid w:val="00B24CC1"/>
    <w:rsid w:val="00B340CA"/>
    <w:rsid w:val="00B42655"/>
    <w:rsid w:val="00B43E2A"/>
    <w:rsid w:val="00B70B02"/>
    <w:rsid w:val="00B84268"/>
    <w:rsid w:val="00B864A9"/>
    <w:rsid w:val="00B95BCB"/>
    <w:rsid w:val="00B96F06"/>
    <w:rsid w:val="00B972FD"/>
    <w:rsid w:val="00B976B2"/>
    <w:rsid w:val="00B97F0E"/>
    <w:rsid w:val="00BC4F3C"/>
    <w:rsid w:val="00BC74FD"/>
    <w:rsid w:val="00BD2751"/>
    <w:rsid w:val="00BE3B3E"/>
    <w:rsid w:val="00BE7977"/>
    <w:rsid w:val="00BF5955"/>
    <w:rsid w:val="00C11973"/>
    <w:rsid w:val="00C321E3"/>
    <w:rsid w:val="00C33908"/>
    <w:rsid w:val="00C97E7F"/>
    <w:rsid w:val="00CA53BE"/>
    <w:rsid w:val="00CC6685"/>
    <w:rsid w:val="00CC6E17"/>
    <w:rsid w:val="00CD634F"/>
    <w:rsid w:val="00CE2036"/>
    <w:rsid w:val="00CE4E0D"/>
    <w:rsid w:val="00CF5AFC"/>
    <w:rsid w:val="00D026ED"/>
    <w:rsid w:val="00D45C00"/>
    <w:rsid w:val="00D60363"/>
    <w:rsid w:val="00D822E5"/>
    <w:rsid w:val="00D83351"/>
    <w:rsid w:val="00D84468"/>
    <w:rsid w:val="00D858D2"/>
    <w:rsid w:val="00D94E55"/>
    <w:rsid w:val="00DA011F"/>
    <w:rsid w:val="00DA2796"/>
    <w:rsid w:val="00DA64A6"/>
    <w:rsid w:val="00DB4FBD"/>
    <w:rsid w:val="00DC0684"/>
    <w:rsid w:val="00DF0EC2"/>
    <w:rsid w:val="00E01C1C"/>
    <w:rsid w:val="00E03B5C"/>
    <w:rsid w:val="00E06B65"/>
    <w:rsid w:val="00E51F33"/>
    <w:rsid w:val="00E61926"/>
    <w:rsid w:val="00E624C4"/>
    <w:rsid w:val="00E64ECE"/>
    <w:rsid w:val="00E6593C"/>
    <w:rsid w:val="00E708FD"/>
    <w:rsid w:val="00EA212F"/>
    <w:rsid w:val="00EC66DC"/>
    <w:rsid w:val="00EE60D5"/>
    <w:rsid w:val="00EF5620"/>
    <w:rsid w:val="00F0019A"/>
    <w:rsid w:val="00F61BE8"/>
    <w:rsid w:val="00FA0CA8"/>
    <w:rsid w:val="00FA1FB1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A45F15"/>
  <w15:docId w15:val="{1F942B93-B57A-4E6E-9A1F-CC305A3A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796"/>
    <w:rPr>
      <w:sz w:val="28"/>
    </w:rPr>
  </w:style>
  <w:style w:type="paragraph" w:styleId="1">
    <w:name w:val="heading 1"/>
    <w:basedOn w:val="a"/>
    <w:next w:val="a"/>
    <w:link w:val="10"/>
    <w:qFormat/>
    <w:rsid w:val="003877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A279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A2796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A2796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DA279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A2796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basedOn w:val="a0"/>
    <w:semiHidden/>
    <w:rsid w:val="00570D2B"/>
    <w:rPr>
      <w:vertAlign w:val="superscript"/>
    </w:rPr>
  </w:style>
  <w:style w:type="character" w:customStyle="1" w:styleId="10">
    <w:name w:val="Заголовок 1 Знак"/>
    <w:basedOn w:val="a0"/>
    <w:link w:val="1"/>
    <w:rsid w:val="003877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5">
    <w:name w:val="Нижний колонтитул Знак"/>
    <w:basedOn w:val="a0"/>
    <w:link w:val="a4"/>
    <w:uiPriority w:val="99"/>
    <w:rsid w:val="009D04A2"/>
    <w:rPr>
      <w:sz w:val="28"/>
    </w:rPr>
  </w:style>
  <w:style w:type="paragraph" w:styleId="ab">
    <w:name w:val="List Paragraph"/>
    <w:basedOn w:val="a"/>
    <w:uiPriority w:val="34"/>
    <w:qFormat/>
    <w:rsid w:val="007363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AF753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6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msonov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7;&#1072;&#1082;&#1057;\&#1044;&#1077;&#1087;&#1091;&#1090;&#1072;&#1090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Депутат угловой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Помощник Самсонов</cp:lastModifiedBy>
  <cp:revision>2</cp:revision>
  <cp:lastPrinted>2015-05-07T01:09:00Z</cp:lastPrinted>
  <dcterms:created xsi:type="dcterms:W3CDTF">2016-12-19T01:12:00Z</dcterms:created>
  <dcterms:modified xsi:type="dcterms:W3CDTF">2016-12-19T01:12:00Z</dcterms:modified>
</cp:coreProperties>
</file>