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FE3777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969FB" w:rsidRPr="000969FB" w:rsidRDefault="000969FB" w:rsidP="000969FB">
                        <w:pPr>
                          <w:rPr>
                            <w:sz w:val="20"/>
                          </w:rPr>
                        </w:pPr>
                        <w:r w:rsidRPr="000969FB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0969FB" w:rsidRPr="000969FB" w:rsidRDefault="000969FB" w:rsidP="000969FB">
                        <w:pPr>
                          <w:rPr>
                            <w:sz w:val="20"/>
                          </w:rPr>
                        </w:pPr>
                        <w:r w:rsidRPr="000969FB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0969FB" w:rsidP="000969FB">
                        <w:pPr>
                          <w:rPr>
                            <w:sz w:val="20"/>
                          </w:rPr>
                        </w:pPr>
                        <w:r w:rsidRPr="000969FB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0969F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B65F35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в</w:t>
            </w:r>
            <w:r w:rsidR="00657CE4">
              <w:t xml:space="preserve"> статью </w:t>
            </w:r>
            <w:r w:rsidR="00B0289A">
              <w:t>2</w:t>
            </w:r>
            <w:r w:rsidR="00B65F35">
              <w:t>5</w:t>
            </w:r>
            <w:r>
              <w:t xml:space="preserve"> Закон</w:t>
            </w:r>
            <w:r w:rsidR="00657CE4">
              <w:t>а</w:t>
            </w:r>
            <w:r w:rsidR="00D97F16">
              <w:t xml:space="preserve"> </w:t>
            </w:r>
            <w:r>
              <w:t>Приморского края "О</w:t>
            </w:r>
            <w:r w:rsidR="00B65F35">
              <w:t xml:space="preserve"> статусе депутата</w:t>
            </w:r>
            <w:r>
              <w:t xml:space="preserve"> Законодательно</w:t>
            </w:r>
            <w:r w:rsidR="00B65F35">
              <w:t>го</w:t>
            </w:r>
            <w:r w:rsidR="00B101F6">
              <w:t xml:space="preserve"> Собрани</w:t>
            </w:r>
            <w:r w:rsidR="00B65F35">
              <w:t>я</w:t>
            </w:r>
            <w: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изменений в</w:t>
      </w:r>
      <w:r w:rsidR="00232812">
        <w:t xml:space="preserve"> статью </w:t>
      </w:r>
      <w:r w:rsidR="00B0289A">
        <w:t>2</w:t>
      </w:r>
      <w:r w:rsidR="00F17369">
        <w:t>5</w:t>
      </w:r>
      <w:r w:rsidR="00232812">
        <w:t xml:space="preserve"> </w:t>
      </w:r>
      <w:r w:rsidR="000457F7">
        <w:t>Закон</w:t>
      </w:r>
      <w:r w:rsidR="00232812">
        <w:t>а</w:t>
      </w:r>
      <w:r w:rsidR="000457F7">
        <w:t xml:space="preserve"> Приморского края "О</w:t>
      </w:r>
      <w:r w:rsidR="00F17369">
        <w:t xml:space="preserve"> статусе депутата</w:t>
      </w:r>
      <w:r w:rsidR="000457F7">
        <w:t xml:space="preserve"> Законодательно</w:t>
      </w:r>
      <w:r w:rsidR="00F17369">
        <w:t>го</w:t>
      </w:r>
      <w:r w:rsidR="000457F7">
        <w:t xml:space="preserve"> Собрани</w:t>
      </w:r>
      <w:r w:rsidR="00F17369">
        <w:t>я</w:t>
      </w:r>
      <w:r w:rsidR="000457F7">
        <w:t xml:space="preserve"> Приморского края"</w:t>
      </w:r>
      <w:r w:rsidR="006774A4">
        <w:t xml:space="preserve"> в первом чтении</w:t>
      </w:r>
      <w:r w:rsidR="000457F7">
        <w:t>.</w:t>
      </w:r>
    </w:p>
    <w:p w:rsidR="00CC1C98" w:rsidRDefault="00CC1C98" w:rsidP="000457F7">
      <w:pPr>
        <w:ind w:firstLine="709"/>
        <w:jc w:val="both"/>
      </w:pPr>
    </w:p>
    <w:p w:rsidR="00FE3777" w:rsidRDefault="00FE3777" w:rsidP="000457F7">
      <w:pPr>
        <w:ind w:firstLine="709"/>
        <w:jc w:val="both"/>
      </w:pPr>
      <w:r w:rsidRPr="00FE3777">
        <w:t xml:space="preserve"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</w:t>
      </w:r>
      <w:r>
        <w:t>13</w:t>
      </w:r>
      <w:r w:rsidRPr="00FE3777">
        <w:t xml:space="preserve"> </w:t>
      </w:r>
      <w:r>
        <w:t>февраля</w:t>
      </w:r>
      <w:bookmarkStart w:id="0" w:name="_GoBack"/>
      <w:bookmarkEnd w:id="0"/>
      <w:r w:rsidRPr="00FE3777">
        <w:t xml:space="preserve"> 2017 года.</w:t>
      </w:r>
    </w:p>
    <w:p w:rsidR="00FE3777" w:rsidRDefault="00FE3777" w:rsidP="004B5EB2">
      <w:pPr>
        <w:ind w:firstLine="708"/>
        <w:jc w:val="both"/>
      </w:pPr>
    </w:p>
    <w:p w:rsidR="004B5EB2" w:rsidRDefault="00FE3777" w:rsidP="004B5EB2">
      <w:pPr>
        <w:ind w:firstLine="708"/>
        <w:jc w:val="both"/>
      </w:pPr>
      <w:r>
        <w:t>3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491718">
        <w:t>Новиков</w:t>
      </w:r>
      <w:r w:rsidR="004B5EB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FE3777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 </w:t>
      </w:r>
      <w:r w:rsidR="00BD1643">
        <w:t xml:space="preserve">     </w:t>
      </w:r>
      <w:r w:rsidR="003D20FD">
        <w:t xml:space="preserve">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A45" w:rsidRDefault="00981A45">
      <w:r>
        <w:separator/>
      </w:r>
    </w:p>
  </w:endnote>
  <w:endnote w:type="continuationSeparator" w:id="0">
    <w:p w:rsidR="00981A45" w:rsidRDefault="00981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A45" w:rsidRDefault="00981A45">
      <w:r>
        <w:separator/>
      </w:r>
    </w:p>
  </w:footnote>
  <w:footnote w:type="continuationSeparator" w:id="0">
    <w:p w:rsidR="00981A45" w:rsidRDefault="00981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917C8"/>
    <w:rsid w:val="000969FB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23146D"/>
    <w:rsid w:val="00232812"/>
    <w:rsid w:val="00294280"/>
    <w:rsid w:val="002B6843"/>
    <w:rsid w:val="003325F4"/>
    <w:rsid w:val="003702E6"/>
    <w:rsid w:val="0037697C"/>
    <w:rsid w:val="00392E21"/>
    <w:rsid w:val="00393523"/>
    <w:rsid w:val="003942D8"/>
    <w:rsid w:val="003B20C0"/>
    <w:rsid w:val="003D20FD"/>
    <w:rsid w:val="00413A6D"/>
    <w:rsid w:val="004336E7"/>
    <w:rsid w:val="0045483D"/>
    <w:rsid w:val="00491718"/>
    <w:rsid w:val="004B5EB2"/>
    <w:rsid w:val="004B69FA"/>
    <w:rsid w:val="004D1A01"/>
    <w:rsid w:val="005A6019"/>
    <w:rsid w:val="005E6130"/>
    <w:rsid w:val="006375CD"/>
    <w:rsid w:val="00645A98"/>
    <w:rsid w:val="0064712A"/>
    <w:rsid w:val="0065070E"/>
    <w:rsid w:val="00657CE4"/>
    <w:rsid w:val="00667D86"/>
    <w:rsid w:val="006774A4"/>
    <w:rsid w:val="006924F8"/>
    <w:rsid w:val="00695A4A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769D2"/>
    <w:rsid w:val="00880587"/>
    <w:rsid w:val="008818A7"/>
    <w:rsid w:val="00922AED"/>
    <w:rsid w:val="00924B45"/>
    <w:rsid w:val="00931FD6"/>
    <w:rsid w:val="00933CD0"/>
    <w:rsid w:val="009372FF"/>
    <w:rsid w:val="0094344A"/>
    <w:rsid w:val="00944ABF"/>
    <w:rsid w:val="00971180"/>
    <w:rsid w:val="00981A45"/>
    <w:rsid w:val="009959AC"/>
    <w:rsid w:val="009C06BA"/>
    <w:rsid w:val="00A13794"/>
    <w:rsid w:val="00A26C60"/>
    <w:rsid w:val="00A93332"/>
    <w:rsid w:val="00AD2A3A"/>
    <w:rsid w:val="00AD57B1"/>
    <w:rsid w:val="00AE5EE6"/>
    <w:rsid w:val="00B0289A"/>
    <w:rsid w:val="00B101F6"/>
    <w:rsid w:val="00B438D2"/>
    <w:rsid w:val="00B65F35"/>
    <w:rsid w:val="00BA58C7"/>
    <w:rsid w:val="00BD1643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97F16"/>
    <w:rsid w:val="00DF01B2"/>
    <w:rsid w:val="00DF3C74"/>
    <w:rsid w:val="00E93A7F"/>
    <w:rsid w:val="00EE0ED4"/>
    <w:rsid w:val="00EF502B"/>
    <w:rsid w:val="00F17369"/>
    <w:rsid w:val="00F257BB"/>
    <w:rsid w:val="00F75CD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55</TotalTime>
  <Pages>1</Pages>
  <Words>127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43</cp:revision>
  <cp:lastPrinted>2016-02-16T06:23:00Z</cp:lastPrinted>
  <dcterms:created xsi:type="dcterms:W3CDTF">2014-10-13T22:19:00Z</dcterms:created>
  <dcterms:modified xsi:type="dcterms:W3CDTF">2017-01-06T01:55:00Z</dcterms:modified>
</cp:coreProperties>
</file>