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59" w:rsidRPr="0065502A" w:rsidRDefault="00B60A59" w:rsidP="00D322A2">
      <w:pPr>
        <w:ind w:firstLine="0"/>
        <w:jc w:val="center"/>
        <w:rPr>
          <w:szCs w:val="28"/>
        </w:rPr>
      </w:pPr>
      <w:r w:rsidRPr="0065502A">
        <w:rPr>
          <w:szCs w:val="28"/>
        </w:rPr>
        <w:t>Обзор</w:t>
      </w:r>
    </w:p>
    <w:p w:rsidR="00B60A59" w:rsidRPr="0065502A" w:rsidRDefault="00B60A59" w:rsidP="00D322A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65502A">
        <w:rPr>
          <w:szCs w:val="28"/>
        </w:rPr>
        <w:t xml:space="preserve"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</w:t>
      </w:r>
      <w:r>
        <w:rPr>
          <w:szCs w:val="28"/>
        </w:rPr>
        <w:t xml:space="preserve">иными публичными полномочиями, </w:t>
      </w:r>
      <w:r w:rsidRPr="0065502A">
        <w:rPr>
          <w:szCs w:val="28"/>
        </w:rPr>
        <w:t xml:space="preserve">и их должностных лиц в </w:t>
      </w:r>
      <w:r w:rsidRPr="0065502A">
        <w:rPr>
          <w:b/>
          <w:szCs w:val="28"/>
          <w:lang w:val="en-US"/>
        </w:rPr>
        <w:t>I</w:t>
      </w:r>
      <w:r>
        <w:rPr>
          <w:b/>
          <w:szCs w:val="28"/>
          <w:lang w:val="en-US"/>
        </w:rPr>
        <w:t>V</w:t>
      </w:r>
      <w:r w:rsidRPr="0065502A">
        <w:rPr>
          <w:b/>
          <w:szCs w:val="28"/>
        </w:rPr>
        <w:t xml:space="preserve"> квартале 201</w:t>
      </w:r>
      <w:r>
        <w:rPr>
          <w:b/>
          <w:szCs w:val="28"/>
        </w:rPr>
        <w:t>6</w:t>
      </w:r>
      <w:r w:rsidRPr="0065502A">
        <w:rPr>
          <w:b/>
          <w:szCs w:val="28"/>
        </w:rPr>
        <w:t xml:space="preserve"> года</w:t>
      </w:r>
    </w:p>
    <w:p w:rsidR="00B60A59" w:rsidRPr="0065502A" w:rsidRDefault="00B60A59">
      <w:pPr>
        <w:rPr>
          <w:szCs w:val="28"/>
        </w:rPr>
      </w:pPr>
    </w:p>
    <w:p w:rsidR="00B60A59" w:rsidRPr="0065502A" w:rsidRDefault="00B60A59" w:rsidP="001C764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соответствии с пунктом 2</w:t>
      </w:r>
      <w:r w:rsidRPr="00F4068D">
        <w:rPr>
          <w:szCs w:val="28"/>
          <w:vertAlign w:val="superscript"/>
        </w:rPr>
        <w:t>1</w:t>
      </w:r>
      <w:r w:rsidRPr="0065502A">
        <w:rPr>
          <w:szCs w:val="28"/>
        </w:rPr>
        <w:t xml:space="preserve"> статьи 6 Федерального закона </w:t>
      </w:r>
      <w:r>
        <w:rPr>
          <w:szCs w:val="28"/>
        </w:rPr>
        <w:t xml:space="preserve">                       </w:t>
      </w:r>
      <w:r w:rsidRPr="0065502A">
        <w:rPr>
          <w:szCs w:val="28"/>
        </w:rPr>
        <w:t>от 25 декабря 2008 года № 273-ФЗ "О противодействии коррупции" одной из мер по профилактике коррупции является 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B60A59" w:rsidRPr="0065502A" w:rsidRDefault="00B60A59" w:rsidP="001A0359">
      <w:pPr>
        <w:autoSpaceDE w:val="0"/>
        <w:autoSpaceDN w:val="0"/>
        <w:adjustRightInd w:val="0"/>
        <w:rPr>
          <w:szCs w:val="28"/>
        </w:rPr>
      </w:pPr>
      <w:r w:rsidRPr="0065502A">
        <w:rPr>
          <w:szCs w:val="28"/>
        </w:rPr>
        <w:t xml:space="preserve">В </w:t>
      </w:r>
      <w:r w:rsidRPr="0065502A">
        <w:rPr>
          <w:szCs w:val="28"/>
          <w:lang w:val="en-US"/>
        </w:rPr>
        <w:t>I</w:t>
      </w:r>
      <w:r>
        <w:rPr>
          <w:szCs w:val="28"/>
          <w:lang w:val="en-US"/>
        </w:rPr>
        <w:t>V</w:t>
      </w:r>
      <w:r w:rsidRPr="0065502A">
        <w:rPr>
          <w:szCs w:val="28"/>
        </w:rPr>
        <w:t xml:space="preserve"> квартале 201</w:t>
      </w:r>
      <w:r>
        <w:rPr>
          <w:szCs w:val="28"/>
        </w:rPr>
        <w:t>6</w:t>
      </w:r>
      <w:r w:rsidRPr="0065502A">
        <w:rPr>
          <w:szCs w:val="28"/>
        </w:rPr>
        <w:t xml:space="preserve"> года судами общей юрисдикции, 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B60A59" w:rsidRDefault="00B60A59" w:rsidP="001A0359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Между тем Законодательным Собранием Приморского края может быть учтен О</w:t>
      </w:r>
      <w:r w:rsidRPr="00A5711E">
        <w:rPr>
          <w:sz w:val="28"/>
          <w:szCs w:val="28"/>
        </w:rPr>
        <w:t>бзор практики применения судами в 2014-2016 годах законодательства Российской Федерации при рассмотрении споров, связанных с наложением дисциплинарных взысканий за несоблюдение требований законодательства о противодействии коррупции</w:t>
      </w:r>
      <w:r>
        <w:rPr>
          <w:sz w:val="28"/>
          <w:szCs w:val="28"/>
        </w:rPr>
        <w:t xml:space="preserve">, утвержденный 30 ноября 2016 года </w:t>
      </w:r>
      <w:r w:rsidRPr="00A5711E">
        <w:rPr>
          <w:sz w:val="28"/>
          <w:szCs w:val="28"/>
        </w:rPr>
        <w:t>Президиумом Верховного Суда</w:t>
      </w:r>
      <w:r>
        <w:rPr>
          <w:sz w:val="28"/>
          <w:szCs w:val="28"/>
        </w:rPr>
        <w:t xml:space="preserve"> </w:t>
      </w:r>
      <w:r w:rsidRPr="00A5711E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(далее – Обзор).</w:t>
      </w:r>
    </w:p>
    <w:p w:rsidR="00B60A59" w:rsidRDefault="00B60A59" w:rsidP="001A0359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5711E">
        <w:rPr>
          <w:sz w:val="28"/>
          <w:szCs w:val="28"/>
        </w:rPr>
        <w:t xml:space="preserve"> целях обеспечения единообразного подхода к разрешению споров, связанных с привлечением государственных и муниципальных служащих к дисциплинарной ответственности за совершение коррупционных правонарушений, а также принимая во внимание допускаемые судами в отдельных случаях ошибки и возникающие у них вопросы, </w:t>
      </w:r>
      <w:r>
        <w:rPr>
          <w:sz w:val="28"/>
          <w:szCs w:val="28"/>
        </w:rPr>
        <w:t>Президиумом Верховного Суда Российской Федерации предложено</w:t>
      </w:r>
      <w:r w:rsidRPr="00A5711E">
        <w:rPr>
          <w:sz w:val="28"/>
          <w:szCs w:val="28"/>
        </w:rPr>
        <w:t xml:space="preserve"> обратить внимание на </w:t>
      </w:r>
      <w:r>
        <w:rPr>
          <w:sz w:val="28"/>
          <w:szCs w:val="28"/>
        </w:rPr>
        <w:t>ряд</w:t>
      </w:r>
      <w:r w:rsidRPr="00A5711E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х</w:t>
      </w:r>
      <w:r w:rsidRPr="00A5711E">
        <w:rPr>
          <w:sz w:val="28"/>
          <w:szCs w:val="28"/>
        </w:rPr>
        <w:t xml:space="preserve"> позици</w:t>
      </w:r>
      <w:r>
        <w:rPr>
          <w:sz w:val="28"/>
          <w:szCs w:val="28"/>
        </w:rPr>
        <w:t>й</w:t>
      </w:r>
      <w:r w:rsidRPr="00A5711E">
        <w:rPr>
          <w:sz w:val="28"/>
          <w:szCs w:val="28"/>
        </w:rPr>
        <w:t>.</w:t>
      </w:r>
    </w:p>
    <w:p w:rsidR="00B60A59" w:rsidRDefault="00B60A59" w:rsidP="001A0359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указано, </w:t>
      </w:r>
      <w:bookmarkStart w:id="0" w:name="_GoBack"/>
      <w:bookmarkEnd w:id="0"/>
      <w:r>
        <w:rPr>
          <w:sz w:val="28"/>
          <w:szCs w:val="28"/>
        </w:rPr>
        <w:t>что г</w:t>
      </w:r>
      <w:r w:rsidRPr="00950246">
        <w:rPr>
          <w:sz w:val="28"/>
          <w:szCs w:val="28"/>
        </w:rPr>
        <w:t>осударственный или муниципальный служащий, на надлежащее, объективное и беспристрастное исполнение должностных обязанностей которым влияет или может повлиять возможность получения доходов для лица, состоящего с ним в близком родстве или свойстве, или лица, связанного с государственным, муниципальным служащим имущественными, корпоративными, иными близкими отношениями, является стороной конфликта интересов.</w:t>
      </w:r>
    </w:p>
    <w:p w:rsidR="00B60A59" w:rsidRDefault="00B60A59" w:rsidP="0086077E">
      <w:pPr>
        <w:pStyle w:val="ConsPlusNormal"/>
        <w:ind w:firstLine="540"/>
        <w:jc w:val="both"/>
      </w:pPr>
      <w:r>
        <w:t>В Обзоре приведен пример из практики Ивановского областного суда,</w:t>
      </w:r>
      <w:r w:rsidRPr="00235083">
        <w:t xml:space="preserve"> </w:t>
      </w:r>
      <w:r>
        <w:t>р</w:t>
      </w:r>
      <w:r w:rsidRPr="00950246">
        <w:t xml:space="preserve">ешением </w:t>
      </w:r>
      <w:r>
        <w:t>которого</w:t>
      </w:r>
      <w:r w:rsidRPr="00950246">
        <w:t xml:space="preserve"> отказано в удовлетворении иска</w:t>
      </w:r>
      <w:r>
        <w:t xml:space="preserve"> гражданина,</w:t>
      </w:r>
      <w:r w:rsidRPr="00950246">
        <w:t xml:space="preserve"> </w:t>
      </w:r>
      <w:r>
        <w:t xml:space="preserve">уволенному с должности заместителя главы администрации городского округа </w:t>
      </w:r>
      <w:r w:rsidRPr="00950246">
        <w:t xml:space="preserve">в связи с непринятием работником мер по предотвращению или урегулированию конфликта интересов, стороной которого он является. </w:t>
      </w:r>
    </w:p>
    <w:p w:rsidR="00B60A59" w:rsidRPr="00950246" w:rsidRDefault="00B60A59" w:rsidP="0086077E">
      <w:pPr>
        <w:pStyle w:val="ConsPlusNormal"/>
        <w:ind w:firstLine="540"/>
        <w:jc w:val="both"/>
      </w:pPr>
      <w:r>
        <w:t>Гражданин</w:t>
      </w:r>
      <w:r w:rsidRPr="00950246">
        <w:t xml:space="preserve"> полагал, что конфликт интересов не возникал, поскольку исполнение им обязанностей члена комиссии по проведению аукциона на право заключения договора аренды земельного участка, в котором принимала участие его супруга, не могло повлиять на результаты аукциона. По результатам аукциона победителем был признан другой участник, а не его супруга.</w:t>
      </w:r>
    </w:p>
    <w:p w:rsidR="00B60A59" w:rsidRPr="00950246" w:rsidRDefault="00B60A59" w:rsidP="004A491D">
      <w:pPr>
        <w:pStyle w:val="ConsPlusNormal"/>
        <w:ind w:firstLine="540"/>
        <w:jc w:val="both"/>
      </w:pPr>
      <w:r>
        <w:t>Между тем суд указал, что т</w:t>
      </w:r>
      <w:r w:rsidRPr="00950246">
        <w:t xml:space="preserve">о обстоятельство, что супруга истца не была признана победителем </w:t>
      </w:r>
      <w:r w:rsidRPr="004A491D">
        <w:t xml:space="preserve">аукциона, правового значения не имеет, поскольку, как следует из </w:t>
      </w:r>
      <w:hyperlink r:id="rId7" w:history="1">
        <w:r w:rsidRPr="004A491D">
          <w:t>части 1 статьи 10</w:t>
        </w:r>
      </w:hyperlink>
      <w:r w:rsidRPr="004A491D">
        <w:t xml:space="preserve"> Федерального закона "О противодействии коррупции", под конфликтом интересов понимается ситуация, при которой личная заинтересованность</w:t>
      </w:r>
      <w:r w:rsidRPr="00950246">
        <w:t xml:space="preserve"> (прямая или косвенная) муниципального служащего не только влияет, но и может повлиять на надлежащее, объективное и беспристрастное исполнение им должностных (служебных) обязанностей.</w:t>
      </w:r>
    </w:p>
    <w:p w:rsidR="00B60A59" w:rsidRDefault="00B60A59" w:rsidP="004A491D">
      <w:pPr>
        <w:pStyle w:val="ConsPlusNormal"/>
        <w:ind w:firstLine="540"/>
        <w:jc w:val="both"/>
      </w:pPr>
      <w:r w:rsidRPr="00950246">
        <w:t xml:space="preserve">Таким образом, вывод судов об отказе </w:t>
      </w:r>
      <w:r>
        <w:t>гражданину</w:t>
      </w:r>
      <w:r w:rsidRPr="00950246">
        <w:t xml:space="preserve"> в иске об изменении основания увольнения с муниципальной службы является правильным.</w:t>
      </w:r>
    </w:p>
    <w:p w:rsidR="00B60A59" w:rsidRDefault="00B60A59" w:rsidP="004A491D">
      <w:pPr>
        <w:pStyle w:val="ConsPlusNormal"/>
        <w:ind w:firstLine="540"/>
        <w:jc w:val="both"/>
      </w:pPr>
    </w:p>
    <w:p w:rsidR="00B60A59" w:rsidRDefault="00B60A59" w:rsidP="004A491D">
      <w:pPr>
        <w:pStyle w:val="ConsPlusNormal"/>
        <w:ind w:firstLine="540"/>
        <w:jc w:val="both"/>
      </w:pPr>
      <w:r>
        <w:t>Также в Обзоре изложена позиция, согласно которой г</w:t>
      </w:r>
      <w:r w:rsidRPr="00950246">
        <w:t>осударственный гражданский служащий до начала исполнения должностных обязанностей, на надлежащее исполнение которых может повлиять личная заинтересованность, обязан в письменной форме уведомить своего непосредственного начальника о возникшем конфликте интересов или о возможности его возникновения.</w:t>
      </w:r>
    </w:p>
    <w:p w:rsidR="00B60A59" w:rsidRDefault="00B60A59" w:rsidP="008415CB">
      <w:pPr>
        <w:pStyle w:val="ConsPlusNormal"/>
        <w:ind w:firstLine="540"/>
        <w:jc w:val="both"/>
      </w:pPr>
      <w:r>
        <w:t xml:space="preserve">Примером указанной позиции явилось судебное решение </w:t>
      </w:r>
      <w:r w:rsidRPr="00950246">
        <w:t>Кемеровского областного суда</w:t>
      </w:r>
      <w:r>
        <w:t>, которым было отказано в удовлетворении иска гражданину, уволенному</w:t>
      </w:r>
      <w:r w:rsidRPr="00950246">
        <w:t xml:space="preserve"> с государственной гражданской службы </w:t>
      </w:r>
      <w:r>
        <w:t xml:space="preserve">в связи с </w:t>
      </w:r>
      <w:r w:rsidRPr="00950246">
        <w:t>непринятие</w:t>
      </w:r>
      <w:r>
        <w:t>м</w:t>
      </w:r>
      <w:r w:rsidRPr="00950246">
        <w:t xml:space="preserve"> гражданским служащим мер по предотвращению и (или) урегулированию конфликта интересов</w:t>
      </w:r>
      <w:r>
        <w:t>, стороной которого он является.</w:t>
      </w:r>
      <w:r w:rsidRPr="00950246">
        <w:t xml:space="preserve"> </w:t>
      </w:r>
    </w:p>
    <w:p w:rsidR="00B60A59" w:rsidRPr="00950246" w:rsidRDefault="00B60A59" w:rsidP="008415CB">
      <w:pPr>
        <w:pStyle w:val="ConsPlusNormal"/>
        <w:ind w:firstLine="540"/>
        <w:jc w:val="both"/>
      </w:pPr>
      <w:r w:rsidRPr="00950246">
        <w:t xml:space="preserve">Исковые требования </w:t>
      </w:r>
      <w:r>
        <w:t>гражданка</w:t>
      </w:r>
      <w:r w:rsidRPr="00950246">
        <w:t xml:space="preserve"> мотивировал</w:t>
      </w:r>
      <w:r>
        <w:t>а</w:t>
      </w:r>
      <w:r w:rsidRPr="00950246">
        <w:t xml:space="preserve"> тем, что она, исполняя обязанности судебного пристава-исполнителя в ходе исполнительного пр</w:t>
      </w:r>
      <w:r>
        <w:t>оизводства в отношении должника</w:t>
      </w:r>
      <w:r w:rsidRPr="00950246">
        <w:t xml:space="preserve">, являющегося ее отцом, в устной форме информировала начальника отдела судебных приставов о своем родстве с должником. </w:t>
      </w:r>
      <w:r>
        <w:t>Гражданка</w:t>
      </w:r>
      <w:r w:rsidRPr="00950246">
        <w:t xml:space="preserve"> полагала, что тем самым ею был заявлен самоотвод и соблюдены требования о предотвращении или об урегулировании конфликта интересов. Кроме того, в отношении должника применены меры принудительного исполнения.</w:t>
      </w:r>
    </w:p>
    <w:p w:rsidR="00B60A59" w:rsidRPr="00950246" w:rsidRDefault="00B60A59" w:rsidP="00F66476">
      <w:pPr>
        <w:autoSpaceDE w:val="0"/>
        <w:autoSpaceDN w:val="0"/>
        <w:adjustRightInd w:val="0"/>
        <w:ind w:firstLine="540"/>
      </w:pPr>
      <w:r>
        <w:t>С</w:t>
      </w:r>
      <w:r w:rsidRPr="00950246">
        <w:t xml:space="preserve">уд указал, что </w:t>
      </w:r>
      <w:r>
        <w:t>гражданка</w:t>
      </w:r>
      <w:r w:rsidRPr="00950246">
        <w:t xml:space="preserve"> должна была проинформировать непосредственного начальника о личной заинтересованности, которая может привести к конфликту интересов, и заявить самоотвод в письменной форме до начала совершения исполнительных действий в отношении </w:t>
      </w:r>
      <w:r>
        <w:t>должника</w:t>
      </w:r>
      <w:r w:rsidRPr="00950246">
        <w:t xml:space="preserve">, и пришел к правильному </w:t>
      </w:r>
      <w:r w:rsidRPr="000F75AE">
        <w:t xml:space="preserve">выводу о законности увольнения истца </w:t>
      </w:r>
      <w:r>
        <w:t xml:space="preserve">в связи с </w:t>
      </w:r>
      <w:r>
        <w:rPr>
          <w:rFonts w:eastAsia="SimSun"/>
          <w:szCs w:val="28"/>
          <w:lang w:eastAsia="zh-CN"/>
        </w:rPr>
        <w:t>утратой представителем нанимателя доверия к гражданскому служащему (</w:t>
      </w:r>
      <w:hyperlink r:id="rId8" w:history="1">
        <w:r w:rsidRPr="000F75AE">
          <w:t>пункт 1</w:t>
        </w:r>
        <w:r w:rsidRPr="00A307EE">
          <w:rPr>
            <w:vertAlign w:val="superscript"/>
          </w:rPr>
          <w:t>1</w:t>
        </w:r>
        <w:r w:rsidRPr="000F75AE">
          <w:t xml:space="preserve"> части 1 статьи 37</w:t>
        </w:r>
      </w:hyperlink>
      <w:r w:rsidRPr="000F75AE">
        <w:t xml:space="preserve"> Федерального закона "О государственной гражданской</w:t>
      </w:r>
      <w:r w:rsidRPr="00950246">
        <w:t xml:space="preserve"> службе Российской Федерации"</w:t>
      </w:r>
      <w:r>
        <w:t>)</w:t>
      </w:r>
      <w:r w:rsidRPr="00950246">
        <w:t>.</w:t>
      </w:r>
    </w:p>
    <w:p w:rsidR="00B60A59" w:rsidRPr="00950246" w:rsidRDefault="00B60A59" w:rsidP="004A491D">
      <w:pPr>
        <w:pStyle w:val="ConsPlusNormal"/>
        <w:ind w:firstLine="540"/>
        <w:jc w:val="both"/>
      </w:pPr>
    </w:p>
    <w:sectPr w:rsidR="00B60A59" w:rsidRPr="00950246" w:rsidSect="00F9216E">
      <w:headerReference w:type="default" r:id="rId9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A59" w:rsidRDefault="00B60A59" w:rsidP="00F969C3">
      <w:r>
        <w:separator/>
      </w:r>
    </w:p>
  </w:endnote>
  <w:endnote w:type="continuationSeparator" w:id="0">
    <w:p w:rsidR="00B60A59" w:rsidRDefault="00B60A59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A59" w:rsidRDefault="00B60A59" w:rsidP="00F969C3">
      <w:r>
        <w:separator/>
      </w:r>
    </w:p>
  </w:footnote>
  <w:footnote w:type="continuationSeparator" w:id="0">
    <w:p w:rsidR="00B60A59" w:rsidRDefault="00B60A59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59" w:rsidRDefault="00B60A59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B60A59" w:rsidRDefault="00B60A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22A2"/>
    <w:rsid w:val="0000701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A75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694"/>
    <w:rsid w:val="00066FD0"/>
    <w:rsid w:val="00071F55"/>
    <w:rsid w:val="000722F6"/>
    <w:rsid w:val="000750AB"/>
    <w:rsid w:val="0007565D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0002"/>
    <w:rsid w:val="000B034E"/>
    <w:rsid w:val="000B2D66"/>
    <w:rsid w:val="000B3686"/>
    <w:rsid w:val="000B51D9"/>
    <w:rsid w:val="000B7486"/>
    <w:rsid w:val="000C2F7A"/>
    <w:rsid w:val="000D46A0"/>
    <w:rsid w:val="000D5EDC"/>
    <w:rsid w:val="000E0EF9"/>
    <w:rsid w:val="000E5604"/>
    <w:rsid w:val="000E5DC3"/>
    <w:rsid w:val="000F0417"/>
    <w:rsid w:val="000F75AE"/>
    <w:rsid w:val="00100308"/>
    <w:rsid w:val="0010040E"/>
    <w:rsid w:val="00100412"/>
    <w:rsid w:val="001021F3"/>
    <w:rsid w:val="00103F8A"/>
    <w:rsid w:val="00107ED3"/>
    <w:rsid w:val="00110083"/>
    <w:rsid w:val="00114A9A"/>
    <w:rsid w:val="001151AB"/>
    <w:rsid w:val="0011725D"/>
    <w:rsid w:val="0011796E"/>
    <w:rsid w:val="00120034"/>
    <w:rsid w:val="00121BC8"/>
    <w:rsid w:val="00130499"/>
    <w:rsid w:val="00130B66"/>
    <w:rsid w:val="00132549"/>
    <w:rsid w:val="0013505C"/>
    <w:rsid w:val="001370F0"/>
    <w:rsid w:val="00141CAD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359"/>
    <w:rsid w:val="001A0AE2"/>
    <w:rsid w:val="001A6843"/>
    <w:rsid w:val="001B10B5"/>
    <w:rsid w:val="001B51D3"/>
    <w:rsid w:val="001B5F48"/>
    <w:rsid w:val="001B60EC"/>
    <w:rsid w:val="001C7646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5083"/>
    <w:rsid w:val="002364B7"/>
    <w:rsid w:val="002404D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23AC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67EDE"/>
    <w:rsid w:val="00370372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0C42"/>
    <w:rsid w:val="003B314D"/>
    <w:rsid w:val="003B35E9"/>
    <w:rsid w:val="003C1B3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1D15"/>
    <w:rsid w:val="003E78E3"/>
    <w:rsid w:val="003F27CE"/>
    <w:rsid w:val="003F2BEE"/>
    <w:rsid w:val="003F3615"/>
    <w:rsid w:val="003F5260"/>
    <w:rsid w:val="003F739E"/>
    <w:rsid w:val="00400A67"/>
    <w:rsid w:val="00400BA8"/>
    <w:rsid w:val="00402F9F"/>
    <w:rsid w:val="004032E5"/>
    <w:rsid w:val="004051A1"/>
    <w:rsid w:val="00405A6E"/>
    <w:rsid w:val="00406A74"/>
    <w:rsid w:val="00407395"/>
    <w:rsid w:val="0040764C"/>
    <w:rsid w:val="00412A7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72D56"/>
    <w:rsid w:val="004856D8"/>
    <w:rsid w:val="00486634"/>
    <w:rsid w:val="004874DB"/>
    <w:rsid w:val="00490EA9"/>
    <w:rsid w:val="004913BA"/>
    <w:rsid w:val="00491FC3"/>
    <w:rsid w:val="00493B45"/>
    <w:rsid w:val="00494B11"/>
    <w:rsid w:val="00494DF2"/>
    <w:rsid w:val="00496539"/>
    <w:rsid w:val="004A057B"/>
    <w:rsid w:val="004A0DC5"/>
    <w:rsid w:val="004A491D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260"/>
    <w:rsid w:val="004D18EE"/>
    <w:rsid w:val="004D36AF"/>
    <w:rsid w:val="004D4636"/>
    <w:rsid w:val="004D4AF7"/>
    <w:rsid w:val="004D7871"/>
    <w:rsid w:val="004E35D4"/>
    <w:rsid w:val="004E3B7C"/>
    <w:rsid w:val="004E61B6"/>
    <w:rsid w:val="004F1EFD"/>
    <w:rsid w:val="00500632"/>
    <w:rsid w:val="00501438"/>
    <w:rsid w:val="0050421A"/>
    <w:rsid w:val="005114D7"/>
    <w:rsid w:val="00511FB1"/>
    <w:rsid w:val="00517445"/>
    <w:rsid w:val="00522A96"/>
    <w:rsid w:val="00523DD0"/>
    <w:rsid w:val="005248AA"/>
    <w:rsid w:val="005268B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5EE1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00B0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3E11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5502A"/>
    <w:rsid w:val="00662B90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672C0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3E12"/>
    <w:rsid w:val="007E4D38"/>
    <w:rsid w:val="007E77C4"/>
    <w:rsid w:val="007F044D"/>
    <w:rsid w:val="007F0F0A"/>
    <w:rsid w:val="007F2A69"/>
    <w:rsid w:val="007F44AE"/>
    <w:rsid w:val="007F76FE"/>
    <w:rsid w:val="00800C65"/>
    <w:rsid w:val="008020F9"/>
    <w:rsid w:val="00804856"/>
    <w:rsid w:val="00812C2D"/>
    <w:rsid w:val="008135B9"/>
    <w:rsid w:val="0081379B"/>
    <w:rsid w:val="00821BBD"/>
    <w:rsid w:val="00823D38"/>
    <w:rsid w:val="00825F4C"/>
    <w:rsid w:val="0083255B"/>
    <w:rsid w:val="00832FBB"/>
    <w:rsid w:val="00833FFD"/>
    <w:rsid w:val="008345AF"/>
    <w:rsid w:val="00841532"/>
    <w:rsid w:val="008415CB"/>
    <w:rsid w:val="008440F8"/>
    <w:rsid w:val="008456A6"/>
    <w:rsid w:val="00853531"/>
    <w:rsid w:val="0086077E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2DF6"/>
    <w:rsid w:val="00896D74"/>
    <w:rsid w:val="008B20D9"/>
    <w:rsid w:val="008B453E"/>
    <w:rsid w:val="008C174D"/>
    <w:rsid w:val="008C17C4"/>
    <w:rsid w:val="008C4159"/>
    <w:rsid w:val="008C44CA"/>
    <w:rsid w:val="008C78A6"/>
    <w:rsid w:val="008D2F91"/>
    <w:rsid w:val="008D486E"/>
    <w:rsid w:val="008D6587"/>
    <w:rsid w:val="008E3964"/>
    <w:rsid w:val="008E51B7"/>
    <w:rsid w:val="008F1200"/>
    <w:rsid w:val="008F6ADC"/>
    <w:rsid w:val="008F7AE0"/>
    <w:rsid w:val="0090133F"/>
    <w:rsid w:val="00903A25"/>
    <w:rsid w:val="00903C7F"/>
    <w:rsid w:val="00904235"/>
    <w:rsid w:val="009045ED"/>
    <w:rsid w:val="00906349"/>
    <w:rsid w:val="00911582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47365"/>
    <w:rsid w:val="00950246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67F13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C5190"/>
    <w:rsid w:val="009C767E"/>
    <w:rsid w:val="009D07BF"/>
    <w:rsid w:val="009D1882"/>
    <w:rsid w:val="009D1C35"/>
    <w:rsid w:val="009D280D"/>
    <w:rsid w:val="009D2CFA"/>
    <w:rsid w:val="009D5CEA"/>
    <w:rsid w:val="009D6A97"/>
    <w:rsid w:val="009D6E29"/>
    <w:rsid w:val="009E12DA"/>
    <w:rsid w:val="009E2E88"/>
    <w:rsid w:val="009E3516"/>
    <w:rsid w:val="009E35BA"/>
    <w:rsid w:val="009E41A3"/>
    <w:rsid w:val="009E456F"/>
    <w:rsid w:val="009E4B0E"/>
    <w:rsid w:val="009E6575"/>
    <w:rsid w:val="009E720A"/>
    <w:rsid w:val="009F1E6B"/>
    <w:rsid w:val="009F4689"/>
    <w:rsid w:val="00A000DE"/>
    <w:rsid w:val="00A00D08"/>
    <w:rsid w:val="00A015FF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07EE"/>
    <w:rsid w:val="00A32C50"/>
    <w:rsid w:val="00A33DBC"/>
    <w:rsid w:val="00A36D0F"/>
    <w:rsid w:val="00A41300"/>
    <w:rsid w:val="00A4781B"/>
    <w:rsid w:val="00A53A8F"/>
    <w:rsid w:val="00A54EC7"/>
    <w:rsid w:val="00A55239"/>
    <w:rsid w:val="00A561FD"/>
    <w:rsid w:val="00A56968"/>
    <w:rsid w:val="00A5711E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946CD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A75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09C4"/>
    <w:rsid w:val="00B11194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20A1"/>
    <w:rsid w:val="00B53A2C"/>
    <w:rsid w:val="00B56622"/>
    <w:rsid w:val="00B56C86"/>
    <w:rsid w:val="00B60A59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252"/>
    <w:rsid w:val="00B973DB"/>
    <w:rsid w:val="00B97456"/>
    <w:rsid w:val="00BA001A"/>
    <w:rsid w:val="00BA5BE2"/>
    <w:rsid w:val="00BA63BC"/>
    <w:rsid w:val="00BA79DC"/>
    <w:rsid w:val="00BB282A"/>
    <w:rsid w:val="00BB29CF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175B7"/>
    <w:rsid w:val="00C25814"/>
    <w:rsid w:val="00C2790A"/>
    <w:rsid w:val="00C345DC"/>
    <w:rsid w:val="00C35FDD"/>
    <w:rsid w:val="00C370C7"/>
    <w:rsid w:val="00C4032E"/>
    <w:rsid w:val="00C45E4A"/>
    <w:rsid w:val="00C46207"/>
    <w:rsid w:val="00C47E53"/>
    <w:rsid w:val="00C50BC3"/>
    <w:rsid w:val="00C52A6F"/>
    <w:rsid w:val="00C53CD9"/>
    <w:rsid w:val="00C5405A"/>
    <w:rsid w:val="00C56EAE"/>
    <w:rsid w:val="00C56FFD"/>
    <w:rsid w:val="00C579E1"/>
    <w:rsid w:val="00C57CA2"/>
    <w:rsid w:val="00C61995"/>
    <w:rsid w:val="00C62A11"/>
    <w:rsid w:val="00C660B7"/>
    <w:rsid w:val="00C6611D"/>
    <w:rsid w:val="00C67018"/>
    <w:rsid w:val="00C734D7"/>
    <w:rsid w:val="00C779D6"/>
    <w:rsid w:val="00C8117E"/>
    <w:rsid w:val="00C81A2F"/>
    <w:rsid w:val="00C8566C"/>
    <w:rsid w:val="00C8766A"/>
    <w:rsid w:val="00C90547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D788F"/>
    <w:rsid w:val="00CD7991"/>
    <w:rsid w:val="00CE0341"/>
    <w:rsid w:val="00CE324C"/>
    <w:rsid w:val="00CE4226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0A02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5A00"/>
    <w:rsid w:val="00DA6DD1"/>
    <w:rsid w:val="00DA7494"/>
    <w:rsid w:val="00DB05D0"/>
    <w:rsid w:val="00DB1535"/>
    <w:rsid w:val="00DB47C6"/>
    <w:rsid w:val="00DB709F"/>
    <w:rsid w:val="00DC1118"/>
    <w:rsid w:val="00DC2074"/>
    <w:rsid w:val="00DD0828"/>
    <w:rsid w:val="00DD5A30"/>
    <w:rsid w:val="00DE056A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0BE8"/>
    <w:rsid w:val="00E515EF"/>
    <w:rsid w:val="00E5192A"/>
    <w:rsid w:val="00E5198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105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4F80"/>
    <w:rsid w:val="00F05D29"/>
    <w:rsid w:val="00F1174D"/>
    <w:rsid w:val="00F15B4C"/>
    <w:rsid w:val="00F33AA2"/>
    <w:rsid w:val="00F401C0"/>
    <w:rsid w:val="00F4068D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074"/>
    <w:rsid w:val="00F63527"/>
    <w:rsid w:val="00F63A7C"/>
    <w:rsid w:val="00F649C0"/>
    <w:rsid w:val="00F65D3B"/>
    <w:rsid w:val="00F66476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0F12"/>
    <w:rsid w:val="00FB11BE"/>
    <w:rsid w:val="00FB23BD"/>
    <w:rsid w:val="00FB6D7C"/>
    <w:rsid w:val="00FB7CD3"/>
    <w:rsid w:val="00FC0F8E"/>
    <w:rsid w:val="00FD1D29"/>
    <w:rsid w:val="00FD28CE"/>
    <w:rsid w:val="00FD4A8A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5B"/>
    <w:pPr>
      <w:ind w:firstLine="709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69C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69C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969C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969C3"/>
    <w:rPr>
      <w:rFonts w:cs="Times New Roman"/>
    </w:rPr>
  </w:style>
  <w:style w:type="paragraph" w:styleId="NormalWeb">
    <w:name w:val="Normal (Web)"/>
    <w:basedOn w:val="Normal"/>
    <w:uiPriority w:val="99"/>
    <w:rsid w:val="00044F8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3D4D58"/>
    <w:pPr>
      <w:ind w:left="720"/>
      <w:contextualSpacing/>
    </w:pPr>
  </w:style>
  <w:style w:type="paragraph" w:customStyle="1" w:styleId="ConsPlusNormal">
    <w:name w:val="ConsPlusNormal"/>
    <w:uiPriority w:val="99"/>
    <w:rsid w:val="00BD0AAB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E7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594CBB7EDF39858790554339FD55E6D7CEB4D641BCB254A8CAD709FEF7971927521F917Aq7W2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594CBB7EDF39858790554339FD55E6D4C7BCDA46B6B254A8CAD709FEF7971927521F9178q7W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3</Pages>
  <Words>916</Words>
  <Characters>5224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frolyak_o_s</cp:lastModifiedBy>
  <cp:revision>11</cp:revision>
  <cp:lastPrinted>2017-01-11T07:33:00Z</cp:lastPrinted>
  <dcterms:created xsi:type="dcterms:W3CDTF">2017-01-11T04:18:00Z</dcterms:created>
  <dcterms:modified xsi:type="dcterms:W3CDTF">2017-01-12T01:08:00Z</dcterms:modified>
</cp:coreProperties>
</file>