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2.85pt" o:ole="" fillcolor="window">
                  <v:imagedata r:id="rId7" o:title=""/>
                </v:shape>
                <o:OLEObject Type="Embed" ProgID="Word.Picture.8" ShapeID="_x0000_i1025" DrawAspect="Content" ObjectID="_154444406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2711F" w:rsidRDefault="0032711F" w:rsidP="0032711F">
      <w:pPr>
        <w:pStyle w:val="a3"/>
        <w:jc w:val="center"/>
        <w:rPr>
          <w:b/>
        </w:rPr>
      </w:pPr>
      <w:r w:rsidRPr="008145A8">
        <w:rPr>
          <w:b/>
        </w:rPr>
        <w:t>О ВНЕСЕНИИ ИЗМЕНЕНИЙ В ЗАКОН</w:t>
      </w:r>
      <w:r>
        <w:rPr>
          <w:b/>
        </w:rPr>
        <w:t xml:space="preserve"> </w:t>
      </w:r>
      <w:r w:rsidRPr="008145A8">
        <w:rPr>
          <w:b/>
        </w:rPr>
        <w:t xml:space="preserve">ПРИМОРСКОГО КРАЯ </w:t>
      </w:r>
      <w:r>
        <w:rPr>
          <w:b/>
        </w:rPr>
        <w:br/>
        <w:t>"</w:t>
      </w:r>
      <w:r w:rsidRPr="003539D4">
        <w:rPr>
          <w:b/>
        </w:rPr>
        <w:t xml:space="preserve">О СОЦИАЛЬНОЙ ПОДДЕРЖКЕ ГРАЖДАН В СФЕРЕ ИПОТЕЧНОГО ЖИЛИЩНОГО КРЕДИТОВАНИЯ </w:t>
      </w:r>
      <w:r>
        <w:rPr>
          <w:b/>
        </w:rPr>
        <w:br/>
      </w:r>
      <w:r w:rsidRPr="003539D4">
        <w:rPr>
          <w:b/>
        </w:rPr>
        <w:t>В ПРИМОРСКОМ КРАЕ"</w:t>
      </w:r>
    </w:p>
    <w:p w:rsidR="0032711F" w:rsidRPr="008145A8" w:rsidRDefault="0032711F" w:rsidP="0032711F">
      <w:pPr>
        <w:pStyle w:val="a3"/>
        <w:jc w:val="center"/>
        <w:rPr>
          <w:b/>
        </w:rPr>
      </w:pPr>
    </w:p>
    <w:p w:rsidR="0032711F" w:rsidRDefault="0032711F" w:rsidP="0032711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21 декабря 2016 года</w:t>
      </w:r>
    </w:p>
    <w:p w:rsidR="0032711F" w:rsidRDefault="0032711F" w:rsidP="0032711F">
      <w:pPr>
        <w:ind w:firstLine="720"/>
      </w:pPr>
    </w:p>
    <w:p w:rsidR="0032711F" w:rsidRDefault="0032711F" w:rsidP="0032711F">
      <w:pPr>
        <w:ind w:firstLine="720"/>
      </w:pPr>
      <w:r>
        <w:t>СТАТЬЯ 1.</w:t>
      </w:r>
    </w:p>
    <w:p w:rsidR="0032711F" w:rsidRDefault="0032711F" w:rsidP="0032711F">
      <w:pPr>
        <w:ind w:firstLine="720"/>
        <w:jc w:val="both"/>
      </w:pPr>
      <w:r>
        <w:t xml:space="preserve">Внести в Закон Приморского края от 26 мая 2011 года </w:t>
      </w:r>
      <w:r>
        <w:br/>
        <w:t>№ 772-КЗ "О социальной поддержке граждан в сфере ипотечного жилищного кредитования в Приморском крае" (Ведомости Законодательного Собрания Приморского края, 2011, № 187, стр. 2, № 209, стр. 22; 2012, № 35, стр. 26;</w:t>
      </w:r>
      <w:r w:rsidRPr="004638A6">
        <w:t xml:space="preserve"> 2016, </w:t>
      </w:r>
      <w:r>
        <w:t>№</w:t>
      </w:r>
      <w:r w:rsidRPr="004638A6">
        <w:t xml:space="preserve"> 156, с</w:t>
      </w:r>
      <w:r>
        <w:t>тр. 71) следующие изменения:</w:t>
      </w:r>
    </w:p>
    <w:p w:rsidR="0032711F" w:rsidRDefault="0032711F" w:rsidP="0032711F">
      <w:pPr>
        <w:ind w:firstLine="720"/>
        <w:jc w:val="both"/>
      </w:pPr>
      <w:r>
        <w:t>1)в пункте 1 статьи 1 слова "</w:t>
      </w:r>
      <w:r w:rsidRPr="00DC5069">
        <w:t>федерального государственного унитарного предприятия</w:t>
      </w:r>
      <w:r>
        <w:t>" заменить словами "</w:t>
      </w:r>
      <w:r w:rsidRPr="00DC5069">
        <w:t>акционерного общества</w:t>
      </w:r>
      <w:r>
        <w:t>";</w:t>
      </w:r>
    </w:p>
    <w:p w:rsidR="0032711F" w:rsidRDefault="0032711F" w:rsidP="0032711F">
      <w:pPr>
        <w:ind w:firstLine="720"/>
        <w:jc w:val="both"/>
      </w:pPr>
      <w:r>
        <w:t>2)по тексту части 1 статьи 7 слова "Единый государственный реестр</w:t>
      </w:r>
      <w:r w:rsidRPr="00A363EA">
        <w:t xml:space="preserve"> прав на недвижимое имущество и сделок с ним</w:t>
      </w:r>
      <w:r>
        <w:t>" в соответствующем падеже заменить словами "Единый государственный реестр</w:t>
      </w:r>
      <w:r w:rsidRPr="00A363EA">
        <w:t xml:space="preserve"> недвижимости</w:t>
      </w:r>
      <w:r>
        <w:t>" в соответствующем падеже.</w:t>
      </w:r>
    </w:p>
    <w:p w:rsidR="0032711F" w:rsidRDefault="0032711F" w:rsidP="0032711F">
      <w:pPr>
        <w:ind w:firstLine="720"/>
        <w:jc w:val="both"/>
      </w:pPr>
    </w:p>
    <w:p w:rsidR="0032711F" w:rsidRDefault="0032711F" w:rsidP="0032711F">
      <w:pPr>
        <w:ind w:firstLine="720"/>
        <w:jc w:val="both"/>
      </w:pPr>
      <w:r>
        <w:t>СТАТЬЯ 2.</w:t>
      </w:r>
    </w:p>
    <w:p w:rsidR="0032711F" w:rsidRDefault="0032711F" w:rsidP="0032711F">
      <w:pPr>
        <w:ind w:firstLine="720"/>
        <w:jc w:val="both"/>
      </w:pPr>
      <w:r>
        <w:t xml:space="preserve">Настоящий Закон вступает в силу по </w:t>
      </w:r>
      <w:proofErr w:type="gramStart"/>
      <w:r>
        <w:t>истечении</w:t>
      </w:r>
      <w:proofErr w:type="gramEnd"/>
      <w:r>
        <w:t xml:space="preserve"> 10 дней со дня его официального опубликования. </w:t>
      </w:r>
    </w:p>
    <w:p w:rsidR="0032711F" w:rsidRDefault="0032711F" w:rsidP="0032711F">
      <w:pPr>
        <w:ind w:firstLine="720"/>
        <w:jc w:val="both"/>
      </w:pPr>
    </w:p>
    <w:p w:rsidR="0032711F" w:rsidRDefault="0032711F" w:rsidP="0032711F">
      <w:pPr>
        <w:ind w:firstLine="720"/>
        <w:jc w:val="both"/>
      </w:pPr>
    </w:p>
    <w:p w:rsidR="0032711F" w:rsidRDefault="0032711F" w:rsidP="0032711F">
      <w:pPr>
        <w:ind w:firstLine="720"/>
        <w:jc w:val="both"/>
      </w:pPr>
    </w:p>
    <w:p w:rsidR="000D67C9" w:rsidRPr="002C1AFD" w:rsidRDefault="000D67C9" w:rsidP="000D67C9">
      <w:pPr>
        <w:jc w:val="both"/>
      </w:pPr>
      <w:proofErr w:type="gramStart"/>
      <w:r w:rsidRPr="002C1AFD">
        <w:t>Исполняющий</w:t>
      </w:r>
      <w:proofErr w:type="gramEnd"/>
      <w:r w:rsidRPr="002C1AFD">
        <w:t xml:space="preserve"> обязанности </w:t>
      </w:r>
    </w:p>
    <w:p w:rsidR="000D67C9" w:rsidRPr="002C1AFD" w:rsidRDefault="000D67C9" w:rsidP="000D67C9">
      <w:pPr>
        <w:jc w:val="both"/>
      </w:pPr>
      <w:r w:rsidRPr="002C1AFD">
        <w:t xml:space="preserve">Губернатора края                                                              </w:t>
      </w:r>
      <w:r>
        <w:t xml:space="preserve">      </w:t>
      </w:r>
      <w:r w:rsidRPr="002C1AFD">
        <w:t xml:space="preserve">          В.И. Усольцев</w:t>
      </w:r>
    </w:p>
    <w:p w:rsidR="00BE0544" w:rsidRDefault="00BE0544" w:rsidP="000D67C9">
      <w:pPr>
        <w:jc w:val="both"/>
      </w:pPr>
    </w:p>
    <w:p w:rsidR="000D2862" w:rsidRDefault="000D2862" w:rsidP="000D2862">
      <w:pPr>
        <w:tabs>
          <w:tab w:val="left" w:pos="5477"/>
        </w:tabs>
        <w:autoSpaceDE w:val="0"/>
        <w:autoSpaceDN w:val="0"/>
        <w:adjustRightInd w:val="0"/>
        <w:jc w:val="both"/>
      </w:pPr>
      <w:bookmarkStart w:id="0" w:name="_GoBack"/>
      <w:r>
        <w:t>г. Владивосток</w:t>
      </w:r>
    </w:p>
    <w:p w:rsidR="000D2862" w:rsidRDefault="000D2862" w:rsidP="000D2862">
      <w:pPr>
        <w:tabs>
          <w:tab w:val="left" w:pos="5477"/>
        </w:tabs>
        <w:autoSpaceDE w:val="0"/>
        <w:autoSpaceDN w:val="0"/>
        <w:adjustRightInd w:val="0"/>
        <w:jc w:val="both"/>
      </w:pPr>
      <w:r>
        <w:t>28 декабря 2016 года</w:t>
      </w:r>
    </w:p>
    <w:p w:rsidR="000D2862" w:rsidRDefault="000D2862" w:rsidP="000D2862">
      <w:pPr>
        <w:jc w:val="both"/>
      </w:pPr>
      <w:r>
        <w:t>№ 6</w:t>
      </w:r>
      <w:r>
        <w:t>7</w:t>
      </w:r>
      <w:r>
        <w:t>-КЗ</w:t>
      </w:r>
      <w:bookmarkEnd w:id="0"/>
    </w:p>
    <w:sectPr w:rsidR="000D286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1E4" w:rsidRDefault="00C251E4">
      <w:r>
        <w:separator/>
      </w:r>
    </w:p>
  </w:endnote>
  <w:endnote w:type="continuationSeparator" w:id="0">
    <w:p w:rsidR="00C251E4" w:rsidRDefault="00C25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1E4" w:rsidRDefault="00C251E4">
      <w:r>
        <w:separator/>
      </w:r>
    </w:p>
  </w:footnote>
  <w:footnote w:type="continuationSeparator" w:id="0">
    <w:p w:rsidR="00C251E4" w:rsidRDefault="00C251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711F"/>
    <w:rsid w:val="0003291F"/>
    <w:rsid w:val="000D2862"/>
    <w:rsid w:val="000D67C9"/>
    <w:rsid w:val="0032711F"/>
    <w:rsid w:val="00380EE1"/>
    <w:rsid w:val="003B26E7"/>
    <w:rsid w:val="0047435B"/>
    <w:rsid w:val="005A2827"/>
    <w:rsid w:val="00806DF1"/>
    <w:rsid w:val="00AB70F9"/>
    <w:rsid w:val="00AC31EC"/>
    <w:rsid w:val="00B14397"/>
    <w:rsid w:val="00BE0544"/>
    <w:rsid w:val="00C251E4"/>
    <w:rsid w:val="00E34273"/>
    <w:rsid w:val="00E60B2A"/>
    <w:rsid w:val="00F23036"/>
    <w:rsid w:val="00F42F3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5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2016-12-21T05:03:00Z</cp:lastPrinted>
  <dcterms:created xsi:type="dcterms:W3CDTF">2016-12-28T05:28:00Z</dcterms:created>
  <dcterms:modified xsi:type="dcterms:W3CDTF">2016-12-28T05:28:00Z</dcterms:modified>
</cp:coreProperties>
</file>