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2.85pt" o:ole="" fillcolor="window">
                  <v:imagedata r:id="rId7" o:title=""/>
                </v:shape>
                <o:OLEObject Type="Embed" ProgID="Word.Picture.8" ShapeID="_x0000_i1025" DrawAspect="Content" ObjectID="_154444332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345F3" w:rsidRPr="005345F3" w:rsidRDefault="005345F3" w:rsidP="005345F3">
      <w:pPr>
        <w:jc w:val="center"/>
        <w:rPr>
          <w:b/>
        </w:rPr>
      </w:pPr>
      <w:r w:rsidRPr="005345F3">
        <w:rPr>
          <w:b/>
        </w:rPr>
        <w:t>О ВНЕСЕНИИ ИЗМЕНЕНИЙ В СТАТЬЮ 2 ЗАКОНА</w:t>
      </w:r>
      <w:r>
        <w:rPr>
          <w:b/>
        </w:rPr>
        <w:t xml:space="preserve"> </w:t>
      </w:r>
      <w:r w:rsidRPr="005345F3">
        <w:rPr>
          <w:b/>
        </w:rPr>
        <w:t>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</w:p>
    <w:p w:rsidR="005345F3" w:rsidRPr="005345F3" w:rsidRDefault="005345F3" w:rsidP="005345F3">
      <w:pPr>
        <w:ind w:firstLine="709"/>
        <w:jc w:val="both"/>
        <w:rPr>
          <w:b/>
          <w:szCs w:val="28"/>
        </w:rPr>
      </w:pPr>
    </w:p>
    <w:p w:rsidR="005345F3" w:rsidRPr="005345F3" w:rsidRDefault="005345F3" w:rsidP="005345F3">
      <w:pPr>
        <w:ind w:firstLine="709"/>
        <w:jc w:val="both"/>
        <w:rPr>
          <w:szCs w:val="28"/>
        </w:rPr>
      </w:pPr>
      <w:r w:rsidRPr="005345F3">
        <w:rPr>
          <w:szCs w:val="28"/>
        </w:rPr>
        <w:t xml:space="preserve">Принят Законодательным Собранием Приморского края 21 декабря 2016 года </w:t>
      </w:r>
    </w:p>
    <w:p w:rsidR="005345F3" w:rsidRPr="005345F3" w:rsidRDefault="005345F3" w:rsidP="005345F3">
      <w:pPr>
        <w:ind w:firstLine="709"/>
        <w:jc w:val="both"/>
        <w:rPr>
          <w:szCs w:val="28"/>
        </w:rPr>
      </w:pPr>
    </w:p>
    <w:p w:rsidR="005345F3" w:rsidRPr="005345F3" w:rsidRDefault="005345F3" w:rsidP="005345F3">
      <w:pPr>
        <w:ind w:firstLine="709"/>
        <w:jc w:val="both"/>
        <w:rPr>
          <w:szCs w:val="28"/>
        </w:rPr>
      </w:pPr>
      <w:r w:rsidRPr="005345F3">
        <w:rPr>
          <w:szCs w:val="28"/>
        </w:rPr>
        <w:t>СТАТЬЯ 1.</w:t>
      </w:r>
    </w:p>
    <w:p w:rsidR="005345F3" w:rsidRPr="005345F3" w:rsidRDefault="005345F3" w:rsidP="005345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45F3">
        <w:rPr>
          <w:bCs/>
          <w:szCs w:val="28"/>
        </w:rPr>
        <w:t xml:space="preserve">Внести в статью 2 Закона Приморского края от 18 ноября 2014 года </w:t>
      </w:r>
      <w:r w:rsidRPr="005345F3">
        <w:rPr>
          <w:bCs/>
          <w:szCs w:val="28"/>
        </w:rPr>
        <w:br/>
        <w:t xml:space="preserve">№ 497-КЗ </w:t>
      </w:r>
      <w:r w:rsidRPr="005345F3">
        <w:rPr>
          <w:szCs w:val="28"/>
        </w:rPr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Pr="005345F3">
        <w:rPr>
          <w:szCs w:val="28"/>
        </w:rPr>
        <w:br/>
        <w:t>в отдельные законодательные акты Приморского края"</w:t>
      </w:r>
      <w:r w:rsidRPr="005345F3">
        <w:rPr>
          <w:bCs/>
          <w:szCs w:val="28"/>
        </w:rPr>
        <w:t xml:space="preserve"> </w:t>
      </w:r>
      <w:r w:rsidRPr="005345F3">
        <w:rPr>
          <w:szCs w:val="28"/>
        </w:rPr>
        <w:t xml:space="preserve">(Ведомости Законодательного Собрания Приморского края, 2014, № 96, стр. 54; 2016, </w:t>
      </w:r>
      <w:r w:rsidRPr="005345F3">
        <w:rPr>
          <w:szCs w:val="28"/>
        </w:rPr>
        <w:br/>
        <w:t>№ 148, стр. 44, № 166, стр. 3)</w:t>
      </w:r>
      <w:r w:rsidRPr="005345F3">
        <w:rPr>
          <w:bCs/>
          <w:szCs w:val="28"/>
        </w:rPr>
        <w:t xml:space="preserve"> следующие </w:t>
      </w:r>
      <w:r w:rsidRPr="005345F3">
        <w:rPr>
          <w:szCs w:val="28"/>
        </w:rPr>
        <w:t>изменения:</w:t>
      </w:r>
    </w:p>
    <w:p w:rsidR="005345F3" w:rsidRPr="005345F3" w:rsidRDefault="005345F3" w:rsidP="005345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45F3">
        <w:rPr>
          <w:szCs w:val="28"/>
        </w:rPr>
        <w:t xml:space="preserve">1)в абзаце первом части 6: </w:t>
      </w:r>
    </w:p>
    <w:p w:rsidR="005345F3" w:rsidRPr="005345F3" w:rsidRDefault="005345F3" w:rsidP="005345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45F3">
        <w:rPr>
          <w:szCs w:val="28"/>
        </w:rPr>
        <w:t>а)слова "поселений, входящих в состав Шкотовского и Надеждинского муниципальных районов," заменить словами "Смоляниновского и Шкотовского городских поселений Шкотовского муниципального района, Шкотовского и Надеждинского муниципальных районов";</w:t>
      </w:r>
    </w:p>
    <w:p w:rsidR="005345F3" w:rsidRPr="005345F3" w:rsidRDefault="005345F3" w:rsidP="005345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45F3">
        <w:rPr>
          <w:szCs w:val="28"/>
        </w:rPr>
        <w:t>б)слова "по управлению и распоряжению земельными участками" заменить словами "по предоставлению земельных участков";</w:t>
      </w:r>
    </w:p>
    <w:p w:rsidR="005345F3" w:rsidRPr="005345F3" w:rsidRDefault="005345F3" w:rsidP="005345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45F3">
        <w:rPr>
          <w:szCs w:val="28"/>
        </w:rPr>
        <w:t>2)в абзаце первом части 7:</w:t>
      </w:r>
    </w:p>
    <w:p w:rsidR="005345F3" w:rsidRPr="005345F3" w:rsidRDefault="005345F3" w:rsidP="005345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45F3">
        <w:rPr>
          <w:szCs w:val="28"/>
        </w:rPr>
        <w:t>а)слова "распоряжения земельными участками" заменить словами "предоставления земельных участков";</w:t>
      </w:r>
    </w:p>
    <w:p w:rsidR="005345F3" w:rsidRPr="005345F3" w:rsidRDefault="005345F3" w:rsidP="005345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45F3">
        <w:rPr>
          <w:szCs w:val="28"/>
        </w:rPr>
        <w:t>б)слова "поселений, входящих в состав Шкотовского и Надеждинского муниципальных районов," заменить словами "Смоляниновского и Шкотовского городских поселений Шкотовского муниципального района, Шкотовского и Надеждинского муниципальных районов";</w:t>
      </w:r>
    </w:p>
    <w:p w:rsidR="005345F3" w:rsidRPr="005345F3" w:rsidRDefault="005345F3" w:rsidP="005345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45F3">
        <w:rPr>
          <w:szCs w:val="28"/>
        </w:rPr>
        <w:t>3)в части 8:</w:t>
      </w:r>
    </w:p>
    <w:p w:rsidR="005345F3" w:rsidRPr="005345F3" w:rsidRDefault="005345F3" w:rsidP="005345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45F3">
        <w:rPr>
          <w:szCs w:val="28"/>
        </w:rPr>
        <w:t>а)слова "по управлению и распоряжению земельными участками" заменить словами "по предоставлению земельных участков";</w:t>
      </w:r>
    </w:p>
    <w:p w:rsidR="005345F3" w:rsidRPr="005345F3" w:rsidRDefault="005345F3" w:rsidP="005345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45F3">
        <w:rPr>
          <w:szCs w:val="28"/>
        </w:rPr>
        <w:t>б)слова "поселений, входящих в состав Шкотовского и Надеждинского муниципальных районов," заменить словами "Смоляниновского и Шкотовского городских поселений Шкотовского муниципального района, Шкотовского и Надеждинского муниципальных районов".</w:t>
      </w:r>
    </w:p>
    <w:p w:rsidR="005345F3" w:rsidRDefault="005345F3" w:rsidP="005345F3">
      <w:pPr>
        <w:ind w:firstLine="709"/>
        <w:jc w:val="both"/>
        <w:rPr>
          <w:szCs w:val="28"/>
        </w:rPr>
      </w:pPr>
    </w:p>
    <w:p w:rsidR="005345F3" w:rsidRPr="005345F3" w:rsidRDefault="005345F3" w:rsidP="005345F3">
      <w:pPr>
        <w:ind w:firstLine="709"/>
        <w:jc w:val="both"/>
        <w:rPr>
          <w:szCs w:val="28"/>
        </w:rPr>
      </w:pPr>
      <w:r w:rsidRPr="005345F3">
        <w:rPr>
          <w:szCs w:val="28"/>
        </w:rPr>
        <w:lastRenderedPageBreak/>
        <w:t>СТАТЬЯ 2.</w:t>
      </w:r>
    </w:p>
    <w:p w:rsidR="005345F3" w:rsidRPr="005345F3" w:rsidRDefault="005345F3" w:rsidP="005345F3">
      <w:pPr>
        <w:ind w:firstLine="709"/>
        <w:jc w:val="both"/>
        <w:rPr>
          <w:szCs w:val="28"/>
        </w:rPr>
      </w:pPr>
      <w:r w:rsidRPr="005345F3">
        <w:rPr>
          <w:szCs w:val="28"/>
        </w:rPr>
        <w:t>1.Настоящий Закон вступает в силу со дня его официального опубликования, за исключением подпункта "а" пункта 1, подпункта "б" пункта 2, подпункта "б" пункта 3 статьи 1 настоящего Закона.</w:t>
      </w:r>
    </w:p>
    <w:p w:rsidR="005345F3" w:rsidRPr="005345F3" w:rsidRDefault="005345F3" w:rsidP="005345F3">
      <w:pPr>
        <w:ind w:firstLine="709"/>
        <w:jc w:val="both"/>
        <w:rPr>
          <w:szCs w:val="28"/>
        </w:rPr>
      </w:pPr>
      <w:r w:rsidRPr="005345F3">
        <w:rPr>
          <w:szCs w:val="28"/>
        </w:rPr>
        <w:t>2.Подпункт "а" пункта 1, подпункт "б" пункта 2, подпункт "б" пункта 3 статьи 1 настоящего Закона вступают в силу с 1 января 2017 года.</w:t>
      </w:r>
    </w:p>
    <w:p w:rsidR="005345F3" w:rsidRPr="005345F3" w:rsidRDefault="005345F3" w:rsidP="005345F3">
      <w:pPr>
        <w:ind w:firstLine="709"/>
        <w:jc w:val="both"/>
        <w:rPr>
          <w:szCs w:val="28"/>
        </w:rPr>
      </w:pPr>
      <w:r w:rsidRPr="005345F3">
        <w:rPr>
          <w:szCs w:val="28"/>
        </w:rPr>
        <w:t xml:space="preserve"> </w:t>
      </w:r>
    </w:p>
    <w:p w:rsidR="005345F3" w:rsidRPr="005345F3" w:rsidRDefault="005345F3" w:rsidP="005345F3">
      <w:pPr>
        <w:ind w:firstLine="720"/>
        <w:jc w:val="both"/>
        <w:rPr>
          <w:szCs w:val="28"/>
        </w:rPr>
      </w:pPr>
    </w:p>
    <w:p w:rsidR="005345F3" w:rsidRPr="005345F3" w:rsidRDefault="005345F3" w:rsidP="005345F3">
      <w:pPr>
        <w:ind w:firstLine="720"/>
        <w:jc w:val="both"/>
        <w:rPr>
          <w:szCs w:val="28"/>
        </w:rPr>
      </w:pPr>
    </w:p>
    <w:p w:rsidR="0096524C" w:rsidRDefault="0096524C" w:rsidP="0096524C">
      <w:r>
        <w:t xml:space="preserve">Исполняющий обязанности </w:t>
      </w:r>
    </w:p>
    <w:p w:rsidR="00BE0544" w:rsidRDefault="0096524C" w:rsidP="0096524C">
      <w:r>
        <w:t>Губернатора края                                                                              В.И. Усольцев</w:t>
      </w:r>
    </w:p>
    <w:p w:rsidR="00645AB4" w:rsidRDefault="00645AB4" w:rsidP="0096524C"/>
    <w:p w:rsidR="00645AB4" w:rsidRDefault="00645AB4" w:rsidP="00645AB4">
      <w:pPr>
        <w:tabs>
          <w:tab w:val="left" w:pos="5477"/>
        </w:tabs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645AB4" w:rsidRDefault="00645AB4" w:rsidP="00645AB4">
      <w:pPr>
        <w:tabs>
          <w:tab w:val="left" w:pos="5477"/>
        </w:tabs>
        <w:autoSpaceDE w:val="0"/>
        <w:autoSpaceDN w:val="0"/>
        <w:adjustRightInd w:val="0"/>
        <w:jc w:val="both"/>
      </w:pPr>
      <w:r>
        <w:t>28 декабря 2016 года</w:t>
      </w:r>
    </w:p>
    <w:p w:rsidR="00645AB4" w:rsidRDefault="00645AB4" w:rsidP="00645AB4">
      <w:r>
        <w:t>№ 6</w:t>
      </w:r>
      <w:r>
        <w:t>3</w:t>
      </w:r>
      <w:r>
        <w:t>-КЗ</w:t>
      </w:r>
      <w:bookmarkEnd w:id="0"/>
    </w:p>
    <w:sectPr w:rsidR="00645AB4" w:rsidSect="005345F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FA4" w:rsidRDefault="002A3FA4">
      <w:r>
        <w:separator/>
      </w:r>
    </w:p>
  </w:endnote>
  <w:endnote w:type="continuationSeparator" w:id="0">
    <w:p w:rsidR="002A3FA4" w:rsidRDefault="002A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FA4" w:rsidRDefault="002A3FA4">
      <w:r>
        <w:separator/>
      </w:r>
    </w:p>
  </w:footnote>
  <w:footnote w:type="continuationSeparator" w:id="0">
    <w:p w:rsidR="002A3FA4" w:rsidRDefault="002A3F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5F3" w:rsidRDefault="005345F3" w:rsidP="005345F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45AB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45F3"/>
    <w:rsid w:val="0003291F"/>
    <w:rsid w:val="002A3FA4"/>
    <w:rsid w:val="00360142"/>
    <w:rsid w:val="00380EE1"/>
    <w:rsid w:val="003B26E7"/>
    <w:rsid w:val="0047435B"/>
    <w:rsid w:val="005345F3"/>
    <w:rsid w:val="005A2827"/>
    <w:rsid w:val="00645AB4"/>
    <w:rsid w:val="0096524C"/>
    <w:rsid w:val="00A11356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345F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8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2016-12-21T06:09:00Z</cp:lastPrinted>
  <dcterms:created xsi:type="dcterms:W3CDTF">2016-12-28T05:16:00Z</dcterms:created>
  <dcterms:modified xsi:type="dcterms:W3CDTF">2016-12-28T05:16:00Z</dcterms:modified>
</cp:coreProperties>
</file>