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444265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80A86" w:rsidRPr="00E2646B" w:rsidRDefault="00180A86" w:rsidP="00180A8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E2646B">
        <w:rPr>
          <w:b/>
        </w:rPr>
        <w:t>О ВНЕСЕНИИ ИЗМЕНЕНИЙ В СТАТЬЮ 16 ЗАКОНА ПРИМОРСКОГО КРАЯ "О СТАТУСЕ ДЕПУТАТА ЗАКОНОДАТЕЛЬНОГО СОБРАНИЯ ПРИМОРСКОГО КРАЯ"</w:t>
      </w:r>
    </w:p>
    <w:p w:rsidR="00180A86" w:rsidRPr="001158F7" w:rsidRDefault="00180A86" w:rsidP="00180A86"/>
    <w:p w:rsidR="00180A86" w:rsidRDefault="00180A86" w:rsidP="00180A86">
      <w:pPr>
        <w:ind w:firstLine="720"/>
        <w:jc w:val="both"/>
      </w:pPr>
      <w:r w:rsidRPr="001158F7">
        <w:t>Принят Законодательным Собранием Приморского края 2</w:t>
      </w:r>
      <w:r>
        <w:t>1</w:t>
      </w:r>
      <w:r w:rsidRPr="001158F7">
        <w:t xml:space="preserve"> </w:t>
      </w:r>
      <w:r>
        <w:t>декабря</w:t>
      </w:r>
      <w:r w:rsidRPr="001158F7">
        <w:t xml:space="preserve"> 2016 года </w:t>
      </w:r>
    </w:p>
    <w:p w:rsidR="00180A86" w:rsidRPr="001158F7" w:rsidRDefault="00180A86" w:rsidP="00180A86">
      <w:pPr>
        <w:ind w:firstLine="720"/>
      </w:pPr>
    </w:p>
    <w:p w:rsidR="00180A86" w:rsidRPr="00E2646B" w:rsidRDefault="00180A86" w:rsidP="00180A86">
      <w:pPr>
        <w:ind w:firstLine="720"/>
        <w:rPr>
          <w:szCs w:val="28"/>
        </w:rPr>
      </w:pPr>
      <w:r w:rsidRPr="00E2646B">
        <w:rPr>
          <w:szCs w:val="28"/>
        </w:rPr>
        <w:t>СТАТЬ</w:t>
      </w:r>
      <w:smartTag w:uri="urn:schemas-microsoft-com:office:smarttags" w:element="PersonName">
        <w:r w:rsidRPr="00E2646B">
          <w:rPr>
            <w:szCs w:val="28"/>
          </w:rPr>
          <w:t>Я</w:t>
        </w:r>
      </w:smartTag>
      <w:r w:rsidRPr="00E2646B">
        <w:rPr>
          <w:szCs w:val="28"/>
        </w:rPr>
        <w:t xml:space="preserve"> 1.</w:t>
      </w:r>
    </w:p>
    <w:p w:rsidR="00180A86" w:rsidRPr="00E2646B" w:rsidRDefault="00180A86" w:rsidP="00180A86">
      <w:pPr>
        <w:ind w:firstLine="720"/>
        <w:jc w:val="both"/>
        <w:rPr>
          <w:szCs w:val="28"/>
        </w:rPr>
      </w:pPr>
      <w:r w:rsidRPr="00E2646B">
        <w:rPr>
          <w:szCs w:val="28"/>
        </w:rPr>
        <w:t xml:space="preserve">Внести в статью 16 Закона Приморского края от 20 марта 1995 года </w:t>
      </w:r>
      <w:r w:rsidRPr="00E2646B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</w:t>
      </w:r>
      <w:r>
        <w:rPr>
          <w:szCs w:val="28"/>
        </w:rPr>
        <w:t>, № 4, стр. 4</w:t>
      </w:r>
      <w:r w:rsidRPr="00E2646B">
        <w:rPr>
          <w:szCs w:val="28"/>
        </w:rPr>
        <w:t>) следующие изменения:</w:t>
      </w:r>
    </w:p>
    <w:p w:rsidR="00180A86" w:rsidRDefault="00180A86" w:rsidP="00180A86">
      <w:pPr>
        <w:ind w:firstLine="720"/>
        <w:jc w:val="both"/>
        <w:rPr>
          <w:szCs w:val="28"/>
        </w:rPr>
      </w:pPr>
      <w:r>
        <w:rPr>
          <w:szCs w:val="28"/>
        </w:rPr>
        <w:t>1)часть 6 изложить в следующей редакции:</w:t>
      </w:r>
    </w:p>
    <w:p w:rsidR="00180A86" w:rsidRPr="004F46C1" w:rsidRDefault="00180A86" w:rsidP="00180A86">
      <w:pPr>
        <w:ind w:firstLine="720"/>
        <w:jc w:val="both"/>
        <w:rPr>
          <w:szCs w:val="28"/>
        </w:rPr>
      </w:pPr>
      <w:r>
        <w:rPr>
          <w:szCs w:val="28"/>
        </w:rPr>
        <w:t>"6.</w:t>
      </w:r>
      <w:r w:rsidRPr="004F46C1">
        <w:rPr>
          <w:szCs w:val="28"/>
        </w:rPr>
        <w:t>Для осуществления депутатской деятельности в избирательном округе органы местного самоуправления по просьбе депутата Законодательного Собрания создают следующие необходимые условия:</w:t>
      </w:r>
    </w:p>
    <w:p w:rsidR="00180A86" w:rsidRPr="004F46C1" w:rsidRDefault="00180A86" w:rsidP="00180A86">
      <w:pPr>
        <w:ind w:firstLine="720"/>
        <w:jc w:val="both"/>
        <w:rPr>
          <w:szCs w:val="28"/>
        </w:rPr>
      </w:pPr>
      <w:r w:rsidRPr="004F46C1">
        <w:rPr>
          <w:szCs w:val="28"/>
        </w:rPr>
        <w:t>1)предоставляют помещения для встреч с избирателями;</w:t>
      </w:r>
    </w:p>
    <w:p w:rsidR="00180A86" w:rsidRPr="004F46C1" w:rsidRDefault="00180A86" w:rsidP="00180A86">
      <w:pPr>
        <w:ind w:firstLine="720"/>
        <w:jc w:val="both"/>
        <w:rPr>
          <w:szCs w:val="28"/>
        </w:rPr>
      </w:pPr>
      <w:r w:rsidRPr="004F46C1">
        <w:rPr>
          <w:szCs w:val="28"/>
        </w:rPr>
        <w:t>2)оказывают помощь депутату Законодательного Собрания в извещении населения о месте и времени встречи депутата Законодательного Собрания с избирателями;</w:t>
      </w:r>
    </w:p>
    <w:p w:rsidR="00180A86" w:rsidRPr="004F46C1" w:rsidRDefault="00180A86" w:rsidP="00180A86">
      <w:pPr>
        <w:ind w:firstLine="720"/>
        <w:jc w:val="both"/>
        <w:rPr>
          <w:szCs w:val="28"/>
        </w:rPr>
      </w:pPr>
      <w:r w:rsidRPr="004F46C1">
        <w:rPr>
          <w:szCs w:val="28"/>
        </w:rPr>
        <w:t>3)оказывают помощь депутату Законодательного Собрания в подборе помещения, находящегося в муниципальной собственности, для размещения общественной приемной;</w:t>
      </w:r>
    </w:p>
    <w:p w:rsidR="00180A86" w:rsidRDefault="00180A86" w:rsidP="00180A86">
      <w:pPr>
        <w:ind w:firstLine="720"/>
        <w:jc w:val="both"/>
        <w:rPr>
          <w:szCs w:val="28"/>
        </w:rPr>
      </w:pPr>
      <w:r w:rsidRPr="004F46C1">
        <w:rPr>
          <w:szCs w:val="28"/>
        </w:rPr>
        <w:t>4)оказывают иную необходимую помощь</w:t>
      </w:r>
      <w:r>
        <w:rPr>
          <w:szCs w:val="28"/>
        </w:rPr>
        <w:t>.";</w:t>
      </w:r>
    </w:p>
    <w:p w:rsidR="00180A86" w:rsidRDefault="00180A86" w:rsidP="00180A86">
      <w:pPr>
        <w:ind w:firstLine="720"/>
        <w:jc w:val="both"/>
        <w:rPr>
          <w:szCs w:val="28"/>
        </w:rPr>
      </w:pPr>
      <w:r>
        <w:rPr>
          <w:szCs w:val="28"/>
        </w:rPr>
        <w:t>2)дополнить частью 7 следующего содержания:</w:t>
      </w:r>
    </w:p>
    <w:p w:rsidR="00180A86" w:rsidRPr="00F072F8" w:rsidRDefault="00180A86" w:rsidP="00180A86">
      <w:pPr>
        <w:ind w:firstLine="720"/>
        <w:jc w:val="both"/>
        <w:rPr>
          <w:szCs w:val="28"/>
        </w:rPr>
      </w:pPr>
      <w:r w:rsidRPr="00F072F8">
        <w:rPr>
          <w:szCs w:val="28"/>
        </w:rPr>
        <w:t>"7.Для осуществления депутатской деятельности и приема избирателей депутат Законодательного Собрания вправе обратиться в Законодательное Собрание с просьбой о заключении договора аренды (договора безвозмездного пользования) нежилого (нежилых) помещения (помещений), находящегося (находящихся) в муниципальной собственности, расположенного (расположенных) на территории муниципального района (городского округа), входящего в одномандатный избирательный округ депутата Законодательного Собрания или территорию, определенную в соответствии с абзацами третьим и четвертым части 1 настоящей статьи, для размещения общественной (общественных) приемной (приемных) депутата Законодательного Собрания.</w:t>
      </w:r>
    </w:p>
    <w:p w:rsidR="00180A86" w:rsidRPr="00F072F8" w:rsidRDefault="00180A86" w:rsidP="00180A86">
      <w:pPr>
        <w:ind w:firstLine="720"/>
        <w:jc w:val="both"/>
        <w:rPr>
          <w:szCs w:val="28"/>
        </w:rPr>
      </w:pPr>
      <w:r w:rsidRPr="00F072F8">
        <w:rPr>
          <w:szCs w:val="28"/>
        </w:rPr>
        <w:lastRenderedPageBreak/>
        <w:t>По предложению депутатов Законодательного Собрания возможно заключение договора аренды одного помещения для размещения общественных приемных нескольких депутатов Законодательного Собрания.</w:t>
      </w:r>
    </w:p>
    <w:p w:rsidR="00180A86" w:rsidRPr="00F072F8" w:rsidRDefault="00180A86" w:rsidP="00180A86">
      <w:pPr>
        <w:ind w:firstLine="720"/>
        <w:jc w:val="both"/>
        <w:rPr>
          <w:szCs w:val="28"/>
        </w:rPr>
      </w:pPr>
      <w:r w:rsidRPr="00F072F8">
        <w:rPr>
          <w:szCs w:val="28"/>
        </w:rPr>
        <w:t>В случае невозможности предоставления органами местного самоуправления депутату Законодательного Собрания в его избирательном округе помещения, находящегося в муниципальной собственности, для размещения общественной приемной депутат Законодательного Собрания вправе самостоятельно заключить договор аренды отдельного нежилого помещения с иным собственником такого помещения.</w:t>
      </w:r>
    </w:p>
    <w:p w:rsidR="00180A86" w:rsidRPr="00F072F8" w:rsidRDefault="00180A86" w:rsidP="00180A86">
      <w:pPr>
        <w:ind w:firstLine="720"/>
        <w:jc w:val="both"/>
        <w:rPr>
          <w:szCs w:val="28"/>
        </w:rPr>
      </w:pPr>
      <w:r w:rsidRPr="00F072F8">
        <w:rPr>
          <w:szCs w:val="28"/>
        </w:rPr>
        <w:t>Расходы депутата Законодательного Собрания, связанные с арендой, содержанием отдельного помещения для размещения общественной приемной и оплатой коммунальных услуг, подлежат возмещению за счет средств краевого бюджета, предусмотренных на обеспечение деятельности Законодательного Собрания. Возмещение расходов производится ежемесячно по фактическим затратам в пределах средств, установленных распоряжением председателя Законодательного Собрания.</w:t>
      </w:r>
    </w:p>
    <w:p w:rsidR="00180A86" w:rsidRPr="00F072F8" w:rsidRDefault="00180A86" w:rsidP="00180A86">
      <w:pPr>
        <w:ind w:firstLine="720"/>
        <w:jc w:val="both"/>
        <w:rPr>
          <w:szCs w:val="28"/>
        </w:rPr>
      </w:pPr>
      <w:r w:rsidRPr="00F072F8">
        <w:rPr>
          <w:szCs w:val="28"/>
        </w:rPr>
        <w:t>Объем средств на возмещение расходов на обеспечение деятельности общественных приемных депутатов Законодательного Собрания определяется ежегодно сметой расходов на обеспечение деятельности Законодательного Собрания исходя из средств, предусмотренных законом о краевом бюджете на соответствующий финансовый год на указанные цели, и распоряжением председателя Законодательного Собрания доводится до сведения депутатов Законодательного Собрания.</w:t>
      </w:r>
    </w:p>
    <w:p w:rsidR="00180A86" w:rsidRPr="00F072F8" w:rsidRDefault="00180A86" w:rsidP="00180A86">
      <w:pPr>
        <w:ind w:firstLine="720"/>
        <w:jc w:val="both"/>
        <w:rPr>
          <w:szCs w:val="28"/>
        </w:rPr>
      </w:pPr>
      <w:r w:rsidRPr="00F072F8">
        <w:rPr>
          <w:szCs w:val="28"/>
        </w:rPr>
        <w:t>Положение об общественной приемной депутата Законодательного Собрания утверждается постановлением Законодательного Собрания.".</w:t>
      </w:r>
    </w:p>
    <w:p w:rsidR="00180A86" w:rsidRPr="00F072F8" w:rsidRDefault="00180A86" w:rsidP="00180A86">
      <w:pPr>
        <w:ind w:firstLine="720"/>
        <w:jc w:val="both"/>
        <w:rPr>
          <w:szCs w:val="28"/>
        </w:rPr>
      </w:pPr>
    </w:p>
    <w:p w:rsidR="00180A86" w:rsidRPr="00F072F8" w:rsidRDefault="00180A86" w:rsidP="00180A86">
      <w:pPr>
        <w:ind w:firstLine="720"/>
        <w:jc w:val="both"/>
        <w:rPr>
          <w:szCs w:val="28"/>
        </w:rPr>
      </w:pPr>
      <w:r w:rsidRPr="00F072F8">
        <w:rPr>
          <w:szCs w:val="28"/>
        </w:rPr>
        <w:t>СТАТЬЯ 2.</w:t>
      </w:r>
    </w:p>
    <w:p w:rsidR="00180A86" w:rsidRPr="00F072F8" w:rsidRDefault="00180A86" w:rsidP="00180A86">
      <w:pPr>
        <w:ind w:firstLine="720"/>
        <w:jc w:val="both"/>
        <w:rPr>
          <w:szCs w:val="28"/>
        </w:rPr>
      </w:pPr>
      <w:r w:rsidRPr="00F072F8">
        <w:rPr>
          <w:szCs w:val="28"/>
        </w:rPr>
        <w:t>Настоящий Закон вступает в силу со дня его официального опубликования.</w:t>
      </w:r>
    </w:p>
    <w:p w:rsidR="00180A86" w:rsidRPr="00F072F8" w:rsidRDefault="00180A86" w:rsidP="00180A86">
      <w:pPr>
        <w:ind w:firstLine="720"/>
        <w:jc w:val="both"/>
        <w:rPr>
          <w:szCs w:val="28"/>
        </w:rPr>
      </w:pPr>
    </w:p>
    <w:p w:rsidR="00180A86" w:rsidRPr="00F072F8" w:rsidRDefault="00180A86" w:rsidP="00180A86">
      <w:pPr>
        <w:ind w:firstLine="720"/>
        <w:jc w:val="both"/>
        <w:rPr>
          <w:szCs w:val="28"/>
        </w:rPr>
      </w:pPr>
    </w:p>
    <w:p w:rsidR="00180A86" w:rsidRPr="00F072F8" w:rsidRDefault="00180A86" w:rsidP="00180A86">
      <w:pPr>
        <w:ind w:firstLine="720"/>
        <w:jc w:val="both"/>
        <w:rPr>
          <w:szCs w:val="28"/>
        </w:rPr>
      </w:pPr>
    </w:p>
    <w:p w:rsidR="00B07594" w:rsidRDefault="00B07594" w:rsidP="00B07594">
      <w:pPr>
        <w:jc w:val="both"/>
      </w:pPr>
      <w:r>
        <w:t xml:space="preserve">Исполняющий обязанности </w:t>
      </w:r>
    </w:p>
    <w:p w:rsidR="00B07594" w:rsidRDefault="00B07594" w:rsidP="00B07594">
      <w:pPr>
        <w:jc w:val="both"/>
      </w:pPr>
      <w:r>
        <w:t>Губернатора края                                                                        В.И. Усольцев</w:t>
      </w:r>
    </w:p>
    <w:p w:rsidR="00180A86" w:rsidRDefault="00180A86" w:rsidP="00A90157">
      <w:pPr>
        <w:jc w:val="both"/>
      </w:pPr>
    </w:p>
    <w:p w:rsidR="00A90157" w:rsidRDefault="00A90157" w:rsidP="00A90157">
      <w:pPr>
        <w:tabs>
          <w:tab w:val="left" w:pos="5477"/>
        </w:tabs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A90157" w:rsidRDefault="00A90157" w:rsidP="00A90157">
      <w:pPr>
        <w:tabs>
          <w:tab w:val="left" w:pos="5477"/>
        </w:tabs>
        <w:autoSpaceDE w:val="0"/>
        <w:autoSpaceDN w:val="0"/>
        <w:adjustRightInd w:val="0"/>
        <w:jc w:val="both"/>
      </w:pPr>
      <w:r>
        <w:t>28 декабря 2016 года</w:t>
      </w:r>
    </w:p>
    <w:p w:rsidR="00A90157" w:rsidRDefault="00A90157" w:rsidP="00A90157">
      <w:pPr>
        <w:jc w:val="both"/>
      </w:pPr>
      <w:r>
        <w:t>№ 6</w:t>
      </w:r>
      <w:r>
        <w:t>1</w:t>
      </w:r>
      <w:r>
        <w:t>-КЗ</w:t>
      </w:r>
      <w:bookmarkEnd w:id="0"/>
    </w:p>
    <w:p w:rsidR="00BE0544" w:rsidRDefault="00BE0544"/>
    <w:sectPr w:rsidR="00BE0544" w:rsidSect="00180A8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9ED" w:rsidRDefault="003329ED">
      <w:r>
        <w:separator/>
      </w:r>
    </w:p>
  </w:endnote>
  <w:endnote w:type="continuationSeparator" w:id="0">
    <w:p w:rsidR="003329ED" w:rsidRDefault="00332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9ED" w:rsidRDefault="003329ED">
      <w:r>
        <w:separator/>
      </w:r>
    </w:p>
  </w:footnote>
  <w:footnote w:type="continuationSeparator" w:id="0">
    <w:p w:rsidR="003329ED" w:rsidRDefault="003329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A86" w:rsidRDefault="00180A86" w:rsidP="00180A8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9015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0A86"/>
    <w:rsid w:val="0003291F"/>
    <w:rsid w:val="00180A86"/>
    <w:rsid w:val="003329ED"/>
    <w:rsid w:val="00380EE1"/>
    <w:rsid w:val="003B26E7"/>
    <w:rsid w:val="0047435B"/>
    <w:rsid w:val="00525EF1"/>
    <w:rsid w:val="005A2827"/>
    <w:rsid w:val="0069435C"/>
    <w:rsid w:val="006E562E"/>
    <w:rsid w:val="00A90157"/>
    <w:rsid w:val="00AB70F9"/>
    <w:rsid w:val="00AC31EC"/>
    <w:rsid w:val="00B07594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80A8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7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2016-12-23T02:04:00Z</cp:lastPrinted>
  <dcterms:created xsi:type="dcterms:W3CDTF">2016-12-28T05:05:00Z</dcterms:created>
  <dcterms:modified xsi:type="dcterms:W3CDTF">2016-12-28T05:05:00Z</dcterms:modified>
</cp:coreProperties>
</file>