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84580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A2F3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A2F3E">
              <w:rPr>
                <w:szCs w:val="28"/>
              </w:rPr>
              <w:t>21.12.2016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A2F3E" w:rsidRPr="005A2F3E">
              <w:rPr>
                <w:szCs w:val="28"/>
              </w:rPr>
              <w:t>209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A2F3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A2F3E" w:rsidP="0094344A">
            <w:pPr>
              <w:ind w:left="-108"/>
              <w:jc w:val="both"/>
            </w:pPr>
            <w:r w:rsidRPr="005A2F3E">
              <w:rPr>
                <w:szCs w:val="28"/>
              </w:rPr>
              <w:t xml:space="preserve">О внесении изменений в постановление Законодательного Собрания Приморского края от 31.01.2013 № 537 "О Почетной грамоте Законодательного </w:t>
            </w:r>
            <w:proofErr w:type="spellStart"/>
            <w:proofErr w:type="gramStart"/>
            <w:r w:rsidRPr="005A2F3E">
              <w:rPr>
                <w:szCs w:val="28"/>
              </w:rPr>
              <w:t>Собра-ния</w:t>
            </w:r>
            <w:proofErr w:type="spellEnd"/>
            <w:proofErr w:type="gramEnd"/>
            <w:r w:rsidRPr="005A2F3E">
              <w:rPr>
                <w:szCs w:val="28"/>
              </w:rPr>
              <w:t xml:space="preserve"> Приморского края и </w:t>
            </w:r>
            <w:proofErr w:type="spellStart"/>
            <w:r w:rsidRPr="005A2F3E">
              <w:rPr>
                <w:szCs w:val="28"/>
              </w:rPr>
              <w:t>Благодар-ности</w:t>
            </w:r>
            <w:proofErr w:type="spellEnd"/>
            <w:r w:rsidRPr="005A2F3E">
              <w:rPr>
                <w:szCs w:val="28"/>
              </w:rPr>
              <w:t xml:space="preserve"> Законодательного Собрания Приморского края"</w:t>
            </w:r>
          </w:p>
          <w:p w:rsidR="000B3FB2" w:rsidRPr="005A2F3E" w:rsidRDefault="000B3FB2" w:rsidP="0094344A">
            <w:pPr>
              <w:ind w:left="-108"/>
              <w:jc w:val="both"/>
            </w:pPr>
          </w:p>
        </w:tc>
      </w:tr>
    </w:tbl>
    <w:p w:rsidR="005A2F3E" w:rsidRPr="005A2F3E" w:rsidRDefault="005A2F3E" w:rsidP="005A2F3E">
      <w:pPr>
        <w:ind w:firstLine="709"/>
        <w:jc w:val="both"/>
      </w:pPr>
      <w:bookmarkStart w:id="0" w:name="_GoBack"/>
      <w:bookmarkEnd w:id="0"/>
      <w:r w:rsidRPr="005A2F3E">
        <w:t>Законодательное Собрание Приморского края</w:t>
      </w:r>
    </w:p>
    <w:p w:rsidR="005A2F3E" w:rsidRPr="005A2F3E" w:rsidRDefault="005A2F3E" w:rsidP="005A2F3E"/>
    <w:p w:rsidR="005A2F3E" w:rsidRPr="005A2F3E" w:rsidRDefault="005A2F3E" w:rsidP="005A2F3E">
      <w:r w:rsidRPr="005A2F3E">
        <w:t>ПОСТАНОВЛЯЕТ:</w:t>
      </w:r>
    </w:p>
    <w:p w:rsidR="005A2F3E" w:rsidRPr="005A2F3E" w:rsidRDefault="005A2F3E" w:rsidP="005A2F3E"/>
    <w:p w:rsidR="005A2F3E" w:rsidRPr="005A2F3E" w:rsidRDefault="005A2F3E" w:rsidP="005A2F3E">
      <w:pPr>
        <w:ind w:firstLine="709"/>
        <w:jc w:val="both"/>
      </w:pPr>
      <w:proofErr w:type="gramStart"/>
      <w:r w:rsidRPr="005A2F3E">
        <w:t xml:space="preserve">1.Внести в постановление Законодательного Собрания Приморского края от 31.01.2013 </w:t>
      </w:r>
      <w:r w:rsidRPr="005A2F3E">
        <w:rPr>
          <w:szCs w:val="28"/>
        </w:rPr>
        <w:t xml:space="preserve">№ 537 "О Почетной грамоте Законодательного Собрания Приморского края и Благодарности Законодательного Собрания Приморского края" (Ведомости Законодательного Собрания Приморского края, 2013, № 37, стр. 21, № 56, стр. 122; 2014, № 79, стр. 49, № 87, стр. 67, </w:t>
      </w:r>
      <w:r w:rsidRPr="005A2F3E">
        <w:rPr>
          <w:szCs w:val="28"/>
        </w:rPr>
        <w:br/>
        <w:t>№ 97, стр. 57) следующие изменения:</w:t>
      </w:r>
      <w:proofErr w:type="gramEnd"/>
    </w:p>
    <w:p w:rsidR="005A2F3E" w:rsidRPr="005A2F3E" w:rsidRDefault="005A2F3E" w:rsidP="005A2F3E">
      <w:pPr>
        <w:ind w:firstLine="709"/>
        <w:jc w:val="both"/>
      </w:pPr>
      <w:r w:rsidRPr="005A2F3E">
        <w:t>1)в Положении о Почетной грамоте Законодательного Собрания Приморского края:</w:t>
      </w:r>
    </w:p>
    <w:p w:rsidR="005A2F3E" w:rsidRPr="005A2F3E" w:rsidRDefault="005A2F3E" w:rsidP="005A2F3E">
      <w:pPr>
        <w:jc w:val="both"/>
      </w:pPr>
      <w:r w:rsidRPr="005A2F3E">
        <w:tab/>
        <w:t>а</w:t>
      </w:r>
      <w:proofErr w:type="gramStart"/>
      <w:r w:rsidRPr="005A2F3E">
        <w:t>)в</w:t>
      </w:r>
      <w:proofErr w:type="gramEnd"/>
      <w:r w:rsidRPr="005A2F3E">
        <w:t xml:space="preserve"> разделе 5 слова "за 10 календарных дней" заменить словами </w:t>
      </w:r>
      <w:r w:rsidRPr="005A2F3E">
        <w:br/>
        <w:t>"за 10 рабочих дней";</w:t>
      </w:r>
    </w:p>
    <w:p w:rsidR="005A2F3E" w:rsidRPr="005A2F3E" w:rsidRDefault="005A2F3E" w:rsidP="005A2F3E">
      <w:pPr>
        <w:ind w:firstLine="709"/>
        <w:jc w:val="both"/>
      </w:pPr>
      <w:r w:rsidRPr="005A2F3E">
        <w:t>б</w:t>
      </w:r>
      <w:proofErr w:type="gramStart"/>
      <w:r w:rsidRPr="005A2F3E">
        <w:t>)р</w:t>
      </w:r>
      <w:proofErr w:type="gramEnd"/>
      <w:r w:rsidRPr="005A2F3E">
        <w:t>аздел 6 признать утратившим силу;</w:t>
      </w:r>
    </w:p>
    <w:p w:rsidR="005A2F3E" w:rsidRPr="005A2F3E" w:rsidRDefault="005A2F3E" w:rsidP="005A2F3E">
      <w:pPr>
        <w:ind w:firstLine="709"/>
        <w:jc w:val="both"/>
      </w:pPr>
      <w:r w:rsidRPr="005A2F3E">
        <w:t>в</w:t>
      </w:r>
      <w:proofErr w:type="gramStart"/>
      <w:r w:rsidRPr="005A2F3E">
        <w:t>)р</w:t>
      </w:r>
      <w:proofErr w:type="gramEnd"/>
      <w:r w:rsidRPr="005A2F3E">
        <w:t>аздел 11 изложить в следующей редакции:</w:t>
      </w:r>
    </w:p>
    <w:p w:rsidR="005A2F3E" w:rsidRPr="005A2F3E" w:rsidRDefault="005A2F3E" w:rsidP="005A2F3E">
      <w:pPr>
        <w:ind w:firstLine="709"/>
        <w:jc w:val="both"/>
      </w:pPr>
      <w:proofErr w:type="gramStart"/>
      <w:r w:rsidRPr="005A2F3E">
        <w:t>"11.В течение календарного года инициатор награждения (за исключением председателя Законодательного Собрания) имеет право представить к награждению Почетной грамотой не более 24 физических лиц (в пределах определенного сметой расходов Законодательного Собрания лимита на выплаты по данному виду расходов) и не более 12 юридических лиц, их обособленных подразделений, не являющихся юридическими лицами общественных объединений и представительных органов муниципальных образований Приморского края.";</w:t>
      </w:r>
      <w:proofErr w:type="gramEnd"/>
    </w:p>
    <w:p w:rsidR="005A2F3E" w:rsidRPr="005A2F3E" w:rsidRDefault="005A2F3E" w:rsidP="005A2F3E">
      <w:pPr>
        <w:ind w:firstLine="709"/>
        <w:jc w:val="both"/>
      </w:pPr>
      <w:r w:rsidRPr="005A2F3E">
        <w:t>г</w:t>
      </w:r>
      <w:proofErr w:type="gramStart"/>
      <w:r w:rsidRPr="005A2F3E">
        <w:t>)д</w:t>
      </w:r>
      <w:proofErr w:type="gramEnd"/>
      <w:r w:rsidRPr="005A2F3E">
        <w:t>ополнить разделом 11</w:t>
      </w:r>
      <w:r w:rsidRPr="005A2F3E">
        <w:rPr>
          <w:vertAlign w:val="superscript"/>
        </w:rPr>
        <w:t>1</w:t>
      </w:r>
      <w:r w:rsidRPr="005A2F3E">
        <w:t xml:space="preserve"> следующего содержания:</w:t>
      </w:r>
    </w:p>
    <w:p w:rsidR="005A2F3E" w:rsidRPr="005A2F3E" w:rsidRDefault="005A2F3E" w:rsidP="005A2F3E">
      <w:pPr>
        <w:ind w:firstLine="709"/>
        <w:jc w:val="both"/>
      </w:pPr>
      <w:proofErr w:type="gramStart"/>
      <w:r w:rsidRPr="005A2F3E">
        <w:t>"11</w:t>
      </w:r>
      <w:r w:rsidRPr="005A2F3E">
        <w:rPr>
          <w:vertAlign w:val="superscript"/>
        </w:rPr>
        <w:t>1</w:t>
      </w:r>
      <w:r w:rsidRPr="005A2F3E">
        <w:t xml:space="preserve">.В течение календарного года председатель Законодательного Собрания имеет право представить к награждению Почетной грамотой не </w:t>
      </w:r>
      <w:r w:rsidRPr="005A2F3E">
        <w:lastRenderedPageBreak/>
        <w:t xml:space="preserve">более 100 физических лиц (в пределах определенного сметой расходов Законодательного Собрания лимита на выплаты по данному виду расходов), юридических лиц, их обособленных подразделений, не являющихся юридическими лицами общественных объединений и представительных органов муниципальных образований Приморского края."; </w:t>
      </w:r>
      <w:proofErr w:type="gramEnd"/>
    </w:p>
    <w:p w:rsidR="005A2F3E" w:rsidRPr="005A2F3E" w:rsidRDefault="005A2F3E" w:rsidP="005A2F3E">
      <w:pPr>
        <w:ind w:firstLine="709"/>
        <w:jc w:val="both"/>
      </w:pPr>
      <w:r w:rsidRPr="005A2F3E">
        <w:t>2)в Положении о Благодарности Законодательного Собрания Приморского края:</w:t>
      </w:r>
    </w:p>
    <w:p w:rsidR="005A2F3E" w:rsidRPr="005A2F3E" w:rsidRDefault="005A2F3E" w:rsidP="005A2F3E">
      <w:pPr>
        <w:ind w:firstLine="709"/>
        <w:jc w:val="both"/>
      </w:pPr>
      <w:r w:rsidRPr="005A2F3E">
        <w:t>а</w:t>
      </w:r>
      <w:proofErr w:type="gramStart"/>
      <w:r w:rsidRPr="005A2F3E">
        <w:t>)в</w:t>
      </w:r>
      <w:proofErr w:type="gramEnd"/>
      <w:r w:rsidRPr="005A2F3E">
        <w:t xml:space="preserve"> разделе 6 слова "за 10 календарных дней" заменить словами</w:t>
      </w:r>
      <w:r w:rsidRPr="005A2F3E">
        <w:br/>
        <w:t>"за 10 рабочих дней";</w:t>
      </w:r>
    </w:p>
    <w:p w:rsidR="005A2F3E" w:rsidRPr="005A2F3E" w:rsidRDefault="005A2F3E" w:rsidP="005A2F3E">
      <w:pPr>
        <w:ind w:firstLine="709"/>
        <w:jc w:val="both"/>
      </w:pPr>
      <w:r w:rsidRPr="005A2F3E">
        <w:t>б</w:t>
      </w:r>
      <w:proofErr w:type="gramStart"/>
      <w:r w:rsidRPr="005A2F3E">
        <w:t>)р</w:t>
      </w:r>
      <w:proofErr w:type="gramEnd"/>
      <w:r w:rsidRPr="005A2F3E">
        <w:t>аздел 6</w:t>
      </w:r>
      <w:r w:rsidRPr="005A2F3E">
        <w:rPr>
          <w:vertAlign w:val="superscript"/>
        </w:rPr>
        <w:t>1</w:t>
      </w:r>
      <w:r w:rsidRPr="005A2F3E">
        <w:t xml:space="preserve"> признать утратившим силу.</w:t>
      </w:r>
    </w:p>
    <w:p w:rsidR="005A2F3E" w:rsidRPr="005A2F3E" w:rsidRDefault="005A2F3E" w:rsidP="005A2F3E">
      <w:pPr>
        <w:ind w:firstLine="709"/>
        <w:jc w:val="both"/>
      </w:pPr>
    </w:p>
    <w:p w:rsidR="005A2F3E" w:rsidRPr="005A2F3E" w:rsidRDefault="005A2F3E" w:rsidP="005A2F3E">
      <w:pPr>
        <w:jc w:val="both"/>
      </w:pPr>
      <w:r w:rsidRPr="005A2F3E">
        <w:tab/>
        <w:t>2.Настоящее постановление вступает в силу со дня его принятия.</w:t>
      </w:r>
    </w:p>
    <w:p w:rsidR="005A2F3E" w:rsidRPr="005A2F3E" w:rsidRDefault="005A2F3E" w:rsidP="005A2F3E">
      <w:pPr>
        <w:jc w:val="both"/>
      </w:pPr>
    </w:p>
    <w:p w:rsidR="005A2F3E" w:rsidRPr="005A2F3E" w:rsidRDefault="005A2F3E" w:rsidP="005A2F3E">
      <w:pPr>
        <w:jc w:val="both"/>
      </w:pPr>
    </w:p>
    <w:p w:rsidR="005A2F3E" w:rsidRPr="005A2F3E" w:rsidRDefault="005A2F3E" w:rsidP="005A2F3E">
      <w:pPr>
        <w:jc w:val="both"/>
      </w:pPr>
    </w:p>
    <w:p w:rsidR="005A2F3E" w:rsidRPr="005A2F3E" w:rsidRDefault="005A2F3E" w:rsidP="005A2F3E">
      <w:pPr>
        <w:jc w:val="both"/>
      </w:pPr>
      <w:r w:rsidRPr="005A2F3E">
        <w:t>Председатель</w:t>
      </w:r>
    </w:p>
    <w:p w:rsidR="005A2F3E" w:rsidRPr="005A2F3E" w:rsidRDefault="005A2F3E" w:rsidP="005A2F3E">
      <w:pPr>
        <w:jc w:val="both"/>
      </w:pPr>
      <w:r w:rsidRPr="005A2F3E">
        <w:t xml:space="preserve">Законодательного Собрания </w:t>
      </w:r>
      <w:r w:rsidRPr="005A2F3E">
        <w:tab/>
      </w:r>
      <w:r w:rsidRPr="005A2F3E">
        <w:tab/>
      </w:r>
      <w:r w:rsidRPr="005A2F3E">
        <w:tab/>
      </w:r>
      <w:r w:rsidRPr="005A2F3E">
        <w:tab/>
      </w:r>
      <w:r w:rsidRPr="005A2F3E">
        <w:tab/>
      </w:r>
      <w:r w:rsidRPr="005A2F3E"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5A2F3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7193" w:rsidRDefault="00B97193">
      <w:r>
        <w:separator/>
      </w:r>
    </w:p>
  </w:endnote>
  <w:endnote w:type="continuationSeparator" w:id="0">
    <w:p w:rsidR="00B97193" w:rsidRDefault="00B97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7193" w:rsidRDefault="00B97193">
      <w:r>
        <w:separator/>
      </w:r>
    </w:p>
  </w:footnote>
  <w:footnote w:type="continuationSeparator" w:id="0">
    <w:p w:rsidR="00B97193" w:rsidRDefault="00B971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F3E" w:rsidRDefault="005A2F3E" w:rsidP="005A2F3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2F3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2F3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97193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5A2F3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2016-12-21T07:14:00Z</cp:lastPrinted>
  <dcterms:created xsi:type="dcterms:W3CDTF">2016-12-21T07:12:00Z</dcterms:created>
  <dcterms:modified xsi:type="dcterms:W3CDTF">2016-12-21T07:15:00Z</dcterms:modified>
</cp:coreProperties>
</file>