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461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772B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772BF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772BF" w:rsidRPr="002772BF">
              <w:rPr>
                <w:szCs w:val="28"/>
              </w:rPr>
              <w:t>208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772B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772BF" w:rsidP="0094344A">
            <w:pPr>
              <w:ind w:left="-108"/>
              <w:jc w:val="both"/>
            </w:pPr>
            <w:r w:rsidRPr="002772BF">
              <w:t xml:space="preserve">Об изменениях в составах комитетов Законодательного Собрания по социальной политике и защите прав граждан </w:t>
            </w:r>
            <w:r w:rsidRPr="002772BF">
              <w:br/>
              <w:t xml:space="preserve">и бюджетно-налоговой политике </w:t>
            </w:r>
            <w:r w:rsidRPr="002772BF">
              <w:br/>
              <w:t>и финансовым ресурсам</w:t>
            </w:r>
          </w:p>
          <w:p w:rsidR="000B3FB2" w:rsidRPr="002772BF" w:rsidRDefault="000B3FB2" w:rsidP="0094344A">
            <w:pPr>
              <w:ind w:left="-108"/>
              <w:jc w:val="both"/>
            </w:pPr>
          </w:p>
        </w:tc>
      </w:tr>
    </w:tbl>
    <w:p w:rsidR="002772BF" w:rsidRPr="002772BF" w:rsidRDefault="002772BF" w:rsidP="002772BF">
      <w:pPr>
        <w:ind w:firstLine="709"/>
        <w:jc w:val="both"/>
      </w:pPr>
      <w:bookmarkStart w:id="0" w:name="_GoBack"/>
      <w:bookmarkEnd w:id="0"/>
      <w:r w:rsidRPr="002772BF">
        <w:t xml:space="preserve">Рассмотрев заявления депутатов Законодательного Собрания </w:t>
      </w:r>
      <w:proofErr w:type="spellStart"/>
      <w:r w:rsidRPr="002772BF">
        <w:t>Долгачева</w:t>
      </w:r>
      <w:proofErr w:type="spellEnd"/>
      <w:r w:rsidRPr="002772BF">
        <w:t xml:space="preserve"> А.Н. и Беспалова В.Г., в соответствии с </w:t>
      </w:r>
      <w:r w:rsidRPr="002772BF">
        <w:rPr>
          <w:szCs w:val="28"/>
        </w:rPr>
        <w:t xml:space="preserve">пунктом 2.3 раздела 2 </w:t>
      </w:r>
      <w:r w:rsidRPr="002772BF">
        <w:t>Положения о комитетах Законодательного Собрания Приморского края, утвержденного постановлением Законодательного Собрания Приморского края от 29.04.2008 № 951, Законодательное Собрание Приморского края</w:t>
      </w:r>
    </w:p>
    <w:p w:rsidR="002772BF" w:rsidRPr="002772BF" w:rsidRDefault="002772BF" w:rsidP="002772BF"/>
    <w:p w:rsidR="002772BF" w:rsidRPr="002772BF" w:rsidRDefault="002772BF" w:rsidP="002772BF">
      <w:r w:rsidRPr="002772BF">
        <w:t>ПОСТАНОВЛЯЕТ:</w:t>
      </w:r>
    </w:p>
    <w:p w:rsidR="002772BF" w:rsidRPr="002772BF" w:rsidRDefault="002772BF" w:rsidP="002772BF"/>
    <w:p w:rsidR="002772BF" w:rsidRPr="002772BF" w:rsidRDefault="002772BF" w:rsidP="002772BF">
      <w:pPr>
        <w:jc w:val="both"/>
      </w:pPr>
      <w:r w:rsidRPr="002772BF">
        <w:tab/>
        <w:t xml:space="preserve">1.Вывести из состава комитета Законодательного Собрания по социальной политике и защите </w:t>
      </w:r>
      <w:proofErr w:type="gramStart"/>
      <w:r w:rsidRPr="002772BF">
        <w:t>прав граждан депутата Законодательного Собрания</w:t>
      </w:r>
      <w:proofErr w:type="gramEnd"/>
      <w:r w:rsidRPr="002772BF">
        <w:t xml:space="preserve"> </w:t>
      </w:r>
      <w:proofErr w:type="spellStart"/>
      <w:r w:rsidRPr="002772BF">
        <w:t>Долгачева</w:t>
      </w:r>
      <w:proofErr w:type="spellEnd"/>
      <w:r w:rsidRPr="002772BF">
        <w:t xml:space="preserve"> Анатолия Николаевича.</w:t>
      </w:r>
    </w:p>
    <w:p w:rsidR="002772BF" w:rsidRPr="002772BF" w:rsidRDefault="002772BF" w:rsidP="002772BF">
      <w:pPr>
        <w:jc w:val="both"/>
      </w:pPr>
    </w:p>
    <w:p w:rsidR="002772BF" w:rsidRPr="002772BF" w:rsidRDefault="002772BF" w:rsidP="002772BF">
      <w:pPr>
        <w:jc w:val="both"/>
      </w:pPr>
      <w:r w:rsidRPr="002772BF">
        <w:tab/>
        <w:t xml:space="preserve">2.Вывести из состава комитета Законодательного Собрания по бюджетно-налоговой политике и финансовым ресурсам </w:t>
      </w:r>
      <w:proofErr w:type="gramStart"/>
      <w:r w:rsidRPr="002772BF">
        <w:t>депутата Законодательного Собрания Беспалова Владимира Георгиевича</w:t>
      </w:r>
      <w:proofErr w:type="gramEnd"/>
      <w:r w:rsidRPr="002772BF">
        <w:t>.</w:t>
      </w:r>
    </w:p>
    <w:p w:rsidR="002772BF" w:rsidRPr="002772BF" w:rsidRDefault="002772BF" w:rsidP="002772BF">
      <w:pPr>
        <w:jc w:val="both"/>
      </w:pPr>
    </w:p>
    <w:p w:rsidR="002772BF" w:rsidRPr="002772BF" w:rsidRDefault="002772BF" w:rsidP="002772BF">
      <w:pPr>
        <w:jc w:val="both"/>
      </w:pPr>
      <w:r w:rsidRPr="002772BF">
        <w:tab/>
        <w:t xml:space="preserve">3.Ввести в состав комитета Законодательного Собрания по социальной политике и защите </w:t>
      </w:r>
      <w:proofErr w:type="gramStart"/>
      <w:r w:rsidRPr="002772BF">
        <w:t>прав граждан депутата Законодательного Собрания Беспалова Владимира Георгиевича</w:t>
      </w:r>
      <w:proofErr w:type="gramEnd"/>
      <w:r w:rsidRPr="002772BF">
        <w:t>.</w:t>
      </w:r>
    </w:p>
    <w:p w:rsidR="002772BF" w:rsidRPr="002772BF" w:rsidRDefault="002772BF" w:rsidP="002772BF">
      <w:pPr>
        <w:jc w:val="both"/>
      </w:pPr>
    </w:p>
    <w:p w:rsidR="002772BF" w:rsidRPr="002772BF" w:rsidRDefault="002772BF" w:rsidP="002772BF">
      <w:pPr>
        <w:jc w:val="both"/>
      </w:pPr>
      <w:r w:rsidRPr="002772BF">
        <w:tab/>
        <w:t xml:space="preserve">4.Изменить численный состав комитета Законодательного Собрания по </w:t>
      </w:r>
      <w:proofErr w:type="gramStart"/>
      <w:r w:rsidRPr="002772BF">
        <w:t>бюджетно-налоговой</w:t>
      </w:r>
      <w:proofErr w:type="gramEnd"/>
      <w:r w:rsidRPr="002772BF">
        <w:t xml:space="preserve"> политике и финансовым ресурсам.</w:t>
      </w:r>
    </w:p>
    <w:p w:rsidR="002772BF" w:rsidRPr="002772BF" w:rsidRDefault="002772BF" w:rsidP="002772BF">
      <w:pPr>
        <w:jc w:val="both"/>
      </w:pPr>
    </w:p>
    <w:p w:rsidR="002772BF" w:rsidRPr="002772BF" w:rsidRDefault="002772BF" w:rsidP="002772BF">
      <w:pPr>
        <w:jc w:val="both"/>
      </w:pPr>
      <w:r w:rsidRPr="002772BF">
        <w:tab/>
        <w:t>5.Настоящее постановление вступает в силу со дня его принятия.</w:t>
      </w:r>
    </w:p>
    <w:p w:rsidR="002772BF" w:rsidRPr="002772BF" w:rsidRDefault="002772BF" w:rsidP="002772BF">
      <w:pPr>
        <w:jc w:val="both"/>
      </w:pPr>
    </w:p>
    <w:p w:rsidR="002772BF" w:rsidRPr="002772BF" w:rsidRDefault="002772BF" w:rsidP="002772BF">
      <w:pPr>
        <w:jc w:val="both"/>
      </w:pPr>
    </w:p>
    <w:p w:rsidR="002772BF" w:rsidRPr="002772BF" w:rsidRDefault="002772BF" w:rsidP="002772BF">
      <w:pPr>
        <w:jc w:val="both"/>
      </w:pPr>
    </w:p>
    <w:p w:rsidR="002772BF" w:rsidRPr="002772BF" w:rsidRDefault="002772BF" w:rsidP="002772BF">
      <w:pPr>
        <w:jc w:val="both"/>
      </w:pPr>
      <w:r w:rsidRPr="002772BF">
        <w:t>Председатель</w:t>
      </w:r>
    </w:p>
    <w:p w:rsidR="00931FD6" w:rsidRDefault="002772BF" w:rsidP="002772BF">
      <w:pPr>
        <w:jc w:val="both"/>
      </w:pPr>
      <w:r w:rsidRPr="002772BF">
        <w:t xml:space="preserve">Законодательного Собрания </w:t>
      </w:r>
      <w:r w:rsidRPr="002772BF">
        <w:tab/>
      </w:r>
      <w:r w:rsidRPr="002772BF">
        <w:tab/>
      </w:r>
      <w:r w:rsidRPr="002772BF">
        <w:tab/>
      </w:r>
      <w:r w:rsidRPr="002772BF">
        <w:tab/>
      </w:r>
      <w:r w:rsidRPr="002772BF">
        <w:tab/>
      </w:r>
      <w:r w:rsidRPr="002772BF">
        <w:tab/>
        <w:t xml:space="preserve">             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33E" w:rsidRDefault="0027033E">
      <w:r>
        <w:separator/>
      </w:r>
    </w:p>
  </w:endnote>
  <w:endnote w:type="continuationSeparator" w:id="0">
    <w:p w:rsidR="0027033E" w:rsidRDefault="00270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33E" w:rsidRDefault="0027033E">
      <w:r>
        <w:separator/>
      </w:r>
    </w:p>
  </w:footnote>
  <w:footnote w:type="continuationSeparator" w:id="0">
    <w:p w:rsidR="0027033E" w:rsidRDefault="002703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72BF"/>
    <w:rsid w:val="00057575"/>
    <w:rsid w:val="000B3FB2"/>
    <w:rsid w:val="000D628E"/>
    <w:rsid w:val="000E5228"/>
    <w:rsid w:val="00123119"/>
    <w:rsid w:val="00155F7F"/>
    <w:rsid w:val="0027033E"/>
    <w:rsid w:val="002772B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2016-12-21T07:23:00Z</cp:lastPrinted>
  <dcterms:created xsi:type="dcterms:W3CDTF">2016-12-21T07:22:00Z</dcterms:created>
  <dcterms:modified xsi:type="dcterms:W3CDTF">2016-12-21T07:23:00Z</dcterms:modified>
</cp:coreProperties>
</file>