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63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B56C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B56C2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B56C2" w:rsidRPr="00DB56C2">
              <w:rPr>
                <w:szCs w:val="28"/>
              </w:rPr>
              <w:t>207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B56C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B56C2" w:rsidP="0094344A">
            <w:pPr>
              <w:ind w:left="-108"/>
              <w:jc w:val="both"/>
            </w:pPr>
            <w:r w:rsidRPr="00DB56C2">
              <w:t xml:space="preserve">О проекте закона Приморского края "О внесении изменений в статью 8 Закона Приморского края </w:t>
            </w:r>
            <w:r w:rsidRPr="00DB56C2">
              <w:br/>
              <w:t xml:space="preserve">"О статусе депутата </w:t>
            </w:r>
            <w:proofErr w:type="gramStart"/>
            <w:r w:rsidRPr="00DB56C2">
              <w:t>Законодатель</w:t>
            </w:r>
            <w:r>
              <w:t>-</w:t>
            </w:r>
            <w:proofErr w:type="spellStart"/>
            <w:r w:rsidRPr="00DB56C2">
              <w:t>ного</w:t>
            </w:r>
            <w:proofErr w:type="spellEnd"/>
            <w:proofErr w:type="gramEnd"/>
            <w:r w:rsidRPr="00DB56C2">
              <w:t xml:space="preserve"> Собрания Приморского края"</w:t>
            </w:r>
          </w:p>
          <w:p w:rsidR="000B3FB2" w:rsidRPr="00DB56C2" w:rsidRDefault="000B3FB2" w:rsidP="0094344A">
            <w:pPr>
              <w:ind w:left="-108"/>
              <w:jc w:val="both"/>
            </w:pPr>
          </w:p>
        </w:tc>
      </w:tr>
    </w:tbl>
    <w:p w:rsidR="00DB56C2" w:rsidRPr="00DB56C2" w:rsidRDefault="00DB56C2" w:rsidP="00DB56C2">
      <w:pPr>
        <w:ind w:firstLine="709"/>
      </w:pPr>
      <w:r w:rsidRPr="00DB56C2">
        <w:t>Законодательное Собрание Приморского края</w:t>
      </w:r>
    </w:p>
    <w:p w:rsidR="00DB56C2" w:rsidRPr="00DB56C2" w:rsidRDefault="00DB56C2" w:rsidP="00DB56C2"/>
    <w:p w:rsidR="00DB56C2" w:rsidRPr="00DB56C2" w:rsidRDefault="00DB56C2" w:rsidP="00DB56C2">
      <w:r w:rsidRPr="00DB56C2">
        <w:t>ПОСТАНОВЛЯЕТ:</w:t>
      </w:r>
    </w:p>
    <w:p w:rsidR="00DB56C2" w:rsidRPr="00DB56C2" w:rsidRDefault="00DB56C2" w:rsidP="00DB56C2"/>
    <w:p w:rsidR="00DB56C2" w:rsidRPr="00DB56C2" w:rsidRDefault="00DB56C2" w:rsidP="00DB56C2">
      <w:pPr>
        <w:ind w:firstLine="709"/>
        <w:jc w:val="both"/>
      </w:pPr>
      <w:r w:rsidRPr="00DB56C2">
        <w:t>1.Принять проект закона Приморского края "О внесении изменений в статью 8 Закона Приморского края "О статусе депутата Законодательного Собрания Приморского края" в первом чтении.</w:t>
      </w:r>
    </w:p>
    <w:p w:rsidR="00DB56C2" w:rsidRPr="00DB56C2" w:rsidRDefault="00DB56C2" w:rsidP="00DB56C2">
      <w:pPr>
        <w:ind w:firstLine="709"/>
        <w:jc w:val="both"/>
      </w:pPr>
    </w:p>
    <w:p w:rsidR="00DB56C2" w:rsidRPr="00DB56C2" w:rsidRDefault="00DB56C2" w:rsidP="00DB56C2">
      <w:pPr>
        <w:ind w:firstLine="709"/>
        <w:jc w:val="both"/>
      </w:pPr>
      <w:r w:rsidRPr="00DB56C2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10 января 2017 года.</w:t>
      </w:r>
    </w:p>
    <w:p w:rsidR="00DB56C2" w:rsidRPr="00DB56C2" w:rsidRDefault="00DB56C2" w:rsidP="00DB56C2">
      <w:pPr>
        <w:ind w:firstLine="709"/>
        <w:jc w:val="both"/>
      </w:pPr>
    </w:p>
    <w:p w:rsidR="00DB56C2" w:rsidRPr="00DB56C2" w:rsidRDefault="00DB56C2" w:rsidP="00DB56C2">
      <w:pPr>
        <w:ind w:firstLine="708"/>
        <w:jc w:val="both"/>
      </w:pPr>
      <w:r w:rsidRPr="00DB56C2"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B56C2" w:rsidRPr="00DB56C2" w:rsidRDefault="00DB56C2" w:rsidP="00DB56C2">
      <w:pPr>
        <w:jc w:val="both"/>
      </w:pPr>
    </w:p>
    <w:p w:rsidR="00DB56C2" w:rsidRPr="00DB56C2" w:rsidRDefault="00DB56C2" w:rsidP="00DB56C2">
      <w:pPr>
        <w:jc w:val="both"/>
      </w:pPr>
      <w:r w:rsidRPr="00DB56C2">
        <w:tab/>
        <w:t>4.Настоящее постановление вступает в силу со дня его принятия.</w:t>
      </w:r>
    </w:p>
    <w:p w:rsidR="00DB56C2" w:rsidRPr="00DB56C2" w:rsidRDefault="00DB56C2" w:rsidP="00DB56C2">
      <w:pPr>
        <w:jc w:val="both"/>
      </w:pPr>
      <w:bookmarkStart w:id="0" w:name="_GoBack"/>
      <w:bookmarkEnd w:id="0"/>
    </w:p>
    <w:p w:rsidR="00DB56C2" w:rsidRPr="00DB56C2" w:rsidRDefault="00DB56C2" w:rsidP="00DB56C2">
      <w:pPr>
        <w:jc w:val="both"/>
      </w:pPr>
    </w:p>
    <w:p w:rsidR="00DB56C2" w:rsidRPr="00DB56C2" w:rsidRDefault="00DB56C2" w:rsidP="00DB56C2">
      <w:pPr>
        <w:jc w:val="both"/>
      </w:pPr>
    </w:p>
    <w:p w:rsidR="00DB56C2" w:rsidRPr="00DB56C2" w:rsidRDefault="00DB56C2" w:rsidP="00DB56C2">
      <w:pPr>
        <w:jc w:val="both"/>
      </w:pPr>
      <w:r w:rsidRPr="00DB56C2">
        <w:t>Председатель</w:t>
      </w:r>
    </w:p>
    <w:p w:rsidR="00DB56C2" w:rsidRPr="00DB56C2" w:rsidRDefault="00DB56C2" w:rsidP="00DB56C2">
      <w:pPr>
        <w:jc w:val="both"/>
      </w:pPr>
      <w:r w:rsidRPr="00DB56C2">
        <w:t xml:space="preserve">Законодательного Собрания </w:t>
      </w:r>
      <w:r w:rsidRPr="00DB56C2">
        <w:tab/>
      </w:r>
      <w:r w:rsidRPr="00DB56C2">
        <w:tab/>
      </w:r>
      <w:r w:rsidRPr="00DB56C2">
        <w:tab/>
      </w:r>
      <w:r w:rsidRPr="00DB56C2">
        <w:tab/>
      </w:r>
      <w:r w:rsidRPr="00DB56C2">
        <w:tab/>
      </w:r>
      <w:r w:rsidRPr="00DB56C2">
        <w:tab/>
        <w:t xml:space="preserve">             А.И. Ролик</w:t>
      </w:r>
    </w:p>
    <w:p w:rsidR="00DB56C2" w:rsidRPr="00DB56C2" w:rsidRDefault="00DB56C2" w:rsidP="00DB56C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53B" w:rsidRDefault="0005553B">
      <w:r>
        <w:separator/>
      </w:r>
    </w:p>
  </w:endnote>
  <w:endnote w:type="continuationSeparator" w:id="0">
    <w:p w:rsidR="0005553B" w:rsidRDefault="00055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53B" w:rsidRDefault="0005553B">
      <w:r>
        <w:separator/>
      </w:r>
    </w:p>
  </w:footnote>
  <w:footnote w:type="continuationSeparator" w:id="0">
    <w:p w:rsidR="0005553B" w:rsidRDefault="000555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56C2"/>
    <w:rsid w:val="0005553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B56C2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2016-12-21T07:26:00Z</cp:lastPrinted>
  <dcterms:created xsi:type="dcterms:W3CDTF">2016-12-21T07:25:00Z</dcterms:created>
  <dcterms:modified xsi:type="dcterms:W3CDTF">2016-12-21T07:26:00Z</dcterms:modified>
</cp:coreProperties>
</file>