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64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2F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02F04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2F04" w:rsidRPr="00502F04">
              <w:rPr>
                <w:szCs w:val="28"/>
              </w:rPr>
              <w:t>200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2F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2F04" w:rsidP="0094344A">
            <w:pPr>
              <w:ind w:left="-108"/>
              <w:jc w:val="both"/>
            </w:pPr>
            <w:r w:rsidRPr="00502F04">
              <w:t xml:space="preserve">О примерной программе </w:t>
            </w:r>
            <w:proofErr w:type="spellStart"/>
            <w:proofErr w:type="gramStart"/>
            <w:r w:rsidRPr="00502F04">
              <w:t>законода</w:t>
            </w:r>
            <w:proofErr w:type="spellEnd"/>
            <w:r>
              <w:t>-</w:t>
            </w:r>
            <w:r w:rsidRPr="00502F04">
              <w:t>тельной</w:t>
            </w:r>
            <w:proofErr w:type="gramEnd"/>
            <w:r w:rsidRPr="00502F04">
              <w:t xml:space="preserve"> деятельности </w:t>
            </w:r>
            <w:proofErr w:type="spellStart"/>
            <w:r w:rsidRPr="00502F04">
              <w:t>Законода</w:t>
            </w:r>
            <w:proofErr w:type="spellEnd"/>
            <w:r>
              <w:t>-</w:t>
            </w:r>
            <w:r w:rsidRPr="00502F04">
              <w:t>тельного Собрания Приморского края на 2017 год</w:t>
            </w:r>
          </w:p>
          <w:p w:rsidR="000B3FB2" w:rsidRPr="00502F04" w:rsidRDefault="000B3FB2" w:rsidP="0094344A">
            <w:pPr>
              <w:ind w:left="-108"/>
              <w:jc w:val="both"/>
            </w:pPr>
          </w:p>
        </w:tc>
      </w:tr>
    </w:tbl>
    <w:p w:rsidR="00502F04" w:rsidRPr="00502F04" w:rsidRDefault="00502F04" w:rsidP="00502F04">
      <w:pPr>
        <w:ind w:firstLine="709"/>
        <w:jc w:val="both"/>
      </w:pPr>
      <w:r w:rsidRPr="00502F04">
        <w:t>Рассмотрев предложения субъектов права законодательной инициативы, Законодательное Собрание Приморского края</w:t>
      </w:r>
    </w:p>
    <w:p w:rsidR="00502F04" w:rsidRPr="00502F04" w:rsidRDefault="00502F04" w:rsidP="00502F04"/>
    <w:p w:rsidR="00502F04" w:rsidRPr="00502F04" w:rsidRDefault="00502F04" w:rsidP="00502F04">
      <w:r w:rsidRPr="00502F04">
        <w:t>ПОСТАНОВЛЯЕТ:</w:t>
      </w:r>
    </w:p>
    <w:p w:rsidR="00502F04" w:rsidRPr="00502F04" w:rsidRDefault="00502F04" w:rsidP="00502F04"/>
    <w:p w:rsidR="00502F04" w:rsidRPr="00502F04" w:rsidRDefault="00502F04" w:rsidP="00502F04">
      <w:pPr>
        <w:jc w:val="both"/>
      </w:pPr>
      <w:r w:rsidRPr="00502F04">
        <w:tab/>
        <w:t>1.Утвердить примерную программу законодательной деятельности Законодательного Собрания Приморского края на 2017 год (прилагается).</w:t>
      </w:r>
    </w:p>
    <w:p w:rsidR="00502F04" w:rsidRPr="00502F04" w:rsidRDefault="00502F04" w:rsidP="00502F04">
      <w:pPr>
        <w:jc w:val="both"/>
      </w:pPr>
    </w:p>
    <w:p w:rsidR="00502F04" w:rsidRPr="00502F04" w:rsidRDefault="00502F04" w:rsidP="00502F04">
      <w:pPr>
        <w:jc w:val="both"/>
      </w:pPr>
      <w:r w:rsidRPr="00502F04">
        <w:tab/>
        <w:t>2.</w:t>
      </w:r>
      <w:proofErr w:type="gramStart"/>
      <w:r w:rsidRPr="00502F04">
        <w:t>Контроль за</w:t>
      </w:r>
      <w:proofErr w:type="gramEnd"/>
      <w:r w:rsidRPr="00502F04"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502F04" w:rsidRPr="00502F04" w:rsidRDefault="00502F04" w:rsidP="00502F04">
      <w:pPr>
        <w:jc w:val="both"/>
      </w:pPr>
    </w:p>
    <w:p w:rsidR="00502F04" w:rsidRPr="00502F04" w:rsidRDefault="00502F04" w:rsidP="00502F04">
      <w:pPr>
        <w:ind w:left="-108"/>
        <w:jc w:val="both"/>
      </w:pPr>
      <w:r w:rsidRPr="00502F04">
        <w:tab/>
      </w:r>
      <w:r w:rsidRPr="00502F04">
        <w:tab/>
        <w:t xml:space="preserve">3.Снять с контроля постановление Законодательного Собрания Приморского края </w:t>
      </w:r>
      <w:r w:rsidRPr="00502F04">
        <w:rPr>
          <w:szCs w:val="28"/>
        </w:rPr>
        <w:t>от 18.12.2015 № 2271</w:t>
      </w:r>
      <w:r w:rsidRPr="00502F04">
        <w:t xml:space="preserve"> "О примерной программе законодательной деятельности Законодательного Собрания Приморского края на 2016 год".</w:t>
      </w:r>
    </w:p>
    <w:p w:rsidR="00502F04" w:rsidRPr="00502F04" w:rsidRDefault="00502F04" w:rsidP="00502F04">
      <w:pPr>
        <w:ind w:firstLine="708"/>
        <w:jc w:val="both"/>
      </w:pPr>
    </w:p>
    <w:p w:rsidR="00502F04" w:rsidRPr="00502F04" w:rsidRDefault="00502F04" w:rsidP="00502F04">
      <w:pPr>
        <w:ind w:firstLine="708"/>
        <w:jc w:val="both"/>
      </w:pPr>
      <w:r w:rsidRPr="00502F04">
        <w:t>4.Настоящее постановление вступает в силу с 1 января 2017 года.</w:t>
      </w:r>
    </w:p>
    <w:p w:rsidR="00502F04" w:rsidRPr="00502F04" w:rsidRDefault="00502F04" w:rsidP="00502F04">
      <w:pPr>
        <w:jc w:val="both"/>
      </w:pPr>
    </w:p>
    <w:p w:rsidR="00502F04" w:rsidRPr="00502F04" w:rsidRDefault="00502F04" w:rsidP="00502F04">
      <w:pPr>
        <w:jc w:val="right"/>
      </w:pPr>
    </w:p>
    <w:p w:rsidR="00502F04" w:rsidRPr="00502F04" w:rsidRDefault="00502F04" w:rsidP="00502F04">
      <w:pPr>
        <w:jc w:val="right"/>
      </w:pPr>
    </w:p>
    <w:p w:rsidR="00502F04" w:rsidRPr="00502F04" w:rsidRDefault="00502F04" w:rsidP="00502F04">
      <w:pPr>
        <w:jc w:val="both"/>
      </w:pPr>
      <w:r w:rsidRPr="00502F04">
        <w:t>Председатель</w:t>
      </w:r>
    </w:p>
    <w:p w:rsidR="00502F04" w:rsidRPr="00502F04" w:rsidRDefault="00502F04" w:rsidP="00502F04">
      <w:pPr>
        <w:jc w:val="both"/>
      </w:pPr>
      <w:r w:rsidRPr="00502F04">
        <w:t xml:space="preserve">Законодательного Собрания </w:t>
      </w:r>
      <w:r w:rsidRPr="00502F04">
        <w:tab/>
      </w:r>
      <w:r w:rsidRPr="00502F04">
        <w:tab/>
      </w:r>
      <w:r w:rsidRPr="00502F04">
        <w:tab/>
      </w:r>
      <w:r w:rsidRPr="00502F04">
        <w:tab/>
      </w:r>
      <w:r w:rsidRPr="00502F04">
        <w:tab/>
      </w:r>
      <w:r w:rsidRPr="00502F04">
        <w:tab/>
        <w:t xml:space="preserve">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BA0" w:rsidRDefault="00717BA0">
      <w:r>
        <w:separator/>
      </w:r>
    </w:p>
  </w:endnote>
  <w:endnote w:type="continuationSeparator" w:id="0">
    <w:p w:rsidR="00717BA0" w:rsidRDefault="00717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BA0" w:rsidRDefault="00717BA0">
      <w:r>
        <w:separator/>
      </w:r>
    </w:p>
  </w:footnote>
  <w:footnote w:type="continuationSeparator" w:id="0">
    <w:p w:rsidR="00717BA0" w:rsidRDefault="00717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2F0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2F04"/>
    <w:rsid w:val="005A6019"/>
    <w:rsid w:val="005E6130"/>
    <w:rsid w:val="00695A4A"/>
    <w:rsid w:val="006D45ED"/>
    <w:rsid w:val="006E650F"/>
    <w:rsid w:val="00717BA0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2016-12-21T07:27:00Z</cp:lastPrinted>
  <dcterms:created xsi:type="dcterms:W3CDTF">2016-12-21T07:27:00Z</dcterms:created>
  <dcterms:modified xsi:type="dcterms:W3CDTF">2016-12-21T07:28:00Z</dcterms:modified>
</cp:coreProperties>
</file>