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4654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7769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77698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77698" w:rsidRPr="00F77698">
              <w:rPr>
                <w:szCs w:val="28"/>
              </w:rPr>
              <w:t>199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77698" w:rsidP="0094344A">
            <w:pPr>
              <w:ind w:left="-108"/>
              <w:jc w:val="both"/>
            </w:pPr>
            <w:r w:rsidRPr="00F77698">
              <w:t xml:space="preserve">О плане мероприятий </w:t>
            </w:r>
            <w:proofErr w:type="spellStart"/>
            <w:proofErr w:type="gramStart"/>
            <w:r w:rsidRPr="00F77698">
              <w:t>Законода</w:t>
            </w:r>
            <w:proofErr w:type="spellEnd"/>
            <w:r w:rsidRPr="00F77698">
              <w:t>-тельного</w:t>
            </w:r>
            <w:proofErr w:type="gramEnd"/>
            <w:r w:rsidRPr="00F77698">
              <w:t xml:space="preserve"> Собрания Приморского края по реализации основных положений, изложенных в Послании Президента Российской Федерации В.В. Путина Феде-</w:t>
            </w:r>
            <w:proofErr w:type="spellStart"/>
            <w:r w:rsidRPr="00F77698">
              <w:t>ральному</w:t>
            </w:r>
            <w:proofErr w:type="spellEnd"/>
            <w:r w:rsidRPr="00F77698">
              <w:t xml:space="preserve"> Собранию Российской Федерации 1 декабря 2016 года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F77698" w:rsidRPr="00F77698" w:rsidRDefault="00F77698" w:rsidP="00F77698">
      <w:pPr>
        <w:ind w:firstLine="720"/>
      </w:pPr>
      <w:r w:rsidRPr="00F77698">
        <w:t>Законодательное Собрание Приморского края</w:t>
      </w:r>
    </w:p>
    <w:p w:rsidR="00F77698" w:rsidRPr="00F77698" w:rsidRDefault="00F77698" w:rsidP="00F77698"/>
    <w:p w:rsidR="00F77698" w:rsidRPr="00F77698" w:rsidRDefault="00F77698" w:rsidP="00F77698">
      <w:r w:rsidRPr="00F77698">
        <w:t>ПОСТАНОВЛЯЕТ:</w:t>
      </w:r>
    </w:p>
    <w:p w:rsidR="00F77698" w:rsidRPr="00F77698" w:rsidRDefault="00F77698" w:rsidP="00F77698"/>
    <w:p w:rsidR="00F77698" w:rsidRPr="00F77698" w:rsidRDefault="00F77698" w:rsidP="00F77698">
      <w:pPr>
        <w:ind w:right="-2" w:firstLine="720"/>
        <w:jc w:val="both"/>
      </w:pPr>
      <w:r w:rsidRPr="00F77698">
        <w:t xml:space="preserve">1.Утвердить план </w:t>
      </w:r>
      <w:r w:rsidRPr="00F77698">
        <w:rPr>
          <w:bCs/>
          <w:szCs w:val="28"/>
        </w:rPr>
        <w:t xml:space="preserve">мероприятий Законодательного Собрания Приморского края по реализации основных положений, изложенных в Послании </w:t>
      </w:r>
      <w:r w:rsidRPr="00F77698">
        <w:t>Президента Российской Федерации В.В. Путина Федеральному Собранию Российской Федерации 1 декабря 2016 года (прилагается).</w:t>
      </w:r>
    </w:p>
    <w:p w:rsidR="00F77698" w:rsidRPr="00F77698" w:rsidRDefault="00F77698" w:rsidP="00F77698">
      <w:pPr>
        <w:ind w:right="-2" w:firstLine="720"/>
        <w:jc w:val="both"/>
      </w:pPr>
    </w:p>
    <w:p w:rsidR="00F77698" w:rsidRPr="00F77698" w:rsidRDefault="00F77698" w:rsidP="00F77698">
      <w:pPr>
        <w:ind w:right="-2" w:firstLine="720"/>
        <w:jc w:val="both"/>
      </w:pPr>
      <w:r w:rsidRPr="00F77698">
        <w:t>2.Информировать население о ходе реализации указанного плана мероприятий через средства массовой информации и официальный сайт Законодательного Собрания Приморского края.</w:t>
      </w:r>
    </w:p>
    <w:p w:rsidR="00F77698" w:rsidRPr="00F77698" w:rsidRDefault="00F77698" w:rsidP="00F77698">
      <w:pPr>
        <w:ind w:right="-2"/>
        <w:jc w:val="both"/>
      </w:pPr>
    </w:p>
    <w:p w:rsidR="00F77698" w:rsidRPr="00F77698" w:rsidRDefault="00F77698" w:rsidP="00F77698">
      <w:pPr>
        <w:ind w:right="-2" w:firstLine="720"/>
        <w:jc w:val="both"/>
      </w:pPr>
      <w:r w:rsidRPr="00F77698">
        <w:t>3.</w:t>
      </w:r>
      <w:proofErr w:type="gramStart"/>
      <w:r w:rsidRPr="00F77698">
        <w:t>Контроль за</w:t>
      </w:r>
      <w:proofErr w:type="gramEnd"/>
      <w:r w:rsidRPr="00F77698">
        <w:t xml:space="preserve"> исполнением настоящего постановления возложить на заместителя председателя Законодательного Собрания Приморского края Кузьменко С.А.</w:t>
      </w:r>
    </w:p>
    <w:p w:rsidR="00F77698" w:rsidRPr="00F77698" w:rsidRDefault="00F77698" w:rsidP="00F77698">
      <w:pPr>
        <w:ind w:right="-2" w:firstLine="720"/>
        <w:jc w:val="both"/>
      </w:pPr>
    </w:p>
    <w:p w:rsidR="00F77698" w:rsidRPr="00F77698" w:rsidRDefault="00F77698" w:rsidP="00F77698">
      <w:pPr>
        <w:ind w:right="-144" w:firstLine="720"/>
        <w:jc w:val="both"/>
      </w:pPr>
      <w:r w:rsidRPr="00F77698">
        <w:t>4.Настоящее постановление вступает в силу со дня его принятия.</w:t>
      </w:r>
    </w:p>
    <w:p w:rsidR="00F77698" w:rsidRPr="00F77698" w:rsidRDefault="00F77698" w:rsidP="00F77698">
      <w:pPr>
        <w:ind w:firstLine="708"/>
        <w:jc w:val="both"/>
      </w:pPr>
    </w:p>
    <w:p w:rsidR="00F77698" w:rsidRPr="00F77698" w:rsidRDefault="00F77698" w:rsidP="00F77698">
      <w:pPr>
        <w:ind w:firstLine="708"/>
        <w:jc w:val="both"/>
      </w:pPr>
    </w:p>
    <w:p w:rsidR="00F77698" w:rsidRPr="00F77698" w:rsidRDefault="00F77698" w:rsidP="00F77698">
      <w:pPr>
        <w:ind w:firstLine="708"/>
        <w:jc w:val="both"/>
      </w:pPr>
    </w:p>
    <w:p w:rsidR="00F77698" w:rsidRPr="00F77698" w:rsidRDefault="00F77698" w:rsidP="00F77698">
      <w:pPr>
        <w:jc w:val="both"/>
      </w:pPr>
      <w:r w:rsidRPr="00F77698">
        <w:t>Председатель</w:t>
      </w:r>
    </w:p>
    <w:p w:rsidR="00F77698" w:rsidRPr="00F77698" w:rsidRDefault="00F77698" w:rsidP="00F77698">
      <w:pPr>
        <w:tabs>
          <w:tab w:val="right" w:pos="9354"/>
        </w:tabs>
        <w:jc w:val="both"/>
      </w:pPr>
      <w:r w:rsidRPr="00F77698">
        <w:t xml:space="preserve">Законодательного Собрания </w:t>
      </w:r>
      <w:r w:rsidRPr="00F77698">
        <w:tab/>
        <w:t>А.И. Ролик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2F7" w:rsidRDefault="003372F7">
      <w:r>
        <w:separator/>
      </w:r>
    </w:p>
  </w:endnote>
  <w:endnote w:type="continuationSeparator" w:id="0">
    <w:p w:rsidR="003372F7" w:rsidRDefault="00337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2F7" w:rsidRDefault="003372F7">
      <w:r>
        <w:separator/>
      </w:r>
    </w:p>
  </w:footnote>
  <w:footnote w:type="continuationSeparator" w:id="0">
    <w:p w:rsidR="003372F7" w:rsidRDefault="003372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7698"/>
    <w:rsid w:val="00057575"/>
    <w:rsid w:val="000B3FB2"/>
    <w:rsid w:val="000D628E"/>
    <w:rsid w:val="000E5228"/>
    <w:rsid w:val="00123119"/>
    <w:rsid w:val="00155F7F"/>
    <w:rsid w:val="003325F4"/>
    <w:rsid w:val="003372F7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7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2016-12-21T07:29:00Z</cp:lastPrinted>
  <dcterms:created xsi:type="dcterms:W3CDTF">2016-12-21T07:29:00Z</dcterms:created>
  <dcterms:modified xsi:type="dcterms:W3CDTF">2016-12-21T07:29:00Z</dcterms:modified>
</cp:coreProperties>
</file>