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15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66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6652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6652" w:rsidRPr="00936652">
              <w:rPr>
                <w:szCs w:val="28"/>
              </w:rPr>
              <w:t>194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6652" w:rsidP="0094344A">
            <w:pPr>
              <w:ind w:left="-108"/>
              <w:jc w:val="both"/>
            </w:pPr>
            <w:r w:rsidRPr="00936652">
              <w:t>О проекте закона Приморского края "О внесении изменений в статью 11.1 Закона Приморского края "Об административных правонарушениях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36652" w:rsidRDefault="00936652" w:rsidP="0093665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36652" w:rsidRDefault="00936652" w:rsidP="00936652">
      <w:pPr>
        <w:pStyle w:val="a3"/>
        <w:tabs>
          <w:tab w:val="clear" w:pos="4153"/>
          <w:tab w:val="clear" w:pos="8306"/>
        </w:tabs>
      </w:pPr>
    </w:p>
    <w:p w:rsidR="00936652" w:rsidRDefault="00936652" w:rsidP="0093665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36652" w:rsidRDefault="00936652" w:rsidP="00936652"/>
    <w:p w:rsidR="00936652" w:rsidRDefault="00936652" w:rsidP="00936652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11.1 Закона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936652" w:rsidRDefault="00936652" w:rsidP="00936652">
      <w:pPr>
        <w:ind w:firstLine="720"/>
        <w:jc w:val="both"/>
      </w:pPr>
    </w:p>
    <w:p w:rsidR="00936652" w:rsidRDefault="00936652" w:rsidP="0093665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января 2017 года.</w:t>
      </w:r>
    </w:p>
    <w:p w:rsidR="00936652" w:rsidRDefault="00936652" w:rsidP="00936652">
      <w:pPr>
        <w:ind w:firstLine="720"/>
        <w:jc w:val="both"/>
      </w:pPr>
    </w:p>
    <w:p w:rsidR="00936652" w:rsidRDefault="00936652" w:rsidP="00936652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36652" w:rsidRDefault="00936652" w:rsidP="00936652">
      <w:pPr>
        <w:ind w:firstLine="709"/>
        <w:jc w:val="both"/>
      </w:pPr>
    </w:p>
    <w:p w:rsidR="00936652" w:rsidRDefault="00936652" w:rsidP="00936652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36652" w:rsidRDefault="00936652" w:rsidP="0093665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36652" w:rsidRDefault="00936652" w:rsidP="009366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6652" w:rsidRDefault="00936652" w:rsidP="009366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6652" w:rsidRDefault="00936652" w:rsidP="0093665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6652" w:rsidRDefault="00936652" w:rsidP="0093665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9F" w:rsidRDefault="009C4B9F">
      <w:r>
        <w:separator/>
      </w:r>
    </w:p>
  </w:endnote>
  <w:endnote w:type="continuationSeparator" w:id="0">
    <w:p w:rsidR="009C4B9F" w:rsidRDefault="009C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9F" w:rsidRDefault="009C4B9F">
      <w:r>
        <w:separator/>
      </w:r>
    </w:p>
  </w:footnote>
  <w:footnote w:type="continuationSeparator" w:id="0">
    <w:p w:rsidR="009C4B9F" w:rsidRDefault="009C4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665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6652"/>
    <w:rsid w:val="009372FF"/>
    <w:rsid w:val="0094344A"/>
    <w:rsid w:val="009959AC"/>
    <w:rsid w:val="009C06BA"/>
    <w:rsid w:val="009C4B9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3665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2016-12-21T06:04:00Z</cp:lastPrinted>
  <dcterms:created xsi:type="dcterms:W3CDTF">2016-12-21T06:04:00Z</dcterms:created>
  <dcterms:modified xsi:type="dcterms:W3CDTF">2016-12-21T06:05:00Z</dcterms:modified>
</cp:coreProperties>
</file>