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9040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F01E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01E8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01E8" w:rsidRPr="001F01E8">
              <w:rPr>
                <w:szCs w:val="28"/>
              </w:rPr>
              <w:t>173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F01E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F01E8" w:rsidP="0094344A">
            <w:pPr>
              <w:ind w:left="-108"/>
              <w:jc w:val="both"/>
            </w:pPr>
            <w:r w:rsidRPr="001F01E8">
              <w:t xml:space="preserve">О Законе Приморского края                  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Pr="001F01E8">
              <w:t>отно</w:t>
            </w:r>
            <w:r>
              <w:t>-</w:t>
            </w:r>
            <w:r w:rsidRPr="001F01E8">
              <w:t>шений</w:t>
            </w:r>
            <w:proofErr w:type="spellEnd"/>
            <w:proofErr w:type="gramEnd"/>
            <w:r w:rsidRPr="001F01E8">
              <w:t xml:space="preserve"> в Приморском крае"</w:t>
            </w:r>
          </w:p>
          <w:p w:rsidR="000B3FB2" w:rsidRPr="001F01E8" w:rsidRDefault="000B3FB2" w:rsidP="0094344A">
            <w:pPr>
              <w:ind w:left="-108"/>
              <w:jc w:val="both"/>
            </w:pPr>
          </w:p>
        </w:tc>
      </w:tr>
    </w:tbl>
    <w:p w:rsidR="001F01E8" w:rsidRDefault="001F01E8" w:rsidP="001F01E8">
      <w:pPr>
        <w:ind w:firstLine="709"/>
      </w:pPr>
      <w:r>
        <w:t>Законодательное Собрание Приморского края</w:t>
      </w:r>
    </w:p>
    <w:p w:rsidR="001F01E8" w:rsidRDefault="001F01E8" w:rsidP="001F01E8"/>
    <w:p w:rsidR="001F01E8" w:rsidRDefault="001F01E8" w:rsidP="001F01E8">
      <w:r>
        <w:t>ПОСТАНОВЛЯЕТ:</w:t>
      </w:r>
    </w:p>
    <w:p w:rsidR="001F01E8" w:rsidRDefault="001F01E8" w:rsidP="001F01E8"/>
    <w:p w:rsidR="001F01E8" w:rsidRDefault="001F01E8" w:rsidP="001F01E8">
      <w:pPr>
        <w:ind w:firstLine="709"/>
        <w:jc w:val="both"/>
      </w:pPr>
      <w:r>
        <w:t xml:space="preserve">1.Принять Закон </w:t>
      </w:r>
      <w:r w:rsidRPr="0045315B">
        <w:t>Приморского края "О внесении изменений в</w:t>
      </w:r>
      <w:r>
        <w:t xml:space="preserve"> отдельные</w:t>
      </w:r>
      <w:r w:rsidRPr="0045315B">
        <w:t xml:space="preserve"> </w:t>
      </w:r>
      <w:r>
        <w:t>законодательные акты Приморского края в области регулирования земельных отношений в Приморском крае".</w:t>
      </w:r>
      <w:r w:rsidRPr="00D14AC7">
        <w:rPr>
          <w:szCs w:val="28"/>
        </w:rPr>
        <w:t xml:space="preserve"> </w:t>
      </w:r>
    </w:p>
    <w:p w:rsidR="001F01E8" w:rsidRDefault="001F01E8" w:rsidP="001F01E8">
      <w:pPr>
        <w:jc w:val="both"/>
      </w:pPr>
    </w:p>
    <w:p w:rsidR="001F01E8" w:rsidRPr="00540DFA" w:rsidRDefault="001F01E8" w:rsidP="001F01E8">
      <w:pPr>
        <w:ind w:firstLine="709"/>
        <w:jc w:val="both"/>
      </w:pPr>
      <w:r>
        <w:t>2.</w:t>
      </w:r>
      <w:r w:rsidRPr="00540DFA">
        <w:t>Направить указанный Закон Губернатору Приморского края для обнародования.</w:t>
      </w:r>
    </w:p>
    <w:p w:rsidR="001F01E8" w:rsidRDefault="001F01E8" w:rsidP="001F01E8">
      <w:pPr>
        <w:jc w:val="both"/>
      </w:pPr>
    </w:p>
    <w:p w:rsidR="001F01E8" w:rsidRDefault="001F01E8" w:rsidP="001F01E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F01E8" w:rsidRDefault="001F01E8" w:rsidP="001F01E8"/>
    <w:p w:rsidR="001F01E8" w:rsidRDefault="001F01E8" w:rsidP="001F01E8"/>
    <w:p w:rsidR="001F01E8" w:rsidRDefault="001F01E8" w:rsidP="001F01E8"/>
    <w:p w:rsidR="001F01E8" w:rsidRDefault="001F01E8" w:rsidP="001F01E8">
      <w:r>
        <w:t>Председатель</w:t>
      </w:r>
    </w:p>
    <w:p w:rsidR="001F01E8" w:rsidRDefault="001F01E8" w:rsidP="001F01E8"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1DB" w:rsidRDefault="00DE31DB">
      <w:r>
        <w:separator/>
      </w:r>
    </w:p>
  </w:endnote>
  <w:endnote w:type="continuationSeparator" w:id="0">
    <w:p w:rsidR="00DE31DB" w:rsidRDefault="00DE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1DB" w:rsidRDefault="00DE31DB">
      <w:r>
        <w:separator/>
      </w:r>
    </w:p>
  </w:footnote>
  <w:footnote w:type="continuationSeparator" w:id="0">
    <w:p w:rsidR="00DE31DB" w:rsidRDefault="00DE31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01E8"/>
    <w:rsid w:val="00057575"/>
    <w:rsid w:val="000B3FB2"/>
    <w:rsid w:val="000D628E"/>
    <w:rsid w:val="000E5228"/>
    <w:rsid w:val="00123119"/>
    <w:rsid w:val="00155F7F"/>
    <w:rsid w:val="001F01E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31D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2016-12-21T23:27:00Z</cp:lastPrinted>
  <dcterms:created xsi:type="dcterms:W3CDTF">2016-12-21T23:27:00Z</dcterms:created>
  <dcterms:modified xsi:type="dcterms:W3CDTF">2016-12-21T23:27:00Z</dcterms:modified>
</cp:coreProperties>
</file>