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8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33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33C5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33C5" w:rsidRPr="004433C5">
              <w:rPr>
                <w:szCs w:val="28"/>
              </w:rPr>
              <w:t>169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33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33C5" w:rsidP="0094344A">
            <w:pPr>
              <w:ind w:left="-108"/>
              <w:jc w:val="both"/>
            </w:pPr>
            <w:r w:rsidRPr="004433C5">
              <w:t xml:space="preserve">О проекте закона Приморского края "О внесении изменений в статью 16 Закона Приморского    края "О статусе депутата </w:t>
            </w:r>
            <w:proofErr w:type="spellStart"/>
            <w:proofErr w:type="gramStart"/>
            <w:r w:rsidRPr="004433C5">
              <w:t>Законода</w:t>
            </w:r>
            <w:proofErr w:type="spellEnd"/>
            <w:r>
              <w:t>-</w:t>
            </w:r>
            <w:r w:rsidRPr="004433C5">
              <w:t>тельного</w:t>
            </w:r>
            <w:proofErr w:type="gramEnd"/>
            <w:r w:rsidRPr="004433C5">
              <w:t xml:space="preserve"> Собрания Приморского края"</w:t>
            </w:r>
          </w:p>
          <w:p w:rsidR="000B3FB2" w:rsidRPr="004433C5" w:rsidRDefault="000B3FB2" w:rsidP="0094344A">
            <w:pPr>
              <w:ind w:left="-108"/>
              <w:jc w:val="both"/>
            </w:pPr>
          </w:p>
        </w:tc>
      </w:tr>
    </w:tbl>
    <w:p w:rsidR="004433C5" w:rsidRPr="004433C5" w:rsidRDefault="004433C5" w:rsidP="004433C5">
      <w:pPr>
        <w:ind w:firstLine="709"/>
      </w:pPr>
      <w:r w:rsidRPr="004433C5">
        <w:t>Законодательное Собрание Приморского края</w:t>
      </w:r>
    </w:p>
    <w:p w:rsidR="004433C5" w:rsidRPr="004433C5" w:rsidRDefault="004433C5" w:rsidP="004433C5"/>
    <w:p w:rsidR="004433C5" w:rsidRPr="004433C5" w:rsidRDefault="004433C5" w:rsidP="004433C5">
      <w:r w:rsidRPr="004433C5">
        <w:t>ПОСТАНОВЛЯЕТ:</w:t>
      </w:r>
    </w:p>
    <w:p w:rsidR="004433C5" w:rsidRPr="004433C5" w:rsidRDefault="004433C5" w:rsidP="004433C5"/>
    <w:p w:rsidR="004433C5" w:rsidRPr="004433C5" w:rsidRDefault="004433C5" w:rsidP="004433C5">
      <w:pPr>
        <w:ind w:firstLine="708"/>
        <w:jc w:val="both"/>
      </w:pPr>
      <w:proofErr w:type="gramStart"/>
      <w:r w:rsidRPr="004433C5">
        <w:t>1.Принять проект закона Приморского края "О внесении изменений в Закон Приморского края "О внесении изменений в статью 16 Закона Приморского края "О статусе депутата Законодательного Собрания Приморского края" во втором чтении.</w:t>
      </w:r>
      <w:proofErr w:type="gramEnd"/>
    </w:p>
    <w:p w:rsidR="004433C5" w:rsidRPr="004433C5" w:rsidRDefault="004433C5" w:rsidP="004433C5">
      <w:pPr>
        <w:jc w:val="both"/>
      </w:pPr>
    </w:p>
    <w:p w:rsidR="004433C5" w:rsidRPr="004433C5" w:rsidRDefault="004433C5" w:rsidP="004433C5">
      <w:pPr>
        <w:ind w:firstLine="708"/>
        <w:jc w:val="both"/>
      </w:pPr>
      <w:r w:rsidRPr="004433C5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433C5" w:rsidRPr="004433C5" w:rsidRDefault="004433C5" w:rsidP="004433C5">
      <w:pPr>
        <w:jc w:val="both"/>
      </w:pPr>
    </w:p>
    <w:p w:rsidR="004433C5" w:rsidRPr="004433C5" w:rsidRDefault="004433C5" w:rsidP="004433C5">
      <w:pPr>
        <w:jc w:val="both"/>
      </w:pPr>
      <w:r w:rsidRPr="004433C5">
        <w:tab/>
        <w:t>3.Настоящее постановление вступает в силу со дня его принятия.</w:t>
      </w:r>
    </w:p>
    <w:p w:rsidR="004433C5" w:rsidRPr="004433C5" w:rsidRDefault="004433C5" w:rsidP="004433C5">
      <w:pPr>
        <w:jc w:val="both"/>
      </w:pPr>
    </w:p>
    <w:p w:rsidR="004433C5" w:rsidRPr="004433C5" w:rsidRDefault="004433C5" w:rsidP="004433C5">
      <w:pPr>
        <w:jc w:val="both"/>
      </w:pPr>
    </w:p>
    <w:p w:rsidR="004433C5" w:rsidRPr="004433C5" w:rsidRDefault="004433C5" w:rsidP="004433C5">
      <w:pPr>
        <w:jc w:val="both"/>
      </w:pPr>
    </w:p>
    <w:p w:rsidR="004433C5" w:rsidRPr="004433C5" w:rsidRDefault="004433C5" w:rsidP="004433C5">
      <w:pPr>
        <w:jc w:val="both"/>
      </w:pPr>
      <w:r w:rsidRPr="004433C5">
        <w:t>Председатель</w:t>
      </w:r>
    </w:p>
    <w:p w:rsidR="004433C5" w:rsidRPr="004433C5" w:rsidRDefault="004433C5" w:rsidP="004433C5">
      <w:pPr>
        <w:jc w:val="both"/>
      </w:pPr>
      <w:r w:rsidRPr="004433C5">
        <w:t xml:space="preserve">Законодательного Собрания </w:t>
      </w:r>
      <w:r w:rsidRPr="004433C5">
        <w:tab/>
      </w:r>
      <w:r w:rsidRPr="004433C5">
        <w:tab/>
      </w:r>
      <w:r w:rsidRPr="004433C5">
        <w:tab/>
      </w:r>
      <w:r w:rsidRPr="004433C5">
        <w:tab/>
      </w:r>
      <w:r w:rsidRPr="004433C5">
        <w:tab/>
      </w:r>
      <w:r w:rsidRPr="004433C5">
        <w:tab/>
        <w:t xml:space="preserve">             А.И. Ролик</w:t>
      </w:r>
    </w:p>
    <w:p w:rsidR="004433C5" w:rsidRPr="004433C5" w:rsidRDefault="004433C5" w:rsidP="004433C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D70" w:rsidRDefault="00815D70">
      <w:r>
        <w:separator/>
      </w:r>
    </w:p>
  </w:endnote>
  <w:endnote w:type="continuationSeparator" w:id="0">
    <w:p w:rsidR="00815D70" w:rsidRDefault="0081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D70" w:rsidRDefault="00815D70">
      <w:r>
        <w:separator/>
      </w:r>
    </w:p>
  </w:footnote>
  <w:footnote w:type="continuationSeparator" w:id="0">
    <w:p w:rsidR="00815D70" w:rsidRDefault="00815D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33C5"/>
    <w:rsid w:val="00057575"/>
    <w:rsid w:val="000B3FB2"/>
    <w:rsid w:val="000D628E"/>
    <w:rsid w:val="000E5228"/>
    <w:rsid w:val="00123119"/>
    <w:rsid w:val="00155F7F"/>
    <w:rsid w:val="003325F4"/>
    <w:rsid w:val="00392E21"/>
    <w:rsid w:val="004433C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5D7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2016-12-21T07:35:00Z</cp:lastPrinted>
  <dcterms:created xsi:type="dcterms:W3CDTF">2016-12-21T07:34:00Z</dcterms:created>
  <dcterms:modified xsi:type="dcterms:W3CDTF">2016-12-21T07:35:00Z</dcterms:modified>
</cp:coreProperties>
</file>